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0436030" w:displacedByCustomXml="next"/>
    <w:bookmarkEnd w:id="0" w:displacedByCustomXml="next"/>
    <w:bookmarkStart w:id="1" w:name="_Hlk45202585" w:displacedByCustomXml="next"/>
    <w:sdt>
      <w:sdtPr>
        <w:rPr>
          <w:rFonts w:asciiTheme="minorHAnsi" w:hAnsiTheme="minorHAnsi"/>
          <w:b w:val="0"/>
          <w:color w:val="auto"/>
          <w:sz w:val="20"/>
        </w:rPr>
        <w:id w:val="-730926708"/>
        <w:docPartObj>
          <w:docPartGallery w:val="Cover Pages"/>
          <w:docPartUnique/>
        </w:docPartObj>
      </w:sdtPr>
      <w:sdtEndPr/>
      <w:sdtContent>
        <w:sdt>
          <w:sdtPr>
            <w:alias w:val="Document title"/>
            <w:tag w:val="Document title"/>
            <w:id w:val="-649592522"/>
            <w:placeholder>
              <w:docPart w:val="FC13F5DAE58D445C946F54BBD46A76EB"/>
            </w:placeholder>
            <w:dataBinding w:xpath="/*[local-name()='root']/*[local-name()='DocumentTitle']" w:storeItemID="{8F33FB8F-8118-4915-86A8-F93B7C2B254E}"/>
            <w:text w:multiLine="1"/>
          </w:sdtPr>
          <w:sdtEndPr/>
          <w:sdtContent>
            <w:p w14:paraId="524B1E37" w14:textId="143D1F86" w:rsidR="00372B54" w:rsidRPr="00D23D82" w:rsidRDefault="00C83A99" w:rsidP="00B87E48">
              <w:pPr>
                <w:pStyle w:val="CoverHeading"/>
                <w:rPr>
                  <w:rFonts w:hint="eastAsia"/>
                </w:rPr>
              </w:pPr>
              <w:r w:rsidRPr="00D23D82">
                <w:t xml:space="preserve">20 mph </w:t>
              </w:r>
              <w:r>
                <w:t>Phase 1</w:t>
              </w:r>
              <w:r w:rsidRPr="00D23D82">
                <w:t xml:space="preserve"> - Air Quality</w:t>
              </w:r>
              <w:r>
                <w:t xml:space="preserve"> Monitoring Report</w:t>
              </w:r>
              <w:r w:rsidR="00B83CD0">
                <w:t xml:space="preserve"> – Executive Summary</w:t>
              </w:r>
            </w:p>
          </w:sdtContent>
        </w:sdt>
        <w:p w14:paraId="26D2FF05" w14:textId="795D3F9E" w:rsidR="00372B54" w:rsidRPr="00D23D82" w:rsidRDefault="00372B54" w:rsidP="00B87E48">
          <w:pPr>
            <w:pStyle w:val="CoverInformation"/>
          </w:pPr>
          <w:bookmarkStart w:id="2" w:name="_Hlk50495291"/>
          <w:bookmarkEnd w:id="1"/>
          <w:r w:rsidRPr="00D23D82">
            <w:t xml:space="preserve">Document no: </w:t>
          </w:r>
          <w:sdt>
            <w:sdtPr>
              <w:alias w:val="Document number"/>
              <w:tag w:val="Document number"/>
              <w:id w:val="-1351954336"/>
              <w:placeholder>
                <w:docPart w:val="92A2737663844CF7A20807FB4BEFD3B2"/>
              </w:placeholder>
              <w:dataBinding w:xpath="/*[local-name()='root']/*[local-name()='DocumentNumber']" w:storeItemID="{8F33FB8F-8118-4915-86A8-F93B7C2B254E}"/>
              <w:text w:multiLine="1"/>
            </w:sdtPr>
            <w:sdtEndPr/>
            <w:sdtContent>
              <w:r w:rsidR="00D3737F">
                <w:t>B2437100/REP/001</w:t>
              </w:r>
            </w:sdtContent>
          </w:sdt>
          <w:bookmarkEnd w:id="2"/>
          <w:r w:rsidRPr="00D23D82">
            <w:br/>
          </w:r>
        </w:p>
        <w:sdt>
          <w:sdtPr>
            <w:alias w:val="Client name"/>
            <w:tag w:val="Client name"/>
            <w:id w:val="1125356160"/>
            <w:placeholder>
              <w:docPart w:val="A7D4FEB3EAAA44B38BDB63C614D79347"/>
            </w:placeholder>
            <w:dataBinding w:xpath="/*[local-name()='root']/*[local-name()='ClientName']" w:storeItemID="{8F33FB8F-8118-4915-86A8-F93B7C2B254E}"/>
            <w:text w:multiLine="1"/>
          </w:sdtPr>
          <w:sdtEndPr/>
          <w:sdtContent>
            <w:p w14:paraId="078E30E5" w14:textId="138DF53A" w:rsidR="005516D1" w:rsidRPr="00D23D82" w:rsidRDefault="008E0CAF" w:rsidP="00B87E48">
              <w:pPr>
                <w:pStyle w:val="CoverInformationBold"/>
              </w:pPr>
              <w:r w:rsidRPr="00D23D82">
                <w:t>Transport for Wales</w:t>
              </w:r>
            </w:p>
          </w:sdtContent>
        </w:sdt>
        <w:p w14:paraId="74F67F01" w14:textId="6AFBBE77" w:rsidR="00372B54" w:rsidRDefault="00372B54" w:rsidP="00B87E48">
          <w:pPr>
            <w:pStyle w:val="CoverInformation"/>
            <w:tabs>
              <w:tab w:val="left" w:pos="5783"/>
            </w:tabs>
          </w:pPr>
        </w:p>
        <w:p w14:paraId="65FCDB3C" w14:textId="77777777" w:rsidR="005F6742" w:rsidRDefault="005F6742" w:rsidP="00B87E48">
          <w:pPr>
            <w:pStyle w:val="CoverInformation"/>
            <w:tabs>
              <w:tab w:val="left" w:pos="5783"/>
            </w:tabs>
          </w:pPr>
        </w:p>
        <w:p w14:paraId="61E83BE3" w14:textId="77777777" w:rsidR="005F6742" w:rsidRPr="005F6742" w:rsidRDefault="005F6742" w:rsidP="005F6742">
          <w:pPr>
            <w:rPr>
              <w:rFonts w:ascii="Jacobs Chronos Light" w:hAnsi="Jacobs Chronos Light"/>
              <w:sz w:val="28"/>
            </w:rPr>
          </w:pPr>
          <w:r w:rsidRPr="005F6742">
            <w:rPr>
              <w:rFonts w:ascii="Jacobs Chronos Light" w:hAnsi="Jacobs Chronos Light"/>
              <w:sz w:val="28"/>
            </w:rPr>
            <w:t>9 May 2024</w:t>
          </w:r>
        </w:p>
        <w:p w14:paraId="261D6612" w14:textId="77777777" w:rsidR="005F6742" w:rsidRDefault="005F6742" w:rsidP="00C21589">
          <w:pPr>
            <w:tabs>
              <w:tab w:val="left" w:pos="2171"/>
            </w:tabs>
            <w:rPr>
              <w:rFonts w:hint="eastAsia"/>
            </w:rPr>
          </w:pPr>
          <w:bookmarkStart w:id="3" w:name="CoverPage"/>
          <w:bookmarkEnd w:id="3"/>
        </w:p>
        <w:p w14:paraId="79EC21B9" w14:textId="77777777" w:rsidR="005F6742" w:rsidRDefault="005F6742" w:rsidP="00C21589">
          <w:pPr>
            <w:tabs>
              <w:tab w:val="left" w:pos="2171"/>
            </w:tabs>
            <w:rPr>
              <w:rFonts w:hint="eastAsia"/>
            </w:rPr>
          </w:pPr>
        </w:p>
        <w:tbl>
          <w:tblPr>
            <w:tblStyle w:val="TableGrid"/>
            <w:tblpPr w:leftFromText="181" w:rightFromText="181" w:horzAnchor="margin"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0" w:type="dxa"/>
            </w:tblCellMar>
            <w:tblLook w:val="04A0" w:firstRow="1" w:lastRow="0" w:firstColumn="1" w:lastColumn="0" w:noHBand="0" w:noVBand="1"/>
            <w:tblCaption w:val="Legal Entity"/>
          </w:tblPr>
          <w:tblGrid>
            <w:gridCol w:w="5464"/>
            <w:gridCol w:w="3562"/>
          </w:tblGrid>
          <w:tr w:rsidR="005F6742" w:rsidRPr="00D23D82" w14:paraId="720BDE26" w14:textId="77777777" w:rsidTr="008C252F">
            <w:trPr>
              <w:trHeight w:val="284"/>
            </w:trPr>
            <w:tc>
              <w:tcPr>
                <w:tcW w:w="3027" w:type="pct"/>
                <w:tcBorders>
                  <w:top w:val="single" w:sz="4" w:space="0" w:color="231EDC" w:themeColor="accent1"/>
                </w:tcBorders>
                <w:tcMar>
                  <w:top w:w="113" w:type="dxa"/>
                  <w:left w:w="0" w:type="dxa"/>
                  <w:right w:w="113" w:type="dxa"/>
                </w:tcMar>
              </w:tcPr>
              <w:bookmarkStart w:id="4" w:name="LegalEntity"/>
              <w:p w14:paraId="7B3AB514" w14:textId="77777777" w:rsidR="005F6742" w:rsidRPr="00D23D82" w:rsidRDefault="00F3494C" w:rsidP="008C252F">
                <w:pPr>
                  <w:pStyle w:val="Details"/>
                  <w:rPr>
                    <w:rFonts w:hint="eastAsia"/>
                    <w:b/>
                    <w:bCs/>
                  </w:rPr>
                </w:pPr>
                <w:sdt>
                  <w:sdtPr>
                    <w:rPr>
                      <w:b/>
                      <w:bCs/>
                    </w:rPr>
                    <w:alias w:val="[Legal entity]"/>
                    <w:tag w:val="[Legal entity]"/>
                    <w:id w:val="129451759"/>
                    <w:placeholder>
                      <w:docPart w:val="314E361A0D784306AD7B53C7E31C0404"/>
                    </w:placeholder>
                    <w:dataBinding w:xpath="/*[local-name()='Entity']/*[local-name()='Name']" w:storeItemID="{19112211-E088-43FB-A7CA-8E22AA43E605}"/>
                    <w:text/>
                  </w:sdtPr>
                  <w:sdtEndPr/>
                  <w:sdtContent>
                    <w:r w:rsidR="005F6742" w:rsidRPr="00D23D82">
                      <w:rPr>
                        <w:b/>
                        <w:bCs/>
                      </w:rPr>
                      <w:t>Jacobs U.K. Limited</w:t>
                    </w:r>
                  </w:sdtContent>
                </w:sdt>
              </w:p>
            </w:tc>
            <w:tc>
              <w:tcPr>
                <w:tcW w:w="1973" w:type="pct"/>
                <w:tcBorders>
                  <w:top w:val="single" w:sz="4" w:space="0" w:color="231EDC" w:themeColor="accent1"/>
                </w:tcBorders>
                <w:tcMar>
                  <w:top w:w="113" w:type="dxa"/>
                  <w:left w:w="0" w:type="dxa"/>
                  <w:right w:w="113" w:type="dxa"/>
                </w:tcMar>
              </w:tcPr>
              <w:p w14:paraId="1641B6BB" w14:textId="77777777" w:rsidR="005F6742" w:rsidRPr="00D23D82" w:rsidRDefault="005F6742" w:rsidP="008C252F">
                <w:pPr>
                  <w:pStyle w:val="Details"/>
                  <w:rPr>
                    <w:rFonts w:hint="eastAsia"/>
                  </w:rPr>
                </w:pPr>
              </w:p>
            </w:tc>
          </w:tr>
          <w:tr w:rsidR="005F6742" w:rsidRPr="00D23D82" w14:paraId="4DD621A1" w14:textId="77777777" w:rsidTr="008C252F">
            <w:tc>
              <w:tcPr>
                <w:tcW w:w="3027" w:type="pct"/>
                <w:tcMar>
                  <w:left w:w="0" w:type="dxa"/>
                  <w:bottom w:w="113" w:type="dxa"/>
                  <w:right w:w="113" w:type="dxa"/>
                </w:tcMar>
              </w:tcPr>
              <w:p w14:paraId="4C565D2D" w14:textId="77777777" w:rsidR="005F6742" w:rsidRPr="00D23D82" w:rsidRDefault="00F3494C" w:rsidP="008C252F">
                <w:pPr>
                  <w:pStyle w:val="Details"/>
                  <w:rPr>
                    <w:rFonts w:hint="eastAsia"/>
                  </w:rPr>
                </w:pPr>
                <w:sdt>
                  <w:sdtPr>
                    <w:alias w:val="Address"/>
                    <w:tag w:val="Address"/>
                    <w:id w:val="1938176431"/>
                    <w:placeholder>
                      <w:docPart w:val="A04A77DFD2C34045AB8267B5701BED22"/>
                    </w:placeholder>
                    <w:dataBinding w:xpath="/*[local-name()='Office']/*[local-name()='MultilineAddress']" w:storeItemID="{B92FFEC3-79D7-4959-8F46-1DF620D73DFC}"/>
                    <w:text w:multiLine="1"/>
                  </w:sdtPr>
                  <w:sdtEndPr/>
                  <w:sdtContent>
                    <w:r w:rsidR="005F6742" w:rsidRPr="00D23D82">
                      <w:t>2nd Floor, Cottons Centre</w:t>
                    </w:r>
                    <w:r w:rsidR="005F6742" w:rsidRPr="00D23D82">
                      <w:br/>
                      <w:t>Cottons Lane</w:t>
                    </w:r>
                    <w:r w:rsidR="005F6742" w:rsidRPr="00D23D82">
                      <w:br/>
                      <w:t>London SE1 2QG</w:t>
                    </w:r>
                    <w:r w:rsidR="005F6742" w:rsidRPr="00D23D82">
                      <w:br/>
                      <w:t>United Kingdom</w:t>
                    </w:r>
                  </w:sdtContent>
                </w:sdt>
              </w:p>
            </w:tc>
            <w:tc>
              <w:tcPr>
                <w:tcW w:w="1973" w:type="pct"/>
                <w:tcMar>
                  <w:left w:w="0" w:type="dxa"/>
                  <w:right w:w="113" w:type="dxa"/>
                </w:tcMar>
              </w:tcPr>
              <w:p w14:paraId="28416D7A" w14:textId="510B16FA" w:rsidR="005F6742" w:rsidRPr="00D23D82" w:rsidRDefault="005F6742" w:rsidP="008C252F">
                <w:pPr>
                  <w:pStyle w:val="Details"/>
                  <w:rPr>
                    <w:rFonts w:hint="eastAsia"/>
                  </w:rPr>
                </w:pPr>
              </w:p>
              <w:sdt>
                <w:sdtPr>
                  <w:alias w:val="[Website]"/>
                  <w:id w:val="-1435738659"/>
                  <w:placeholder>
                    <w:docPart w:val="F339FD974FAF480984B586B4D89BBB8C"/>
                  </w:placeholder>
                  <w:dataBinding w:xpath="/*[local-name()='Entity']/*[local-name()='Web']" w:storeItemID="{19112211-E088-43FB-A7CA-8E22AA43E605}"/>
                  <w:text/>
                </w:sdtPr>
                <w:sdtEndPr/>
                <w:sdtContent>
                  <w:p w14:paraId="7111AAE6" w14:textId="77777777" w:rsidR="005F6742" w:rsidRPr="00D23D82" w:rsidRDefault="005F6742" w:rsidP="008C252F">
                    <w:pPr>
                      <w:pStyle w:val="Details"/>
                      <w:rPr>
                        <w:rFonts w:hint="eastAsia"/>
                      </w:rPr>
                    </w:pPr>
                    <w:r w:rsidRPr="00D23D82">
                      <w:t>www.jacobs.com</w:t>
                    </w:r>
                  </w:p>
                </w:sdtContent>
              </w:sdt>
            </w:tc>
          </w:tr>
          <w:tr w:rsidR="005F6742" w:rsidRPr="00D23D82" w14:paraId="33AB74FD" w14:textId="77777777" w:rsidTr="008C252F">
            <w:trPr>
              <w:trHeight w:val="245"/>
            </w:trPr>
            <w:tc>
              <w:tcPr>
                <w:tcW w:w="5000" w:type="pct"/>
                <w:gridSpan w:val="2"/>
                <w:tcBorders>
                  <w:top w:val="single" w:sz="4" w:space="0" w:color="231EDC" w:themeColor="accent1"/>
                </w:tcBorders>
                <w:tcMar>
                  <w:left w:w="0" w:type="dxa"/>
                  <w:right w:w="113" w:type="dxa"/>
                </w:tcMar>
              </w:tcPr>
              <w:p w14:paraId="2AD502DE" w14:textId="4594D214" w:rsidR="005F6742" w:rsidRPr="00D23D82" w:rsidRDefault="005F6742" w:rsidP="008C252F">
                <w:pPr>
                  <w:pStyle w:val="Disclaimer"/>
                </w:pPr>
                <w:r w:rsidRPr="00D23D82">
                  <w:t xml:space="preserve">© Copyright </w:t>
                </w:r>
                <w:r w:rsidRPr="00D23D82">
                  <w:fldChar w:fldCharType="begin"/>
                </w:r>
                <w:r w:rsidRPr="00D23D82">
                  <w:instrText xml:space="preserve"> DATE  \@ "YYYY" </w:instrText>
                </w:r>
                <w:r w:rsidRPr="00D23D82">
                  <w:fldChar w:fldCharType="separate"/>
                </w:r>
                <w:r w:rsidR="00F3494C">
                  <w:rPr>
                    <w:noProof/>
                  </w:rPr>
                  <w:t>2024</w:t>
                </w:r>
                <w:r w:rsidRPr="00D23D82">
                  <w:fldChar w:fldCharType="end"/>
                </w:r>
                <w:r w:rsidRPr="00D23D82">
                  <w:t xml:space="preserve">  </w:t>
                </w:r>
                <w:r w:rsidRPr="00D23D82">
                  <w:rPr>
                    <w:bCs/>
                  </w:rPr>
                  <w:t xml:space="preserve"> </w:t>
                </w:r>
                <w:sdt>
                  <w:sdtPr>
                    <w:rPr>
                      <w:bCs/>
                    </w:rPr>
                    <w:alias w:val="[Legal entity]"/>
                    <w:tag w:val="[Legal entity]"/>
                    <w:id w:val="-1408378300"/>
                    <w:placeholder>
                      <w:docPart w:val="80EF0DF165F84949856CDA23B000487C"/>
                    </w:placeholder>
                    <w:dataBinding w:xpath="/*[local-name()='Entity']/*[local-name()='Name']" w:storeItemID="{19112211-E088-43FB-A7CA-8E22AA43E605}"/>
                    <w:text/>
                  </w:sdtPr>
                  <w:sdtEndPr/>
                  <w:sdtContent>
                    <w:r w:rsidRPr="00D23D82">
                      <w:rPr>
                        <w:bCs/>
                      </w:rPr>
                      <w:t>Jacobs U.K. Limited</w:t>
                    </w:r>
                  </w:sdtContent>
                </w:sdt>
                <w:r w:rsidRPr="00D23D82">
                  <w:t>.</w:t>
                </w:r>
                <w:bookmarkStart w:id="5" w:name="_Hlk119586782"/>
                <w:r w:rsidRPr="00D23D82">
                  <w:t xml:space="preserve"> All rights reserved. The content and information contained in this document are the property of the Jacobs group of companies (“Jacobs Group”). Publication, distribution, or reproduction of this document in whole or in part without the written permission of Jacobs Group constitutes an infringement of copyright. Jacobs, the Jacobs logo, and all other Jacobs Group trademarks are the property of Jacobs Group.</w:t>
                </w:r>
              </w:p>
              <w:p w14:paraId="48DBCF45" w14:textId="77777777" w:rsidR="005F6742" w:rsidRPr="00D23D82" w:rsidRDefault="005F6742" w:rsidP="008C252F">
                <w:pPr>
                  <w:pStyle w:val="Disclaimer"/>
                </w:pPr>
                <w:r w:rsidRPr="00D23D82">
                  <w:t>NOTICE: This document has been prepared exclusively for the use and benefit of Jacobs Group client. Jacobs Group accepts no liability or responsibility for any use or reliance upon this document by any third party.</w:t>
                </w:r>
                <w:bookmarkEnd w:id="5"/>
              </w:p>
            </w:tc>
          </w:tr>
          <w:bookmarkEnd w:id="4"/>
        </w:tbl>
        <w:p w14:paraId="0B3494BC" w14:textId="77777777" w:rsidR="005F6742" w:rsidRDefault="005F6742" w:rsidP="00C21589">
          <w:pPr>
            <w:tabs>
              <w:tab w:val="left" w:pos="2171"/>
            </w:tabs>
            <w:rPr>
              <w:rFonts w:hint="eastAsia"/>
            </w:rPr>
          </w:pPr>
        </w:p>
        <w:p w14:paraId="1B9C9398" w14:textId="7EC35193" w:rsidR="00372B54" w:rsidRPr="00D23D82" w:rsidRDefault="00F3494C" w:rsidP="00C21589">
          <w:pPr>
            <w:tabs>
              <w:tab w:val="left" w:pos="2171"/>
            </w:tabs>
            <w:rPr>
              <w:rFonts w:hint="eastAsia"/>
            </w:rPr>
            <w:sectPr w:rsidR="00372B54" w:rsidRPr="00D23D82" w:rsidSect="00300233">
              <w:headerReference w:type="even" r:id="rId18"/>
              <w:headerReference w:type="default" r:id="rId19"/>
              <w:footerReference w:type="even" r:id="rId20"/>
              <w:footerReference w:type="default" r:id="rId21"/>
              <w:headerReference w:type="first" r:id="rId22"/>
              <w:footerReference w:type="first" r:id="rId23"/>
              <w:pgSz w:w="11906" w:h="16838" w:code="9"/>
              <w:pgMar w:top="2302" w:right="1440" w:bottom="567" w:left="1440" w:header="936" w:footer="0" w:gutter="0"/>
              <w:pgNumType w:start="1"/>
              <w:cols w:space="720"/>
              <w:titlePg/>
              <w:docGrid w:linePitch="360"/>
            </w:sectPr>
          </w:pPr>
        </w:p>
      </w:sdtContent>
    </w:sdt>
    <w:p w14:paraId="287136C0" w14:textId="77777777" w:rsidR="0044500E" w:rsidRPr="00D23D82" w:rsidRDefault="0044500E" w:rsidP="00E13B7E">
      <w:pPr>
        <w:pStyle w:val="Headingunnumbered1"/>
        <w:rPr>
          <w:rFonts w:hint="eastAsia"/>
        </w:rPr>
      </w:pPr>
      <w:bookmarkStart w:id="6" w:name="_Toc70933333"/>
      <w:bookmarkStart w:id="7" w:name="_Toc89265638"/>
      <w:bookmarkStart w:id="8" w:name="_Toc89265661"/>
      <w:bookmarkStart w:id="9" w:name="_Toc89455706"/>
      <w:bookmarkStart w:id="10" w:name="_Toc90318222"/>
      <w:bookmarkStart w:id="11" w:name="_Toc105008945"/>
      <w:bookmarkStart w:id="12" w:name="_Toc166159177"/>
      <w:bookmarkStart w:id="13" w:name="_Toc41573217"/>
      <w:r w:rsidRPr="00D23D82">
        <w:lastRenderedPageBreak/>
        <w:t xml:space="preserve">Executive </w:t>
      </w:r>
      <w:r w:rsidR="00A41E1B" w:rsidRPr="00D23D82">
        <w:t>s</w:t>
      </w:r>
      <w:r w:rsidRPr="00D23D82">
        <w:t>ummary</w:t>
      </w:r>
      <w:bookmarkEnd w:id="6"/>
      <w:bookmarkEnd w:id="7"/>
      <w:bookmarkEnd w:id="8"/>
      <w:bookmarkEnd w:id="9"/>
      <w:bookmarkEnd w:id="10"/>
      <w:bookmarkEnd w:id="11"/>
      <w:bookmarkEnd w:id="12"/>
    </w:p>
    <w:p w14:paraId="3D1CDE7B" w14:textId="3CEE0182" w:rsidR="005E748A" w:rsidRPr="00754413" w:rsidRDefault="005E748A" w:rsidP="005E748A">
      <w:pPr>
        <w:pStyle w:val="BodyText"/>
        <w:rPr>
          <w:rFonts w:hint="eastAsia"/>
        </w:rPr>
      </w:pPr>
      <w:r w:rsidRPr="00007BA4">
        <w:t xml:space="preserve">The 20 mph Task Force Group report, published in 2020, set out the key performance indicators which should be monitored as part </w:t>
      </w:r>
      <w:r w:rsidR="0099243F" w:rsidRPr="00007BA4">
        <w:t xml:space="preserve">of </w:t>
      </w:r>
      <w:r w:rsidRPr="00007BA4">
        <w:t>20</w:t>
      </w:r>
      <w:r w:rsidR="00690B00" w:rsidRPr="00007BA4">
        <w:t xml:space="preserve"> </w:t>
      </w:r>
      <w:r w:rsidRPr="00007BA4">
        <w:t>mph Phase 1, including “</w:t>
      </w:r>
      <w:r w:rsidRPr="00007BA4">
        <w:rPr>
          <w:i/>
          <w:iCs/>
        </w:rPr>
        <w:t xml:space="preserve">Air quality remaining </w:t>
      </w:r>
      <w:r w:rsidR="000A2A5F" w:rsidRPr="00007BA4">
        <w:rPr>
          <w:i/>
          <w:iCs/>
        </w:rPr>
        <w:t xml:space="preserve">[the] </w:t>
      </w:r>
      <w:r w:rsidRPr="00007BA4">
        <w:rPr>
          <w:i/>
          <w:iCs/>
        </w:rPr>
        <w:t>same (at the least)</w:t>
      </w:r>
      <w:r w:rsidRPr="00007BA4">
        <w:t>”</w:t>
      </w:r>
      <w:r w:rsidR="005D17BB">
        <w:t>.</w:t>
      </w:r>
      <w:r w:rsidR="005D17BB" w:rsidRPr="005D17BB">
        <w:rPr>
          <w:rStyle w:val="FootnoteReference"/>
        </w:rPr>
        <w:t xml:space="preserve"> </w:t>
      </w:r>
      <w:r w:rsidR="005D17BB" w:rsidRPr="00007BA4">
        <w:rPr>
          <w:rStyle w:val="FootnoteReference"/>
        </w:rPr>
        <w:footnoteReference w:id="2"/>
      </w:r>
      <w:r w:rsidRPr="00007BA4">
        <w:t xml:space="preserve">  In 2021, TfW commissioned Jacobs to develop an air quality assessment methodology to assess changes in air pollution (if any) resulting from the </w:t>
      </w:r>
      <w:r w:rsidR="00837F14" w:rsidRPr="00007BA4">
        <w:t xml:space="preserve">implementation of the </w:t>
      </w:r>
      <w:r w:rsidRPr="00007BA4">
        <w:t xml:space="preserve">20 mph </w:t>
      </w:r>
      <w:r w:rsidR="00837F14" w:rsidRPr="00007BA4">
        <w:t xml:space="preserve">default </w:t>
      </w:r>
      <w:r w:rsidRPr="00007BA4">
        <w:t xml:space="preserve">speed </w:t>
      </w:r>
      <w:r w:rsidR="00837F14" w:rsidRPr="00007BA4">
        <w:t>limit</w:t>
      </w:r>
      <w:r w:rsidRPr="00007BA4">
        <w:t>. The methodology proposed the use of air quality sensors to measure the impact</w:t>
      </w:r>
      <w:r w:rsidR="0058299A" w:rsidRPr="00007BA4">
        <w:t xml:space="preserve"> </w:t>
      </w:r>
      <w:r w:rsidRPr="00007BA4">
        <w:t>in three separate</w:t>
      </w:r>
      <w:r w:rsidR="0058299A" w:rsidRPr="00007BA4">
        <w:t xml:space="preserve"> Phase 1</w:t>
      </w:r>
      <w:r w:rsidRPr="00007BA4">
        <w:t xml:space="preserve"> areas</w:t>
      </w:r>
      <w:r w:rsidR="0000112E" w:rsidRPr="00754413">
        <w:t>.</w:t>
      </w:r>
    </w:p>
    <w:p w14:paraId="2A683A64" w14:textId="6009038D" w:rsidR="006B4C05" w:rsidRPr="00754413" w:rsidRDefault="005E748A" w:rsidP="005E748A">
      <w:pPr>
        <w:pStyle w:val="BodyText"/>
        <w:rPr>
          <w:rFonts w:hint="eastAsia"/>
        </w:rPr>
      </w:pPr>
      <w:r w:rsidRPr="00007BA4">
        <w:t>Air quality sensors</w:t>
      </w:r>
      <w:r w:rsidR="00551DFF" w:rsidRPr="00007BA4">
        <w:t xml:space="preserve"> were</w:t>
      </w:r>
      <w:r w:rsidRPr="00007BA4">
        <w:t xml:space="preserve"> deployed at locations in Cardiff, Severnside (Magor) and Abergavenny, to monitor differences in concentrations of nitrogen dioxide (NO</w:t>
      </w:r>
      <w:r w:rsidRPr="00007BA4">
        <w:rPr>
          <w:vertAlign w:val="subscript"/>
        </w:rPr>
        <w:t>2</w:t>
      </w:r>
      <w:r w:rsidRPr="00007BA4">
        <w:t>), particulate matter less than 10</w:t>
      </w:r>
      <w:r w:rsidR="00103F16" w:rsidRPr="00007BA4">
        <w:t> </w:t>
      </w:r>
      <w:r w:rsidRPr="00007BA4">
        <w:t>µm in diameter (PM</w:t>
      </w:r>
      <w:r w:rsidRPr="00007BA4">
        <w:rPr>
          <w:vertAlign w:val="subscript"/>
        </w:rPr>
        <w:t>10</w:t>
      </w:r>
      <w:r w:rsidRPr="00007BA4">
        <w:t>) and particulate matter less than 2.5 µm in diameter (PM</w:t>
      </w:r>
      <w:r w:rsidRPr="00007BA4">
        <w:rPr>
          <w:vertAlign w:val="subscript"/>
        </w:rPr>
        <w:t>2.5</w:t>
      </w:r>
      <w:r w:rsidRPr="00007BA4">
        <w:t xml:space="preserve">). Pairs of sensors </w:t>
      </w:r>
      <w:r w:rsidR="00551DFF" w:rsidRPr="00007BA4">
        <w:t>were</w:t>
      </w:r>
      <w:r w:rsidRPr="00007BA4">
        <w:t xml:space="preserve"> located on the same stretch of road, one </w:t>
      </w:r>
      <w:r w:rsidR="0078077F" w:rsidRPr="00007BA4">
        <w:t>‘inside’</w:t>
      </w:r>
      <w:r w:rsidRPr="00007BA4">
        <w:t xml:space="preserve"> and one </w:t>
      </w:r>
      <w:r w:rsidR="0078077F" w:rsidRPr="00007BA4">
        <w:t>‘</w:t>
      </w:r>
      <w:r w:rsidRPr="00007BA4">
        <w:t>outside</w:t>
      </w:r>
      <w:r w:rsidR="0078077F" w:rsidRPr="00007BA4">
        <w:t>’</w:t>
      </w:r>
      <w:r w:rsidRPr="00007BA4">
        <w:t xml:space="preserve"> of the introduced 20 mph </w:t>
      </w:r>
      <w:r w:rsidR="00E34D55" w:rsidRPr="00007BA4">
        <w:t>speed limit</w:t>
      </w:r>
      <w:r w:rsidR="00AD3DD0" w:rsidRPr="00007BA4">
        <w:t xml:space="preserve">, in an attempt to measure </w:t>
      </w:r>
      <w:r w:rsidR="00203638" w:rsidRPr="00007BA4">
        <w:t xml:space="preserve">its </w:t>
      </w:r>
      <w:r w:rsidR="00AD3DD0" w:rsidRPr="00007BA4">
        <w:t>influence o</w:t>
      </w:r>
      <w:r w:rsidR="00C902CE" w:rsidRPr="00007BA4">
        <w:t>n</w:t>
      </w:r>
      <w:r w:rsidR="00AD3DD0" w:rsidRPr="00007BA4">
        <w:t xml:space="preserve"> air quality</w:t>
      </w:r>
      <w:r w:rsidRPr="00007BA4">
        <w:t xml:space="preserve">.  </w:t>
      </w:r>
    </w:p>
    <w:p w14:paraId="5EEA59AB" w14:textId="5021E797" w:rsidR="005E748A" w:rsidRPr="00754413" w:rsidRDefault="00A927B6" w:rsidP="005E748A">
      <w:pPr>
        <w:pStyle w:val="BodyText"/>
        <w:rPr>
          <w:rFonts w:hint="eastAsia"/>
        </w:rPr>
      </w:pPr>
      <w:r w:rsidRPr="00007BA4">
        <w:t xml:space="preserve">In order to improve the accuracy of the results obtained, prior </w:t>
      </w:r>
      <w:r w:rsidR="005E748A" w:rsidRPr="00007BA4">
        <w:t>to installation</w:t>
      </w:r>
      <w:r w:rsidR="00DE1F74" w:rsidRPr="00007BA4">
        <w:t xml:space="preserve"> and periodically over the duration of the monitoring</w:t>
      </w:r>
      <w:r w:rsidR="005E748A" w:rsidRPr="00007BA4">
        <w:t xml:space="preserve">, the sensors </w:t>
      </w:r>
      <w:r w:rsidR="00A82109" w:rsidRPr="00007BA4">
        <w:t xml:space="preserve">used </w:t>
      </w:r>
      <w:r w:rsidR="005E748A" w:rsidRPr="00007BA4">
        <w:t xml:space="preserve">were calibrated against a </w:t>
      </w:r>
      <w:r w:rsidR="00282CBF" w:rsidRPr="00007BA4">
        <w:t>more</w:t>
      </w:r>
      <w:r w:rsidR="006B4C05" w:rsidRPr="00007BA4">
        <w:t xml:space="preserve"> accurate </w:t>
      </w:r>
      <w:r w:rsidR="005E748A" w:rsidRPr="00007BA4">
        <w:t>reference station forming part of the Air Quality Wales Network</w:t>
      </w:r>
      <w:r w:rsidR="00FF4023" w:rsidRPr="00007BA4">
        <w:t xml:space="preserve"> at Bridgend</w:t>
      </w:r>
      <w:r w:rsidR="006B4C05" w:rsidRPr="00007BA4">
        <w:t>.</w:t>
      </w:r>
      <w:r w:rsidR="00A45DC7" w:rsidRPr="00007BA4">
        <w:t xml:space="preserve"> </w:t>
      </w:r>
    </w:p>
    <w:p w14:paraId="6406B833" w14:textId="7FBD20B8" w:rsidR="005E748A" w:rsidRPr="00754413" w:rsidRDefault="00CE1861" w:rsidP="005E748A">
      <w:pPr>
        <w:pStyle w:val="BodyText"/>
        <w:rPr>
          <w:rFonts w:hint="eastAsia"/>
        </w:rPr>
      </w:pPr>
      <w:r w:rsidRPr="00754413">
        <w:t>Data was</w:t>
      </w:r>
      <w:r w:rsidR="005E748A" w:rsidRPr="00754413">
        <w:t xml:space="preserve"> obtained</w:t>
      </w:r>
      <w:r w:rsidRPr="00754413">
        <w:t xml:space="preserve"> and analysed</w:t>
      </w:r>
      <w:r w:rsidR="005E748A" w:rsidRPr="00754413">
        <w:t xml:space="preserve"> </w:t>
      </w:r>
      <w:r w:rsidRPr="00754413">
        <w:t xml:space="preserve">from </w:t>
      </w:r>
      <w:r w:rsidR="009653A8" w:rsidRPr="00754413">
        <w:t>May</w:t>
      </w:r>
      <w:r w:rsidR="005E748A" w:rsidRPr="00754413">
        <w:t xml:space="preserve"> 2022 </w:t>
      </w:r>
      <w:r w:rsidRPr="00754413">
        <w:t>through to</w:t>
      </w:r>
      <w:r w:rsidR="005E748A" w:rsidRPr="00754413">
        <w:t xml:space="preserve"> </w:t>
      </w:r>
      <w:r w:rsidR="00C32533">
        <w:t>April</w:t>
      </w:r>
      <w:r w:rsidR="00C32533" w:rsidRPr="00754413">
        <w:t xml:space="preserve"> </w:t>
      </w:r>
      <w:r w:rsidR="005E748A" w:rsidRPr="00754413">
        <w:t xml:space="preserve">2024.  </w:t>
      </w:r>
      <w:r w:rsidR="00EC28F2" w:rsidRPr="00754413">
        <w:t>Whilst concentrations of PM</w:t>
      </w:r>
      <w:r w:rsidR="00EC28F2" w:rsidRPr="00754413">
        <w:rPr>
          <w:vertAlign w:val="subscript"/>
        </w:rPr>
        <w:t>10</w:t>
      </w:r>
      <w:r w:rsidR="00EC28F2" w:rsidRPr="00754413">
        <w:t xml:space="preserve"> and PM</w:t>
      </w:r>
      <w:r w:rsidR="00EC28F2" w:rsidRPr="00754413">
        <w:rPr>
          <w:vertAlign w:val="subscript"/>
        </w:rPr>
        <w:t>2.5</w:t>
      </w:r>
      <w:r w:rsidR="00EC28F2" w:rsidRPr="00754413">
        <w:t xml:space="preserve"> were measured, it was found that </w:t>
      </w:r>
      <w:r w:rsidR="0099243F" w:rsidRPr="00754413">
        <w:t xml:space="preserve">road traffic emissions on </w:t>
      </w:r>
      <w:r w:rsidR="00EC28F2" w:rsidRPr="00754413">
        <w:t xml:space="preserve">adjacent roads contributed very little to the measured </w:t>
      </w:r>
      <w:r w:rsidR="002A7AE1" w:rsidRPr="00754413">
        <w:t>PM</w:t>
      </w:r>
      <w:r w:rsidR="002A7AE1" w:rsidRPr="00754413">
        <w:rPr>
          <w:vertAlign w:val="subscript"/>
        </w:rPr>
        <w:t>10</w:t>
      </w:r>
      <w:r w:rsidR="002A7AE1" w:rsidRPr="00754413">
        <w:t xml:space="preserve"> and PM</w:t>
      </w:r>
      <w:r w:rsidR="002A7AE1" w:rsidRPr="00754413">
        <w:rPr>
          <w:vertAlign w:val="subscript"/>
        </w:rPr>
        <w:t>2.5</w:t>
      </w:r>
      <w:r w:rsidR="002A7AE1" w:rsidRPr="00754413">
        <w:t xml:space="preserve"> </w:t>
      </w:r>
      <w:r w:rsidR="00EC28F2" w:rsidRPr="00754413">
        <w:t>concentrations at each pair of sensors</w:t>
      </w:r>
      <w:r w:rsidR="0099243F" w:rsidRPr="00754413">
        <w:t>.</w:t>
      </w:r>
      <w:r w:rsidR="002A626D" w:rsidRPr="00754413">
        <w:t xml:space="preserve">  As such, the assessment has focussed on the pollutant NO</w:t>
      </w:r>
      <w:r w:rsidR="002A626D" w:rsidRPr="00754413">
        <w:rPr>
          <w:vertAlign w:val="subscript"/>
        </w:rPr>
        <w:t>2</w:t>
      </w:r>
      <w:r w:rsidR="002A626D" w:rsidRPr="00754413">
        <w:t>, which</w:t>
      </w:r>
      <w:r w:rsidR="00A82109" w:rsidRPr="00754413">
        <w:t>, as shown by the monitoring undertaken,</w:t>
      </w:r>
      <w:r w:rsidR="002A626D" w:rsidRPr="00754413">
        <w:t xml:space="preserve"> is strongly influenced by road traffic exhaust emissions, especially at the roadside.</w:t>
      </w:r>
    </w:p>
    <w:p w14:paraId="5AE70A47" w14:textId="1BFFCFF9" w:rsidR="00C76D92" w:rsidRPr="00007BA4" w:rsidRDefault="00C76D92" w:rsidP="005E748A">
      <w:pPr>
        <w:pStyle w:val="BodyText"/>
        <w:rPr>
          <w:rFonts w:hint="eastAsia"/>
        </w:rPr>
      </w:pPr>
      <w:r w:rsidRPr="00007BA4">
        <w:t xml:space="preserve">In addition to the air quality monitoring, traffic </w:t>
      </w:r>
      <w:r w:rsidR="00203638" w:rsidRPr="00007BA4">
        <w:t>volume</w:t>
      </w:r>
      <w:r w:rsidR="000862AD" w:rsidRPr="00007BA4">
        <w:t xml:space="preserve"> and speed</w:t>
      </w:r>
      <w:r w:rsidRPr="00007BA4">
        <w:t xml:space="preserve"> was </w:t>
      </w:r>
      <w:r w:rsidR="002A626D" w:rsidRPr="00007BA4">
        <w:t xml:space="preserve">also </w:t>
      </w:r>
      <w:r w:rsidR="00CE1861" w:rsidRPr="00007BA4">
        <w:t xml:space="preserve">monitored </w:t>
      </w:r>
      <w:r w:rsidRPr="00007BA4">
        <w:t xml:space="preserve">at a </w:t>
      </w:r>
      <w:r w:rsidR="002A626D" w:rsidRPr="00007BA4">
        <w:t xml:space="preserve">nearby </w:t>
      </w:r>
      <w:r w:rsidRPr="00007BA4">
        <w:t xml:space="preserve">location within the </w:t>
      </w:r>
      <w:r w:rsidR="002A626D" w:rsidRPr="00007BA4">
        <w:t xml:space="preserve">20 mph </w:t>
      </w:r>
      <w:r w:rsidR="00E34D55" w:rsidRPr="00007BA4">
        <w:t xml:space="preserve">speed limit </w:t>
      </w:r>
      <w:r w:rsidR="00007BA4" w:rsidRPr="00007BA4">
        <w:t xml:space="preserve">area </w:t>
      </w:r>
      <w:r w:rsidR="002A626D" w:rsidRPr="00007BA4">
        <w:t xml:space="preserve">in Cardiff and Magor and at nearby locations both inside and outside the 20mph </w:t>
      </w:r>
      <w:r w:rsidR="00E34D55" w:rsidRPr="00007BA4">
        <w:t xml:space="preserve">speed limit </w:t>
      </w:r>
      <w:r w:rsidR="00007BA4" w:rsidRPr="00007BA4">
        <w:t xml:space="preserve">area </w:t>
      </w:r>
      <w:r w:rsidR="002A626D" w:rsidRPr="00007BA4">
        <w:t>in Abergavenny</w:t>
      </w:r>
      <w:r w:rsidRPr="00007BA4">
        <w:t xml:space="preserve">.  Where </w:t>
      </w:r>
      <w:r w:rsidR="00551DFF" w:rsidRPr="00007BA4">
        <w:t>possible</w:t>
      </w:r>
      <w:r w:rsidRPr="00007BA4">
        <w:t xml:space="preserve">, </w:t>
      </w:r>
      <w:r w:rsidR="006E626E" w:rsidRPr="00007BA4">
        <w:t xml:space="preserve">the </w:t>
      </w:r>
      <w:r w:rsidRPr="00007BA4">
        <w:t xml:space="preserve">traffic data were compared to the air quality data to </w:t>
      </w:r>
      <w:r w:rsidR="00AB4FF3" w:rsidRPr="00007BA4">
        <w:t>assess</w:t>
      </w:r>
      <w:r w:rsidR="00E15625" w:rsidRPr="00007BA4">
        <w:t xml:space="preserve"> whether any observed differences in measured NO</w:t>
      </w:r>
      <w:r w:rsidR="00E15625" w:rsidRPr="00007BA4">
        <w:rPr>
          <w:vertAlign w:val="subscript"/>
        </w:rPr>
        <w:t>2</w:t>
      </w:r>
      <w:r w:rsidR="00E15625" w:rsidRPr="00007BA4">
        <w:t xml:space="preserve"> concentrations could </w:t>
      </w:r>
      <w:r w:rsidR="00AB4FF3" w:rsidRPr="00007BA4">
        <w:t xml:space="preserve">reasonably </w:t>
      </w:r>
      <w:r w:rsidR="00E15625" w:rsidRPr="00007BA4">
        <w:t xml:space="preserve">be attributed to </w:t>
      </w:r>
      <w:r w:rsidR="00AB4FF3" w:rsidRPr="00007BA4">
        <w:t xml:space="preserve">differences </w:t>
      </w:r>
      <w:r w:rsidR="00E15625" w:rsidRPr="00007BA4">
        <w:t xml:space="preserve">in </w:t>
      </w:r>
      <w:r w:rsidR="00282CBF" w:rsidRPr="00007BA4">
        <w:t xml:space="preserve">vehicle </w:t>
      </w:r>
      <w:r w:rsidR="00E15625" w:rsidRPr="00007BA4">
        <w:t xml:space="preserve">speed </w:t>
      </w:r>
      <w:r w:rsidR="00ED43B0" w:rsidRPr="00007BA4">
        <w:t>following</w:t>
      </w:r>
      <w:r w:rsidR="00E15625" w:rsidRPr="00007BA4">
        <w:t xml:space="preserve"> </w:t>
      </w:r>
      <w:r w:rsidRPr="00007BA4">
        <w:t xml:space="preserve">the </w:t>
      </w:r>
      <w:r w:rsidR="00ED43B0" w:rsidRPr="00007BA4">
        <w:t xml:space="preserve">introduction of the </w:t>
      </w:r>
      <w:r w:rsidRPr="00007BA4">
        <w:t xml:space="preserve">20 mph </w:t>
      </w:r>
      <w:r w:rsidR="00ED43B0" w:rsidRPr="00007BA4">
        <w:t>limit</w:t>
      </w:r>
      <w:r w:rsidRPr="00007BA4">
        <w:t xml:space="preserve">.  </w:t>
      </w:r>
    </w:p>
    <w:p w14:paraId="354CB36D" w14:textId="50CEC708" w:rsidR="009976A8" w:rsidRPr="00754413" w:rsidRDefault="009976A8" w:rsidP="005E748A">
      <w:pPr>
        <w:pStyle w:val="BodyText"/>
        <w:rPr>
          <w:rFonts w:hint="eastAsia"/>
        </w:rPr>
      </w:pPr>
      <w:r w:rsidRPr="00754413">
        <w:t xml:space="preserve">Additional supplementary analysis </w:t>
      </w:r>
      <w:r w:rsidR="000862AD" w:rsidRPr="00754413">
        <w:t>h</w:t>
      </w:r>
      <w:r w:rsidRPr="00754413">
        <w:t xml:space="preserve">as also </w:t>
      </w:r>
      <w:r w:rsidR="000862AD" w:rsidRPr="00754413">
        <w:t xml:space="preserve">been </w:t>
      </w:r>
      <w:r w:rsidRPr="00754413">
        <w:t>undertaken to consider:</w:t>
      </w:r>
    </w:p>
    <w:p w14:paraId="59ECCE0E" w14:textId="796ADD65" w:rsidR="00690B00" w:rsidRPr="00754413" w:rsidRDefault="006B7CEA" w:rsidP="009976A8">
      <w:pPr>
        <w:pStyle w:val="BulletLevel1"/>
        <w:rPr>
          <w:rFonts w:hint="eastAsia"/>
          <w:lang w:val="en-GB"/>
        </w:rPr>
      </w:pPr>
      <w:r w:rsidRPr="00754413">
        <w:rPr>
          <w:lang w:val="en-GB"/>
        </w:rPr>
        <w:t>W</w:t>
      </w:r>
      <w:r w:rsidR="00300CFF" w:rsidRPr="00754413">
        <w:rPr>
          <w:lang w:val="en-GB"/>
        </w:rPr>
        <w:t>ider trends in air quality</w:t>
      </w:r>
      <w:r w:rsidR="00690B00" w:rsidRPr="00754413">
        <w:rPr>
          <w:lang w:val="en-GB"/>
        </w:rPr>
        <w:t xml:space="preserve"> within Wales </w:t>
      </w:r>
      <w:r w:rsidR="00300CFF" w:rsidRPr="00754413">
        <w:rPr>
          <w:lang w:val="en-GB"/>
        </w:rPr>
        <w:t>over similar timescales</w:t>
      </w:r>
      <w:r w:rsidR="00690B00" w:rsidRPr="00754413">
        <w:rPr>
          <w:lang w:val="en-GB"/>
        </w:rPr>
        <w:t xml:space="preserve">. </w:t>
      </w:r>
    </w:p>
    <w:p w14:paraId="68E0467C" w14:textId="14D0F961" w:rsidR="00DB4177" w:rsidRPr="00754413" w:rsidRDefault="006B7CEA" w:rsidP="009976A8">
      <w:pPr>
        <w:pStyle w:val="BulletLevel1"/>
        <w:rPr>
          <w:rFonts w:hint="eastAsia"/>
          <w:lang w:val="en-GB"/>
        </w:rPr>
      </w:pPr>
      <w:r w:rsidRPr="00754413">
        <w:rPr>
          <w:lang w:val="en-GB"/>
        </w:rPr>
        <w:t>T</w:t>
      </w:r>
      <w:r w:rsidR="00DB4177" w:rsidRPr="00754413">
        <w:rPr>
          <w:lang w:val="en-GB"/>
        </w:rPr>
        <w:t xml:space="preserve">he impact of regional </w:t>
      </w:r>
      <w:r w:rsidR="004C61C9" w:rsidRPr="00754413">
        <w:rPr>
          <w:lang w:val="en-GB"/>
        </w:rPr>
        <w:t xml:space="preserve">air pollution </w:t>
      </w:r>
      <w:r w:rsidR="00DB4177" w:rsidRPr="00754413">
        <w:rPr>
          <w:lang w:val="en-GB"/>
        </w:rPr>
        <w:t xml:space="preserve">episodes on concentrations </w:t>
      </w:r>
      <w:r w:rsidR="004C61C9" w:rsidRPr="00754413">
        <w:rPr>
          <w:lang w:val="en-GB"/>
        </w:rPr>
        <w:t xml:space="preserve">measured by </w:t>
      </w:r>
      <w:r w:rsidR="00DB4177" w:rsidRPr="00754413">
        <w:rPr>
          <w:lang w:val="en-GB"/>
        </w:rPr>
        <w:t xml:space="preserve">the air quality </w:t>
      </w:r>
      <w:r w:rsidR="008767F0" w:rsidRPr="00754413">
        <w:rPr>
          <w:lang w:val="en-GB"/>
        </w:rPr>
        <w:t>sensors</w:t>
      </w:r>
      <w:r w:rsidR="00DB4177" w:rsidRPr="00754413">
        <w:rPr>
          <w:lang w:val="en-GB"/>
        </w:rPr>
        <w:t>.</w:t>
      </w:r>
    </w:p>
    <w:p w14:paraId="5F778D2C" w14:textId="030A573E" w:rsidR="00DE1F74" w:rsidRPr="00754413" w:rsidRDefault="006B7CEA" w:rsidP="009976A8">
      <w:pPr>
        <w:pStyle w:val="BulletLevel1"/>
        <w:rPr>
          <w:rFonts w:hint="eastAsia"/>
          <w:lang w:val="en-GB"/>
        </w:rPr>
      </w:pPr>
      <w:r w:rsidRPr="00754413">
        <w:t>T</w:t>
      </w:r>
      <w:r w:rsidR="009976A8" w:rsidRPr="00754413">
        <w:t xml:space="preserve">he impact of </w:t>
      </w:r>
      <w:r w:rsidR="00F949BB" w:rsidRPr="00754413">
        <w:t xml:space="preserve">a period of </w:t>
      </w:r>
      <w:r w:rsidR="001F70B9" w:rsidRPr="00754413">
        <w:t xml:space="preserve">nearby </w:t>
      </w:r>
      <w:r w:rsidR="009976A8" w:rsidRPr="00754413">
        <w:t xml:space="preserve">construction and traffic management </w:t>
      </w:r>
      <w:r w:rsidR="001F70B9" w:rsidRPr="00754413">
        <w:t xml:space="preserve">on </w:t>
      </w:r>
      <w:r w:rsidR="00F949BB" w:rsidRPr="00754413">
        <w:t xml:space="preserve">measured </w:t>
      </w:r>
      <w:r w:rsidR="004C61C9" w:rsidRPr="00754413">
        <w:t>NO</w:t>
      </w:r>
      <w:r w:rsidR="004C61C9" w:rsidRPr="00754413">
        <w:rPr>
          <w:vertAlign w:val="subscript"/>
        </w:rPr>
        <w:t>2</w:t>
      </w:r>
      <w:r w:rsidR="001F70B9" w:rsidRPr="00754413">
        <w:t xml:space="preserve"> concentrations </w:t>
      </w:r>
      <w:r w:rsidR="00F949BB" w:rsidRPr="00754413">
        <w:t>adjacent to</w:t>
      </w:r>
      <w:r w:rsidR="001F70B9" w:rsidRPr="00754413">
        <w:t xml:space="preserve"> </w:t>
      </w:r>
      <w:r w:rsidR="00282CBF" w:rsidRPr="00754413">
        <w:t xml:space="preserve">one of </w:t>
      </w:r>
      <w:r w:rsidR="001F70B9" w:rsidRPr="00754413">
        <w:t xml:space="preserve">the </w:t>
      </w:r>
      <w:r w:rsidR="00F949BB" w:rsidRPr="00754413">
        <w:t>sensors</w:t>
      </w:r>
      <w:r w:rsidR="001F70B9" w:rsidRPr="00754413">
        <w:t xml:space="preserve"> in Cardiff</w:t>
      </w:r>
      <w:r w:rsidR="005F62B0" w:rsidRPr="00754413">
        <w:t>.</w:t>
      </w:r>
    </w:p>
    <w:p w14:paraId="228E5414" w14:textId="7579BE30" w:rsidR="00F949BB" w:rsidRPr="00754413" w:rsidRDefault="006B7CEA" w:rsidP="00F949BB">
      <w:pPr>
        <w:pStyle w:val="BulletLevel1"/>
        <w:rPr>
          <w:rFonts w:hint="eastAsia"/>
          <w:lang w:val="en-GB"/>
        </w:rPr>
      </w:pPr>
      <w:r w:rsidRPr="00754413">
        <w:rPr>
          <w:lang w:val="en-GB"/>
        </w:rPr>
        <w:t>T</w:t>
      </w:r>
      <w:r w:rsidR="00F949BB" w:rsidRPr="00754413">
        <w:rPr>
          <w:lang w:val="en-GB"/>
        </w:rPr>
        <w:t xml:space="preserve">he impact of a </w:t>
      </w:r>
      <w:r w:rsidR="00551DFF" w:rsidRPr="00754413">
        <w:rPr>
          <w:lang w:val="en-GB"/>
        </w:rPr>
        <w:t xml:space="preserve">new </w:t>
      </w:r>
      <w:r w:rsidR="007E6261" w:rsidRPr="00754413">
        <w:rPr>
          <w:lang w:val="en-GB"/>
        </w:rPr>
        <w:t>raised pedestrian crossing</w:t>
      </w:r>
      <w:r w:rsidR="00F949BB" w:rsidRPr="00754413">
        <w:rPr>
          <w:lang w:val="en-GB"/>
        </w:rPr>
        <w:t xml:space="preserve"> on measured </w:t>
      </w:r>
      <w:r w:rsidR="00DE0398" w:rsidRPr="00754413">
        <w:rPr>
          <w:lang w:val="en-GB"/>
        </w:rPr>
        <w:t>NO</w:t>
      </w:r>
      <w:r w:rsidR="00DE0398" w:rsidRPr="00754413">
        <w:rPr>
          <w:vertAlign w:val="subscript"/>
          <w:lang w:val="en-GB"/>
        </w:rPr>
        <w:t>2</w:t>
      </w:r>
      <w:r w:rsidR="00F949BB" w:rsidRPr="00754413">
        <w:rPr>
          <w:lang w:val="en-GB"/>
        </w:rPr>
        <w:t xml:space="preserve"> concentrations adjacent to one of the sensors in Cardiff</w:t>
      </w:r>
      <w:r w:rsidR="005F62B0" w:rsidRPr="00754413">
        <w:rPr>
          <w:lang w:val="en-GB"/>
        </w:rPr>
        <w:t>.</w:t>
      </w:r>
    </w:p>
    <w:p w14:paraId="657DEDEC" w14:textId="1F5C6A08" w:rsidR="00DE0398" w:rsidRPr="00754413" w:rsidRDefault="006B7CEA" w:rsidP="00B87E48">
      <w:pPr>
        <w:pStyle w:val="BulletLevel1"/>
        <w:rPr>
          <w:rFonts w:hint="eastAsia"/>
          <w:lang w:val="en-GB"/>
        </w:rPr>
      </w:pPr>
      <w:r w:rsidRPr="00754413">
        <w:rPr>
          <w:lang w:val="en-GB"/>
        </w:rPr>
        <w:t>T</w:t>
      </w:r>
      <w:r w:rsidR="00DE0398" w:rsidRPr="00754413">
        <w:rPr>
          <w:lang w:val="en-GB"/>
        </w:rPr>
        <w:t xml:space="preserve">he impact of partial </w:t>
      </w:r>
      <w:r w:rsidR="00CE1861" w:rsidRPr="00754413">
        <w:rPr>
          <w:lang w:val="en-GB"/>
        </w:rPr>
        <w:t xml:space="preserve">temporary </w:t>
      </w:r>
      <w:r w:rsidR="00DE0398" w:rsidRPr="00754413">
        <w:rPr>
          <w:lang w:val="en-GB"/>
        </w:rPr>
        <w:t>closures of the M4</w:t>
      </w:r>
      <w:r w:rsidR="00551DFF" w:rsidRPr="00754413">
        <w:rPr>
          <w:lang w:val="en-GB"/>
        </w:rPr>
        <w:t>8</w:t>
      </w:r>
      <w:r w:rsidR="00DE0398" w:rsidRPr="00754413">
        <w:rPr>
          <w:lang w:val="en-GB"/>
        </w:rPr>
        <w:t xml:space="preserve"> (and resulting increased </w:t>
      </w:r>
      <w:r w:rsidR="005F62B0" w:rsidRPr="00754413">
        <w:rPr>
          <w:lang w:val="en-GB"/>
        </w:rPr>
        <w:t xml:space="preserve">traffic </w:t>
      </w:r>
      <w:r w:rsidR="00DE0398" w:rsidRPr="00754413">
        <w:rPr>
          <w:lang w:val="en-GB"/>
        </w:rPr>
        <w:t>congestion on local roads) on measured NO</w:t>
      </w:r>
      <w:r w:rsidR="00DE0398" w:rsidRPr="00754413">
        <w:rPr>
          <w:vertAlign w:val="subscript"/>
          <w:lang w:val="en-GB"/>
        </w:rPr>
        <w:t>2</w:t>
      </w:r>
      <w:r w:rsidR="00DE0398" w:rsidRPr="00754413">
        <w:rPr>
          <w:lang w:val="en-GB"/>
        </w:rPr>
        <w:t xml:space="preserve"> concentrations at one of the sensors in Magor</w:t>
      </w:r>
      <w:r w:rsidR="005F62B0" w:rsidRPr="00754413">
        <w:rPr>
          <w:lang w:val="en-GB"/>
        </w:rPr>
        <w:t>.</w:t>
      </w:r>
    </w:p>
    <w:p w14:paraId="1A103B60" w14:textId="5B4C8F5E" w:rsidR="00F949BB" w:rsidRPr="00754413" w:rsidRDefault="006B7CEA" w:rsidP="00D1505E">
      <w:pPr>
        <w:pStyle w:val="BulletLevel1"/>
        <w:rPr>
          <w:rFonts w:hint="eastAsia"/>
          <w:lang w:val="en-GB"/>
        </w:rPr>
      </w:pPr>
      <w:r w:rsidRPr="00754413">
        <w:rPr>
          <w:lang w:val="en-GB"/>
        </w:rPr>
        <w:t>T</w:t>
      </w:r>
      <w:r w:rsidR="00F949BB" w:rsidRPr="00754413">
        <w:rPr>
          <w:lang w:val="en-GB"/>
        </w:rPr>
        <w:t xml:space="preserve">he impact of speed enforcement activities </w:t>
      </w:r>
      <w:r w:rsidR="000C71E8" w:rsidRPr="00754413">
        <w:rPr>
          <w:lang w:val="en-GB"/>
        </w:rPr>
        <w:t xml:space="preserve">within the 20 mph </w:t>
      </w:r>
      <w:r w:rsidR="00E34D55" w:rsidRPr="00754413">
        <w:t xml:space="preserve">speed limit </w:t>
      </w:r>
      <w:r w:rsidR="00007BA4">
        <w:t xml:space="preserve">area </w:t>
      </w:r>
      <w:r w:rsidR="000C71E8" w:rsidRPr="00754413">
        <w:rPr>
          <w:lang w:val="en-GB"/>
        </w:rPr>
        <w:t xml:space="preserve">in Magor </w:t>
      </w:r>
      <w:r w:rsidR="00F949BB" w:rsidRPr="00754413">
        <w:rPr>
          <w:lang w:val="en-GB"/>
        </w:rPr>
        <w:t xml:space="preserve">on measured </w:t>
      </w:r>
      <w:r w:rsidR="00DE0398" w:rsidRPr="00754413">
        <w:rPr>
          <w:lang w:val="en-GB"/>
        </w:rPr>
        <w:t>NO</w:t>
      </w:r>
      <w:r w:rsidR="00DE0398" w:rsidRPr="00754413">
        <w:rPr>
          <w:vertAlign w:val="subscript"/>
          <w:lang w:val="en-GB"/>
        </w:rPr>
        <w:t>2</w:t>
      </w:r>
      <w:r w:rsidR="00F949BB" w:rsidRPr="00754413">
        <w:rPr>
          <w:lang w:val="en-GB"/>
        </w:rPr>
        <w:t xml:space="preserve"> concentrations</w:t>
      </w:r>
      <w:r w:rsidR="005F62B0" w:rsidRPr="00754413">
        <w:rPr>
          <w:lang w:val="en-GB"/>
        </w:rPr>
        <w:t>.</w:t>
      </w:r>
    </w:p>
    <w:p w14:paraId="7B402238" w14:textId="539F1C9D" w:rsidR="00034E2B" w:rsidRPr="00754413" w:rsidRDefault="00034E2B" w:rsidP="00034E2B">
      <w:pPr>
        <w:pStyle w:val="Headingunnumbered3"/>
        <w:rPr>
          <w:rFonts w:hint="eastAsia"/>
        </w:rPr>
      </w:pPr>
      <w:bookmarkStart w:id="14" w:name="_Toc166159178"/>
      <w:r w:rsidRPr="00754413">
        <w:t>Summary of Results</w:t>
      </w:r>
      <w:bookmarkEnd w:id="14"/>
    </w:p>
    <w:p w14:paraId="6932542B" w14:textId="2DF232F4" w:rsidR="00AE0B49" w:rsidRPr="00754413" w:rsidRDefault="000862AD" w:rsidP="00034E2B">
      <w:pPr>
        <w:pStyle w:val="BodyText"/>
        <w:rPr>
          <w:rFonts w:hint="eastAsia"/>
        </w:rPr>
      </w:pPr>
      <w:r w:rsidRPr="00007BA4">
        <w:t>A s</w:t>
      </w:r>
      <w:r w:rsidR="002679DA" w:rsidRPr="00007BA4">
        <w:t xml:space="preserve">ummary of </w:t>
      </w:r>
      <w:r w:rsidRPr="00007BA4">
        <w:t xml:space="preserve">average measured </w:t>
      </w:r>
      <w:r w:rsidR="00F676B7" w:rsidRPr="00007BA4">
        <w:t>NO</w:t>
      </w:r>
      <w:r w:rsidR="00F676B7" w:rsidRPr="00007BA4">
        <w:rPr>
          <w:vertAlign w:val="subscript"/>
        </w:rPr>
        <w:t>2</w:t>
      </w:r>
      <w:r w:rsidRPr="00007BA4">
        <w:t xml:space="preserve"> </w:t>
      </w:r>
      <w:r w:rsidR="002679DA" w:rsidRPr="00007BA4">
        <w:t xml:space="preserve">concentrations </w:t>
      </w:r>
      <w:r w:rsidR="004C61C9" w:rsidRPr="00007BA4">
        <w:t xml:space="preserve">at the sensors </w:t>
      </w:r>
      <w:r w:rsidR="005F62B0" w:rsidRPr="00007BA4">
        <w:t>inside and outside each of the 20</w:t>
      </w:r>
      <w:r w:rsidR="009357A6" w:rsidRPr="00007BA4">
        <w:t xml:space="preserve"> </w:t>
      </w:r>
      <w:r w:rsidR="005F62B0" w:rsidRPr="00007BA4">
        <w:t xml:space="preserve">mph </w:t>
      </w:r>
      <w:r w:rsidR="00E34D55" w:rsidRPr="00007BA4">
        <w:t xml:space="preserve">speed limit </w:t>
      </w:r>
      <w:r w:rsidR="00CE1861" w:rsidRPr="00007BA4">
        <w:t xml:space="preserve">areas </w:t>
      </w:r>
      <w:r w:rsidR="005F62B0" w:rsidRPr="00007BA4">
        <w:t xml:space="preserve">(and the resulting difference) </w:t>
      </w:r>
      <w:r w:rsidR="00916D1E" w:rsidRPr="00007BA4">
        <w:t>is</w:t>
      </w:r>
      <w:r w:rsidR="002679DA" w:rsidRPr="00007BA4">
        <w:t xml:space="preserve"> presented in </w:t>
      </w:r>
      <w:r w:rsidR="00902A37" w:rsidRPr="00007BA4">
        <w:fldChar w:fldCharType="begin"/>
      </w:r>
      <w:r w:rsidR="00902A37" w:rsidRPr="00007BA4">
        <w:instrText xml:space="preserve"> REF _Ref162294045 \h </w:instrText>
      </w:r>
      <w:r w:rsidR="00D23D82" w:rsidRPr="00007BA4">
        <w:instrText xml:space="preserve"> \* MERGEFORMAT </w:instrText>
      </w:r>
      <w:r w:rsidR="00902A37" w:rsidRPr="00007BA4">
        <w:fldChar w:fldCharType="separate"/>
      </w:r>
      <w:r w:rsidR="00C57E17" w:rsidRPr="00D23D82">
        <w:t>Table ES</w:t>
      </w:r>
      <w:r w:rsidR="00C57E17" w:rsidRPr="00C57E17">
        <w:noBreakHyphen/>
      </w:r>
      <w:r w:rsidR="00C57E17">
        <w:t>1</w:t>
      </w:r>
      <w:r w:rsidR="00902A37" w:rsidRPr="00007BA4">
        <w:fldChar w:fldCharType="end"/>
      </w:r>
      <w:r w:rsidR="005F62B0" w:rsidRPr="00007BA4">
        <w:t>, along with the estimated average measurement error of the sensors</w:t>
      </w:r>
      <w:r w:rsidR="002679DA" w:rsidRPr="00007BA4">
        <w:t xml:space="preserve">.  The results </w:t>
      </w:r>
      <w:r w:rsidR="00AE0B49" w:rsidRPr="00007BA4">
        <w:t xml:space="preserve">obtained in each area </w:t>
      </w:r>
      <w:r w:rsidR="002679DA" w:rsidRPr="00007BA4">
        <w:t xml:space="preserve">are discussed further </w:t>
      </w:r>
      <w:r w:rsidR="00A82109" w:rsidRPr="00007BA4">
        <w:t xml:space="preserve">in the sub-sections </w:t>
      </w:r>
      <w:r w:rsidR="00AE0B49" w:rsidRPr="00007BA4">
        <w:t xml:space="preserve">below and </w:t>
      </w:r>
      <w:r w:rsidR="002679DA" w:rsidRPr="00007BA4">
        <w:t xml:space="preserve">in the </w:t>
      </w:r>
      <w:r w:rsidR="00CE1861" w:rsidRPr="00007BA4">
        <w:t>full technical report</w:t>
      </w:r>
      <w:r w:rsidR="00203638" w:rsidRPr="00007BA4">
        <w:t xml:space="preserve">. </w:t>
      </w:r>
      <w:r w:rsidR="00362157" w:rsidRPr="00007BA4">
        <w:t xml:space="preserve"> </w:t>
      </w:r>
      <w:r w:rsidR="00203638" w:rsidRPr="00007BA4">
        <w:t>I</w:t>
      </w:r>
      <w:r w:rsidR="00AE0B49" w:rsidRPr="00007BA4">
        <w:t>n summary:</w:t>
      </w:r>
    </w:p>
    <w:p w14:paraId="4A2206FC" w14:textId="2604FECD" w:rsidR="00034E2B" w:rsidRPr="00754413" w:rsidRDefault="00AE0B49" w:rsidP="00AE0B49">
      <w:pPr>
        <w:pStyle w:val="BulletLevel1"/>
        <w:rPr>
          <w:rFonts w:hint="eastAsia"/>
        </w:rPr>
      </w:pPr>
      <w:r w:rsidRPr="00754413">
        <w:t xml:space="preserve">All measured concentrations </w:t>
      </w:r>
      <w:r w:rsidR="00F676B7" w:rsidRPr="00754413">
        <w:t>of NO</w:t>
      </w:r>
      <w:r w:rsidR="00F676B7" w:rsidRPr="00754413">
        <w:rPr>
          <w:vertAlign w:val="subscript"/>
        </w:rPr>
        <w:t>2</w:t>
      </w:r>
      <w:r w:rsidR="005E6AC6" w:rsidRPr="00754413">
        <w:t xml:space="preserve"> were within the level of the relevant </w:t>
      </w:r>
      <w:r w:rsidR="00F3427B" w:rsidRPr="00754413">
        <w:t xml:space="preserve">annual mean </w:t>
      </w:r>
      <w:r w:rsidR="005E6AC6" w:rsidRPr="00754413">
        <w:t xml:space="preserve">Air Quality Objective / Limit Value.  Furthermore, these </w:t>
      </w:r>
      <w:r w:rsidR="00F3427B" w:rsidRPr="00754413">
        <w:t>measurements</w:t>
      </w:r>
      <w:r w:rsidR="005E6AC6" w:rsidRPr="00754413">
        <w:t xml:space="preserve"> were made at the </w:t>
      </w:r>
      <w:r w:rsidR="00A82109" w:rsidRPr="00754413">
        <w:t>road</w:t>
      </w:r>
      <w:r w:rsidR="005E6AC6" w:rsidRPr="00754413">
        <w:t>side, meaning NO</w:t>
      </w:r>
      <w:r w:rsidR="005E6AC6" w:rsidRPr="00754413">
        <w:rPr>
          <w:vertAlign w:val="subscript"/>
        </w:rPr>
        <w:t>2</w:t>
      </w:r>
      <w:r w:rsidR="005E6AC6" w:rsidRPr="00754413">
        <w:t xml:space="preserve"> concentrations at the nearest residential properties</w:t>
      </w:r>
      <w:r w:rsidR="00F3427B" w:rsidRPr="00754413">
        <w:t xml:space="preserve">, which </w:t>
      </w:r>
      <w:r w:rsidR="00805852" w:rsidRPr="00754413">
        <w:t>are</w:t>
      </w:r>
      <w:r w:rsidR="00F3427B" w:rsidRPr="00754413">
        <w:t xml:space="preserve"> set further back</w:t>
      </w:r>
      <w:r w:rsidR="005F62B0" w:rsidRPr="00754413">
        <w:t>,</w:t>
      </w:r>
      <w:r w:rsidR="00F3427B" w:rsidRPr="00754413">
        <w:t xml:space="preserve"> </w:t>
      </w:r>
      <w:r w:rsidR="005E6AC6" w:rsidRPr="00754413">
        <w:t xml:space="preserve">would likely be much </w:t>
      </w:r>
      <w:r w:rsidR="005E6AC6" w:rsidRPr="00754413">
        <w:lastRenderedPageBreak/>
        <w:t>lower</w:t>
      </w:r>
      <w:r w:rsidR="00805852" w:rsidRPr="00754413">
        <w:t>.  This is because NO</w:t>
      </w:r>
      <w:r w:rsidR="00805852" w:rsidRPr="00754413">
        <w:rPr>
          <w:vertAlign w:val="subscript"/>
        </w:rPr>
        <w:t>2</w:t>
      </w:r>
      <w:r w:rsidR="005E6AC6" w:rsidRPr="00754413">
        <w:t xml:space="preserve"> concentrations typically decrease </w:t>
      </w:r>
      <w:r w:rsidR="00805852" w:rsidRPr="00754413">
        <w:t xml:space="preserve">rapidly </w:t>
      </w:r>
      <w:r w:rsidR="005E6AC6" w:rsidRPr="00754413">
        <w:t xml:space="preserve">with increasing distance from </w:t>
      </w:r>
      <w:r w:rsidR="00F3427B" w:rsidRPr="00754413">
        <w:t>a</w:t>
      </w:r>
      <w:r w:rsidR="005E6AC6" w:rsidRPr="00754413">
        <w:t xml:space="preserve"> road due to the increased dispersion and dilution of </w:t>
      </w:r>
      <w:r w:rsidR="004C61C9" w:rsidRPr="00754413">
        <w:t xml:space="preserve">road traffic </w:t>
      </w:r>
      <w:r w:rsidR="005E6AC6" w:rsidRPr="00754413">
        <w:t>emissions.</w:t>
      </w:r>
    </w:p>
    <w:p w14:paraId="34DF9494" w14:textId="49770F71" w:rsidR="00F3427B" w:rsidRPr="00007BA4" w:rsidRDefault="00F3427B" w:rsidP="00F3427B">
      <w:pPr>
        <w:pStyle w:val="BulletLevel1"/>
        <w:rPr>
          <w:rFonts w:hint="eastAsia"/>
        </w:rPr>
      </w:pPr>
      <w:r w:rsidRPr="00007BA4">
        <w:t>The difference</w:t>
      </w:r>
      <w:r w:rsidR="00A82109" w:rsidRPr="00007BA4">
        <w:t>s</w:t>
      </w:r>
      <w:r w:rsidRPr="00007BA4">
        <w:t xml:space="preserve"> in measured NO</w:t>
      </w:r>
      <w:r w:rsidRPr="00007BA4">
        <w:rPr>
          <w:vertAlign w:val="subscript"/>
        </w:rPr>
        <w:t>2</w:t>
      </w:r>
      <w:r w:rsidRPr="00007BA4">
        <w:t xml:space="preserve"> concentrations </w:t>
      </w:r>
      <w:r w:rsidR="00A82109" w:rsidRPr="00007BA4">
        <w:t xml:space="preserve">between the sensors </w:t>
      </w:r>
      <w:r w:rsidR="006448B8" w:rsidRPr="00007BA4">
        <w:t xml:space="preserve">inside the 20 mph </w:t>
      </w:r>
      <w:r w:rsidR="00E34D55" w:rsidRPr="00007BA4">
        <w:t xml:space="preserve">speed limit </w:t>
      </w:r>
      <w:r w:rsidR="00007BA4" w:rsidRPr="00007BA4">
        <w:t xml:space="preserve">area </w:t>
      </w:r>
      <w:r w:rsidR="006448B8" w:rsidRPr="00007BA4">
        <w:t xml:space="preserve">relative to </w:t>
      </w:r>
      <w:r w:rsidR="00A82109" w:rsidRPr="00007BA4">
        <w:t>those</w:t>
      </w:r>
      <w:r w:rsidR="006448B8" w:rsidRPr="00007BA4">
        <w:t xml:space="preserve"> outside the </w:t>
      </w:r>
      <w:r w:rsidR="00007BA4" w:rsidRPr="00007BA4">
        <w:t>area</w:t>
      </w:r>
      <w:r w:rsidR="00E34D55" w:rsidRPr="00007BA4">
        <w:t xml:space="preserve"> </w:t>
      </w:r>
      <w:r w:rsidRPr="00007BA4">
        <w:t xml:space="preserve">were </w:t>
      </w:r>
      <w:r w:rsidR="001E429A" w:rsidRPr="00007BA4">
        <w:t xml:space="preserve">mainly </w:t>
      </w:r>
      <w:r w:rsidRPr="00007BA4">
        <w:t>small relative to the annual mean NO</w:t>
      </w:r>
      <w:r w:rsidRPr="00007BA4">
        <w:rPr>
          <w:vertAlign w:val="subscript"/>
        </w:rPr>
        <w:t>2</w:t>
      </w:r>
      <w:r w:rsidRPr="00007BA4">
        <w:t xml:space="preserve"> Air Quality Objective</w:t>
      </w:r>
      <w:r w:rsidR="001E429A" w:rsidRPr="00007BA4">
        <w:t xml:space="preserve"> / Limit Value</w:t>
      </w:r>
      <w:r w:rsidR="00CE1861" w:rsidRPr="00007BA4">
        <w:t>.</w:t>
      </w:r>
      <w:r w:rsidR="00362157" w:rsidRPr="00007BA4">
        <w:t xml:space="preserve"> </w:t>
      </w:r>
      <w:r w:rsidR="00CE1861" w:rsidRPr="00007BA4">
        <w:t xml:space="preserve"> The differences were also</w:t>
      </w:r>
      <w:r w:rsidRPr="00007BA4">
        <w:t xml:space="preserve"> within </w:t>
      </w:r>
      <w:r w:rsidR="006448B8" w:rsidRPr="00007BA4">
        <w:t xml:space="preserve">the range of </w:t>
      </w:r>
      <w:r w:rsidR="005F62B0" w:rsidRPr="00007BA4">
        <w:t xml:space="preserve">average </w:t>
      </w:r>
      <w:r w:rsidRPr="00007BA4">
        <w:t>measurement error</w:t>
      </w:r>
      <w:r w:rsidR="00362157" w:rsidRPr="00007BA4">
        <w:t>, apart from in Magor</w:t>
      </w:r>
      <w:r w:rsidR="006448B8" w:rsidRPr="00007BA4">
        <w:t>.</w:t>
      </w:r>
    </w:p>
    <w:p w14:paraId="0053C3BE" w14:textId="2CA52B5F" w:rsidR="00F3427B" w:rsidRPr="00007BA4" w:rsidRDefault="00907CDB" w:rsidP="00F3427B">
      <w:pPr>
        <w:pStyle w:val="BulletLevel1"/>
        <w:rPr>
          <w:rFonts w:hint="eastAsia"/>
        </w:rPr>
      </w:pPr>
      <w:r w:rsidRPr="00007BA4">
        <w:t>At Cardiff Outside Location 2 and Magor</w:t>
      </w:r>
      <w:r w:rsidR="006448B8" w:rsidRPr="00007BA4">
        <w:t xml:space="preserve">, measured </w:t>
      </w:r>
      <w:r w:rsidR="00F3427B" w:rsidRPr="00007BA4">
        <w:t>NO</w:t>
      </w:r>
      <w:r w:rsidR="00F3427B" w:rsidRPr="00007BA4">
        <w:rPr>
          <w:vertAlign w:val="subscript"/>
        </w:rPr>
        <w:t>2</w:t>
      </w:r>
      <w:r w:rsidR="00F3427B" w:rsidRPr="00007BA4">
        <w:t xml:space="preserve"> concentrations inside the 20</w:t>
      </w:r>
      <w:r w:rsidR="009357A6" w:rsidRPr="00007BA4">
        <w:t xml:space="preserve"> </w:t>
      </w:r>
      <w:r w:rsidR="00F3427B" w:rsidRPr="00007BA4">
        <w:t xml:space="preserve">mph </w:t>
      </w:r>
      <w:r w:rsidR="00E34D55" w:rsidRPr="00007BA4">
        <w:t xml:space="preserve">speed limit </w:t>
      </w:r>
      <w:r w:rsidR="00F3427B" w:rsidRPr="00007BA4">
        <w:t>were lower than those outside the 20</w:t>
      </w:r>
      <w:r w:rsidR="009357A6" w:rsidRPr="00007BA4">
        <w:t xml:space="preserve"> </w:t>
      </w:r>
      <w:r w:rsidR="00F3427B" w:rsidRPr="00007BA4">
        <w:t xml:space="preserve">mph </w:t>
      </w:r>
      <w:r w:rsidR="00E34D55" w:rsidRPr="00007BA4">
        <w:t>speed limit</w:t>
      </w:r>
      <w:r w:rsidR="00862401" w:rsidRPr="00007BA4">
        <w:t>, with the largest difference being at Magor</w:t>
      </w:r>
      <w:r w:rsidR="006448B8" w:rsidRPr="00007BA4">
        <w:t xml:space="preserve">.  </w:t>
      </w:r>
      <w:r w:rsidR="00862401" w:rsidRPr="00007BA4">
        <w:t>Potential reasons for these differences are discussed in the relevant sub-sections below.</w:t>
      </w:r>
      <w:r w:rsidR="009357A6" w:rsidRPr="00007BA4">
        <w:t xml:space="preserve">  </w:t>
      </w:r>
    </w:p>
    <w:p w14:paraId="262EF6A5" w14:textId="39DD4662" w:rsidR="00862401" w:rsidRPr="00007BA4" w:rsidRDefault="00862401" w:rsidP="00862401">
      <w:pPr>
        <w:pStyle w:val="BulletLevel1"/>
        <w:rPr>
          <w:rFonts w:hint="eastAsia"/>
        </w:rPr>
      </w:pPr>
      <w:r w:rsidRPr="00007BA4">
        <w:t xml:space="preserve">At </w:t>
      </w:r>
      <w:r w:rsidR="00207EF3" w:rsidRPr="00007BA4">
        <w:t xml:space="preserve">Cardiff Outside Location 1 and </w:t>
      </w:r>
      <w:r w:rsidRPr="00007BA4">
        <w:t>Abergavenny, measured NO</w:t>
      </w:r>
      <w:r w:rsidRPr="00007BA4">
        <w:rPr>
          <w:vertAlign w:val="subscript"/>
        </w:rPr>
        <w:t>2</w:t>
      </w:r>
      <w:r w:rsidRPr="00007BA4">
        <w:t xml:space="preserve"> concentrations inside the 20</w:t>
      </w:r>
      <w:r w:rsidR="009357A6" w:rsidRPr="00007BA4">
        <w:t> </w:t>
      </w:r>
      <w:r w:rsidRPr="00007BA4">
        <w:t xml:space="preserve">mph </w:t>
      </w:r>
      <w:r w:rsidR="00E34D55" w:rsidRPr="00007BA4">
        <w:t xml:space="preserve">speed limit </w:t>
      </w:r>
      <w:r w:rsidRPr="00007BA4">
        <w:t xml:space="preserve">were slightly higher than those outside the 20mph </w:t>
      </w:r>
      <w:r w:rsidR="00E34D55" w:rsidRPr="00007BA4">
        <w:t>speed limit</w:t>
      </w:r>
      <w:r w:rsidRPr="00007BA4">
        <w:t>, but well within the range of measurement error.  Again</w:t>
      </w:r>
      <w:r w:rsidR="001E429A" w:rsidRPr="00007BA4">
        <w:t>,</w:t>
      </w:r>
      <w:r w:rsidRPr="00007BA4">
        <w:t xml:space="preserve"> potential reasons for </w:t>
      </w:r>
      <w:r w:rsidR="00207EF3" w:rsidRPr="00007BA4">
        <w:t xml:space="preserve">these </w:t>
      </w:r>
      <w:r w:rsidRPr="00007BA4">
        <w:t>difference</w:t>
      </w:r>
      <w:r w:rsidR="00207EF3" w:rsidRPr="00007BA4">
        <w:t>s</w:t>
      </w:r>
      <w:r w:rsidRPr="00007BA4">
        <w:t xml:space="preserve"> are discussed in the relevant sub-section</w:t>
      </w:r>
      <w:r w:rsidR="00207EF3" w:rsidRPr="00007BA4">
        <w:t>s</w:t>
      </w:r>
      <w:r w:rsidRPr="00007BA4">
        <w:t xml:space="preserve"> below.</w:t>
      </w:r>
    </w:p>
    <w:p w14:paraId="42EAF299" w14:textId="2E30A0D8" w:rsidR="009653A8" w:rsidRPr="00D23D82" w:rsidRDefault="009653A8" w:rsidP="00B87E48">
      <w:pPr>
        <w:pStyle w:val="TableCaption"/>
        <w:rPr>
          <w:rFonts w:hint="eastAsia"/>
        </w:rPr>
      </w:pPr>
      <w:bookmarkStart w:id="15" w:name="_Ref162294045"/>
      <w:bookmarkStart w:id="16" w:name="_Toc166159219"/>
      <w:r w:rsidRPr="00D23D82">
        <w:t>Table ES</w:t>
      </w:r>
      <w:r w:rsidRPr="00D23D82">
        <w:rPr>
          <w:bCs/>
        </w:rPr>
        <w:noBreakHyphen/>
      </w:r>
      <w:r w:rsidR="00C57E17">
        <w:fldChar w:fldCharType="begin"/>
      </w:r>
      <w:r w:rsidR="00C57E17">
        <w:instrText xml:space="preserve"> SEQ Table_ES \* ARABIC </w:instrText>
      </w:r>
      <w:r w:rsidR="00C57E17">
        <w:fldChar w:fldCharType="separate"/>
      </w:r>
      <w:r w:rsidR="00C57E17">
        <w:rPr>
          <w:noProof/>
        </w:rPr>
        <w:t>1</w:t>
      </w:r>
      <w:r w:rsidR="00C57E17">
        <w:rPr>
          <w:noProof/>
        </w:rPr>
        <w:fldChar w:fldCharType="end"/>
      </w:r>
      <w:bookmarkEnd w:id="15"/>
      <w:r w:rsidRPr="00D23D82">
        <w:rPr>
          <w:noProof/>
        </w:rPr>
        <w:t>.</w:t>
      </w:r>
      <w:r w:rsidRPr="00D23D82">
        <w:t xml:space="preserve"> Summary </w:t>
      </w:r>
      <w:r w:rsidR="00F676B7" w:rsidRPr="00D23D82">
        <w:t>NO</w:t>
      </w:r>
      <w:r w:rsidR="00F676B7" w:rsidRPr="00D23D82">
        <w:rPr>
          <w:vertAlign w:val="subscript"/>
        </w:rPr>
        <w:t>2</w:t>
      </w:r>
      <w:r w:rsidR="00F676B7" w:rsidRPr="00D23D82">
        <w:t xml:space="preserve"> </w:t>
      </w:r>
      <w:r w:rsidRPr="00D23D82">
        <w:t>concentration data within each area</w:t>
      </w:r>
      <w:bookmarkEnd w:id="16"/>
      <w:r w:rsidRPr="00D23D82">
        <w:t xml:space="preserve"> </w:t>
      </w:r>
    </w:p>
    <w:tbl>
      <w:tblPr>
        <w:tblStyle w:val="JacobsTable1accentprimarythemes"/>
        <w:tblW w:w="0" w:type="auto"/>
        <w:tblLook w:val="04A0" w:firstRow="1" w:lastRow="0" w:firstColumn="1" w:lastColumn="0" w:noHBand="0" w:noVBand="1"/>
      </w:tblPr>
      <w:tblGrid>
        <w:gridCol w:w="1927"/>
        <w:gridCol w:w="1928"/>
        <w:gridCol w:w="1927"/>
        <w:gridCol w:w="1928"/>
        <w:gridCol w:w="1928"/>
      </w:tblGrid>
      <w:tr w:rsidR="009357A6" w:rsidRPr="00D23D82" w14:paraId="181B9C92" w14:textId="77777777" w:rsidTr="008C2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Align w:val="center"/>
          </w:tcPr>
          <w:p w14:paraId="1A39E7B5" w14:textId="6497AF43" w:rsidR="009357A6" w:rsidRPr="00D23D82" w:rsidRDefault="00601D98" w:rsidP="008C252F">
            <w:pPr>
              <w:pStyle w:val="TableHeading"/>
              <w:jc w:val="center"/>
            </w:pPr>
            <w:r>
              <w:t>Area</w:t>
            </w:r>
          </w:p>
        </w:tc>
        <w:tc>
          <w:tcPr>
            <w:tcW w:w="1928" w:type="dxa"/>
            <w:vAlign w:val="center"/>
          </w:tcPr>
          <w:p w14:paraId="3A7AC3C6" w14:textId="278A35D5" w:rsidR="009357A6" w:rsidRPr="00D23D82" w:rsidRDefault="009357A6" w:rsidP="008C252F">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Measured NO</w:t>
            </w:r>
            <w:r w:rsidRPr="00D23D82">
              <w:rPr>
                <w:vertAlign w:val="subscript"/>
              </w:rPr>
              <w:t>2</w:t>
            </w:r>
            <w:r w:rsidRPr="00D23D82">
              <w:t xml:space="preserve"> Concentration Inside 20mph </w:t>
            </w:r>
            <w:r w:rsidR="00E34D55">
              <w:t>Speed limit</w:t>
            </w:r>
          </w:p>
          <w:p w14:paraId="12B5658A" w14:textId="77777777" w:rsidR="009357A6" w:rsidRPr="00D23D82" w:rsidRDefault="009357A6" w:rsidP="008C252F">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7" w:type="dxa"/>
            <w:vAlign w:val="center"/>
          </w:tcPr>
          <w:p w14:paraId="5405141B" w14:textId="7D98E2A5" w:rsidR="009357A6" w:rsidRPr="00D23D82" w:rsidRDefault="009357A6" w:rsidP="008C252F">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Measured NO</w:t>
            </w:r>
            <w:r w:rsidRPr="00D23D82">
              <w:rPr>
                <w:vertAlign w:val="subscript"/>
              </w:rPr>
              <w:t>2</w:t>
            </w:r>
            <w:r w:rsidRPr="00D23D82">
              <w:t xml:space="preserve"> Concentration Outside 20mph </w:t>
            </w:r>
            <w:r w:rsidR="00E34D55">
              <w:t>Speed limit</w:t>
            </w:r>
          </w:p>
          <w:p w14:paraId="61E139C1" w14:textId="77777777" w:rsidR="009357A6" w:rsidRPr="00D23D82" w:rsidRDefault="009357A6" w:rsidP="008C252F">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18719B2D" w14:textId="23809158" w:rsidR="009357A6" w:rsidRPr="00D23D82" w:rsidRDefault="009357A6" w:rsidP="008C252F">
            <w:pPr>
              <w:pStyle w:val="TableHeading"/>
              <w:jc w:val="center"/>
              <w:cnfStyle w:val="100000000000" w:firstRow="1" w:lastRow="0" w:firstColumn="0" w:lastColumn="0" w:oddVBand="0" w:evenVBand="0" w:oddHBand="0" w:evenHBand="0" w:firstRowFirstColumn="0" w:firstRowLastColumn="0" w:lastRowFirstColumn="0" w:lastRowLastColumn="0"/>
            </w:pPr>
            <w:r w:rsidRPr="00D23D82">
              <w:t xml:space="preserve">Difference Between Inside and Outside 20mph </w:t>
            </w:r>
            <w:r w:rsidR="00E34D55">
              <w:t>Speed limit</w:t>
            </w:r>
          </w:p>
          <w:p w14:paraId="595ABCB3" w14:textId="77777777" w:rsidR="009357A6" w:rsidRPr="00D23D82" w:rsidRDefault="009357A6" w:rsidP="008C252F">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c>
          <w:tcPr>
            <w:tcW w:w="1928" w:type="dxa"/>
            <w:vAlign w:val="center"/>
          </w:tcPr>
          <w:p w14:paraId="09061771" w14:textId="77777777" w:rsidR="009357A6" w:rsidRPr="00D23D82" w:rsidRDefault="009357A6" w:rsidP="008C252F">
            <w:pPr>
              <w:pStyle w:val="TableHeading"/>
              <w:jc w:val="center"/>
              <w:cnfStyle w:val="100000000000" w:firstRow="1" w:lastRow="0" w:firstColumn="0" w:lastColumn="0" w:oddVBand="0" w:evenVBand="0" w:oddHBand="0" w:evenHBand="0" w:firstRowFirstColumn="0" w:firstRowLastColumn="0" w:lastRowFirstColumn="0" w:lastRowLastColumn="0"/>
            </w:pPr>
            <w:r w:rsidRPr="00D23D82">
              <w:t>Average NO</w:t>
            </w:r>
            <w:r w:rsidRPr="00D23D82">
              <w:rPr>
                <w:vertAlign w:val="subscript"/>
              </w:rPr>
              <w:t>2</w:t>
            </w:r>
            <w:r w:rsidRPr="00D23D82">
              <w:t xml:space="preserve"> Concentration Measurement Error </w:t>
            </w:r>
          </w:p>
          <w:p w14:paraId="49BDF98E" w14:textId="77777777" w:rsidR="009357A6" w:rsidRPr="00D23D82" w:rsidRDefault="009357A6" w:rsidP="008C252F">
            <w:pPr>
              <w:pStyle w:val="TableHeading"/>
              <w:jc w:val="center"/>
              <w:cnfStyle w:val="100000000000" w:firstRow="1" w:lastRow="0" w:firstColumn="0" w:lastColumn="0" w:oddVBand="0" w:evenVBand="0" w:oddHBand="0" w:evenHBand="0" w:firstRowFirstColumn="0" w:firstRowLastColumn="0" w:lastRowFirstColumn="0" w:lastRowLastColumn="0"/>
            </w:pPr>
            <w:r w:rsidRPr="00D23D82">
              <w:t>(</w:t>
            </w:r>
            <w:r w:rsidRPr="00D23D82">
              <w:rPr>
                <w:rFonts w:cs="Jacobs Chronos Cd"/>
              </w:rPr>
              <w:t>µ</w:t>
            </w:r>
            <w:r w:rsidRPr="00D23D82">
              <w:t>g/m</w:t>
            </w:r>
            <w:r w:rsidRPr="00D23D82">
              <w:rPr>
                <w:vertAlign w:val="superscript"/>
              </w:rPr>
              <w:t>3</w:t>
            </w:r>
            <w:r w:rsidRPr="00D23D82">
              <w:t>)</w:t>
            </w:r>
          </w:p>
        </w:tc>
      </w:tr>
      <w:tr w:rsidR="009357A6" w:rsidRPr="00D23D82" w14:paraId="31D1119C" w14:textId="77777777" w:rsidTr="008C252F">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0285046F" w14:textId="7A789713" w:rsidR="009357A6" w:rsidRPr="00D23D82" w:rsidRDefault="00601D98" w:rsidP="00F3494C">
            <w:pPr>
              <w:pStyle w:val="TableText"/>
            </w:pPr>
            <w:r>
              <w:t>Cardiff (</w:t>
            </w:r>
            <w:r w:rsidR="00F3494C">
              <w:t xml:space="preserve">using </w:t>
            </w:r>
            <w:r>
              <w:t>Outside</w:t>
            </w:r>
            <w:r w:rsidR="00F3494C">
              <w:t xml:space="preserve"> L</w:t>
            </w:r>
            <w:r>
              <w:t>ocation 1)</w:t>
            </w:r>
          </w:p>
        </w:tc>
        <w:tc>
          <w:tcPr>
            <w:tcW w:w="1928" w:type="dxa"/>
            <w:shd w:val="clear" w:color="auto" w:fill="auto"/>
            <w:vAlign w:val="center"/>
          </w:tcPr>
          <w:p w14:paraId="4407D4D1" w14:textId="14A8F3A2" w:rsidR="009357A6" w:rsidRPr="00D23D82" w:rsidRDefault="00F113F6" w:rsidP="008C252F">
            <w:pPr>
              <w:pStyle w:val="TableText"/>
              <w:jc w:val="center"/>
              <w:cnfStyle w:val="000000000000" w:firstRow="0" w:lastRow="0" w:firstColumn="0" w:lastColumn="0" w:oddVBand="0" w:evenVBand="0" w:oddHBand="0" w:evenHBand="0" w:firstRowFirstColumn="0" w:firstRowLastColumn="0" w:lastRowFirstColumn="0" w:lastRowLastColumn="0"/>
            </w:pPr>
            <w:r>
              <w:t>21.0</w:t>
            </w:r>
          </w:p>
        </w:tc>
        <w:tc>
          <w:tcPr>
            <w:tcW w:w="1927" w:type="dxa"/>
            <w:shd w:val="clear" w:color="auto" w:fill="auto"/>
            <w:vAlign w:val="center"/>
          </w:tcPr>
          <w:p w14:paraId="7B7C1C22" w14:textId="104C6B41" w:rsidR="009357A6" w:rsidRPr="00D23D82" w:rsidRDefault="009357A6" w:rsidP="008C252F">
            <w:pPr>
              <w:pStyle w:val="TableText"/>
              <w:jc w:val="center"/>
              <w:cnfStyle w:val="000000000000" w:firstRow="0" w:lastRow="0" w:firstColumn="0" w:lastColumn="0" w:oddVBand="0" w:evenVBand="0" w:oddHBand="0" w:evenHBand="0" w:firstRowFirstColumn="0" w:firstRowLastColumn="0" w:lastRowFirstColumn="0" w:lastRowLastColumn="0"/>
            </w:pPr>
            <w:r w:rsidRPr="00D23D82">
              <w:t>20.</w:t>
            </w:r>
            <w:r w:rsidR="00F113F6">
              <w:t>6</w:t>
            </w:r>
          </w:p>
        </w:tc>
        <w:tc>
          <w:tcPr>
            <w:tcW w:w="1928" w:type="dxa"/>
            <w:shd w:val="clear" w:color="auto" w:fill="auto"/>
            <w:vAlign w:val="center"/>
          </w:tcPr>
          <w:p w14:paraId="63503CC2" w14:textId="63C1BB6F" w:rsidR="009357A6" w:rsidRPr="00D23D82" w:rsidRDefault="009357A6" w:rsidP="008C252F">
            <w:pPr>
              <w:pStyle w:val="TableText"/>
              <w:jc w:val="center"/>
              <w:cnfStyle w:val="000000000000" w:firstRow="0" w:lastRow="0" w:firstColumn="0" w:lastColumn="0" w:oddVBand="0" w:evenVBand="0" w:oddHBand="0" w:evenHBand="0" w:firstRowFirstColumn="0" w:firstRowLastColumn="0" w:lastRowFirstColumn="0" w:lastRowLastColumn="0"/>
            </w:pPr>
            <w:r w:rsidRPr="00D23D82">
              <w:t>+0.</w:t>
            </w:r>
            <w:r w:rsidR="00F113F6">
              <w:t>4</w:t>
            </w:r>
          </w:p>
        </w:tc>
        <w:tc>
          <w:tcPr>
            <w:tcW w:w="1928" w:type="dxa"/>
            <w:shd w:val="clear" w:color="auto" w:fill="auto"/>
            <w:vAlign w:val="center"/>
          </w:tcPr>
          <w:p w14:paraId="1837DAC9" w14:textId="2EC339CE" w:rsidR="009357A6" w:rsidRPr="00D23D82" w:rsidRDefault="009357A6" w:rsidP="008C252F">
            <w:pPr>
              <w:pStyle w:val="TableText"/>
              <w:jc w:val="center"/>
              <w:cnfStyle w:val="000000000000" w:firstRow="0" w:lastRow="0" w:firstColumn="0" w:lastColumn="0" w:oddVBand="0" w:evenVBand="0" w:oddHBand="0" w:evenHBand="0" w:firstRowFirstColumn="0" w:firstRowLastColumn="0" w:lastRowFirstColumn="0" w:lastRowLastColumn="0"/>
            </w:pPr>
            <w:r w:rsidRPr="00D23D82">
              <w:t>3.</w:t>
            </w:r>
            <w:r w:rsidR="00F113F6">
              <w:t>6</w:t>
            </w:r>
            <w:r w:rsidRPr="00D23D82">
              <w:t xml:space="preserve"> – 3.8</w:t>
            </w:r>
          </w:p>
        </w:tc>
      </w:tr>
      <w:tr w:rsidR="009357A6" w:rsidRPr="00D23D82" w14:paraId="3D92AE49" w14:textId="77777777" w:rsidTr="008C2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049D5D92" w14:textId="3A2D9307" w:rsidR="009357A6" w:rsidRPr="00D23D82" w:rsidRDefault="00601D98" w:rsidP="00F3494C">
            <w:pPr>
              <w:pStyle w:val="TableText"/>
            </w:pPr>
            <w:r>
              <w:t>Cardiff (</w:t>
            </w:r>
            <w:r w:rsidR="00F3494C">
              <w:t xml:space="preserve">using </w:t>
            </w:r>
            <w:r>
              <w:t>Outside</w:t>
            </w:r>
            <w:r w:rsidR="00F3494C">
              <w:t xml:space="preserve"> </w:t>
            </w:r>
            <w:r>
              <w:t>Location 2)</w:t>
            </w:r>
          </w:p>
        </w:tc>
        <w:tc>
          <w:tcPr>
            <w:tcW w:w="1928" w:type="dxa"/>
            <w:vAlign w:val="center"/>
          </w:tcPr>
          <w:p w14:paraId="241B4D08" w14:textId="1D53C4A1" w:rsidR="009357A6" w:rsidRPr="00D23D82" w:rsidRDefault="00F113F6" w:rsidP="008C252F">
            <w:pPr>
              <w:pStyle w:val="TableText"/>
              <w:jc w:val="center"/>
              <w:cnfStyle w:val="000000010000" w:firstRow="0" w:lastRow="0" w:firstColumn="0" w:lastColumn="0" w:oddVBand="0" w:evenVBand="0" w:oddHBand="0" w:evenHBand="1" w:firstRowFirstColumn="0" w:firstRowLastColumn="0" w:lastRowFirstColumn="0" w:lastRowLastColumn="0"/>
            </w:pPr>
            <w:r>
              <w:t>21.7</w:t>
            </w:r>
          </w:p>
        </w:tc>
        <w:tc>
          <w:tcPr>
            <w:tcW w:w="1927" w:type="dxa"/>
            <w:vAlign w:val="center"/>
          </w:tcPr>
          <w:p w14:paraId="4666FF14" w14:textId="45E26827" w:rsidR="009357A6" w:rsidRPr="00D23D82" w:rsidRDefault="00F113F6" w:rsidP="008C252F">
            <w:pPr>
              <w:pStyle w:val="TableText"/>
              <w:jc w:val="center"/>
              <w:cnfStyle w:val="000000010000" w:firstRow="0" w:lastRow="0" w:firstColumn="0" w:lastColumn="0" w:oddVBand="0" w:evenVBand="0" w:oddHBand="0" w:evenHBand="1" w:firstRowFirstColumn="0" w:firstRowLastColumn="0" w:lastRowFirstColumn="0" w:lastRowLastColumn="0"/>
            </w:pPr>
            <w:r>
              <w:t>23.3</w:t>
            </w:r>
          </w:p>
        </w:tc>
        <w:tc>
          <w:tcPr>
            <w:tcW w:w="1928" w:type="dxa"/>
            <w:vAlign w:val="center"/>
          </w:tcPr>
          <w:p w14:paraId="78546D91" w14:textId="5FE90EC3" w:rsidR="009357A6" w:rsidRPr="00D23D82" w:rsidRDefault="00F113F6" w:rsidP="008C252F">
            <w:pPr>
              <w:pStyle w:val="TableText"/>
              <w:jc w:val="center"/>
              <w:cnfStyle w:val="000000010000" w:firstRow="0" w:lastRow="0" w:firstColumn="0" w:lastColumn="0" w:oddVBand="0" w:evenVBand="0" w:oddHBand="0" w:evenHBand="1" w:firstRowFirstColumn="0" w:firstRowLastColumn="0" w:lastRowFirstColumn="0" w:lastRowLastColumn="0"/>
            </w:pPr>
            <w:r>
              <w:t>-1.6</w:t>
            </w:r>
          </w:p>
        </w:tc>
        <w:tc>
          <w:tcPr>
            <w:tcW w:w="1928" w:type="dxa"/>
            <w:vAlign w:val="center"/>
          </w:tcPr>
          <w:p w14:paraId="59FC4292" w14:textId="101B2610" w:rsidR="009357A6" w:rsidRPr="00D23D82" w:rsidRDefault="009357A6" w:rsidP="008C252F">
            <w:pPr>
              <w:pStyle w:val="TableText"/>
              <w:jc w:val="center"/>
              <w:cnfStyle w:val="000000010000" w:firstRow="0" w:lastRow="0" w:firstColumn="0" w:lastColumn="0" w:oddVBand="0" w:evenVBand="0" w:oddHBand="0" w:evenHBand="1" w:firstRowFirstColumn="0" w:firstRowLastColumn="0" w:lastRowFirstColumn="0" w:lastRowLastColumn="0"/>
            </w:pPr>
            <w:r w:rsidRPr="00D23D82">
              <w:t>1.</w:t>
            </w:r>
            <w:r w:rsidR="00BF5D2A">
              <w:t>4</w:t>
            </w:r>
            <w:r w:rsidRPr="00D23D82">
              <w:t xml:space="preserve"> – </w:t>
            </w:r>
            <w:r w:rsidR="00BF5D2A">
              <w:t>4.3</w:t>
            </w:r>
          </w:p>
        </w:tc>
      </w:tr>
      <w:tr w:rsidR="009357A6" w:rsidRPr="00D23D82" w14:paraId="31365FB8" w14:textId="77777777" w:rsidTr="00F3494C">
        <w:trPr>
          <w:trHeight w:val="469"/>
        </w:trPr>
        <w:tc>
          <w:tcPr>
            <w:cnfStyle w:val="001000000000" w:firstRow="0" w:lastRow="0" w:firstColumn="1" w:lastColumn="0" w:oddVBand="0" w:evenVBand="0" w:oddHBand="0" w:evenHBand="0" w:firstRowFirstColumn="0" w:firstRowLastColumn="0" w:lastRowFirstColumn="0" w:lastRowLastColumn="0"/>
            <w:tcW w:w="1927" w:type="dxa"/>
            <w:shd w:val="clear" w:color="auto" w:fill="auto"/>
            <w:vAlign w:val="center"/>
          </w:tcPr>
          <w:p w14:paraId="2691FA27" w14:textId="432C4D5B" w:rsidR="009357A6" w:rsidRPr="00D23D82" w:rsidRDefault="008C252F" w:rsidP="00F3494C">
            <w:pPr>
              <w:pStyle w:val="TableText"/>
            </w:pPr>
            <w:r>
              <w:t>Magor (Severnside)</w:t>
            </w:r>
          </w:p>
        </w:tc>
        <w:tc>
          <w:tcPr>
            <w:tcW w:w="1928" w:type="dxa"/>
            <w:shd w:val="clear" w:color="auto" w:fill="auto"/>
            <w:vAlign w:val="center"/>
          </w:tcPr>
          <w:p w14:paraId="493678EB" w14:textId="06F00E60" w:rsidR="009357A6" w:rsidRPr="00D23D82" w:rsidRDefault="00F113F6" w:rsidP="008C252F">
            <w:pPr>
              <w:pStyle w:val="TableText"/>
              <w:jc w:val="center"/>
              <w:cnfStyle w:val="000000000000" w:firstRow="0" w:lastRow="0" w:firstColumn="0" w:lastColumn="0" w:oddVBand="0" w:evenVBand="0" w:oddHBand="0" w:evenHBand="0" w:firstRowFirstColumn="0" w:firstRowLastColumn="0" w:lastRowFirstColumn="0" w:lastRowLastColumn="0"/>
            </w:pPr>
            <w:r>
              <w:t>20.2</w:t>
            </w:r>
          </w:p>
        </w:tc>
        <w:tc>
          <w:tcPr>
            <w:tcW w:w="1927" w:type="dxa"/>
            <w:shd w:val="clear" w:color="auto" w:fill="auto"/>
            <w:vAlign w:val="center"/>
          </w:tcPr>
          <w:p w14:paraId="49C9A58A" w14:textId="1207EFC3" w:rsidR="009357A6" w:rsidRPr="00D23D82" w:rsidRDefault="00F113F6" w:rsidP="008C252F">
            <w:pPr>
              <w:pStyle w:val="TableText"/>
              <w:jc w:val="center"/>
              <w:cnfStyle w:val="000000000000" w:firstRow="0" w:lastRow="0" w:firstColumn="0" w:lastColumn="0" w:oddVBand="0" w:evenVBand="0" w:oddHBand="0" w:evenHBand="0" w:firstRowFirstColumn="0" w:firstRowLastColumn="0" w:lastRowFirstColumn="0" w:lastRowLastColumn="0"/>
            </w:pPr>
            <w:r>
              <w:t>25.8</w:t>
            </w:r>
          </w:p>
        </w:tc>
        <w:tc>
          <w:tcPr>
            <w:tcW w:w="1928" w:type="dxa"/>
            <w:shd w:val="clear" w:color="auto" w:fill="auto"/>
            <w:vAlign w:val="center"/>
          </w:tcPr>
          <w:p w14:paraId="57E074A0" w14:textId="7C9B70E3" w:rsidR="009357A6" w:rsidRPr="00D23D82" w:rsidRDefault="009357A6" w:rsidP="008C252F">
            <w:pPr>
              <w:pStyle w:val="TableText"/>
              <w:jc w:val="center"/>
              <w:cnfStyle w:val="000000000000" w:firstRow="0" w:lastRow="0" w:firstColumn="0" w:lastColumn="0" w:oddVBand="0" w:evenVBand="0" w:oddHBand="0" w:evenHBand="0" w:firstRowFirstColumn="0" w:firstRowLastColumn="0" w:lastRowFirstColumn="0" w:lastRowLastColumn="0"/>
            </w:pPr>
            <w:r w:rsidRPr="00D23D82">
              <w:t>-5.</w:t>
            </w:r>
            <w:r w:rsidR="00F113F6">
              <w:t>6</w:t>
            </w:r>
          </w:p>
        </w:tc>
        <w:tc>
          <w:tcPr>
            <w:tcW w:w="1928" w:type="dxa"/>
            <w:shd w:val="clear" w:color="auto" w:fill="auto"/>
            <w:vAlign w:val="center"/>
          </w:tcPr>
          <w:p w14:paraId="58E701A1" w14:textId="1463C699" w:rsidR="009357A6" w:rsidRPr="00D23D82" w:rsidRDefault="00BF5D2A" w:rsidP="008C252F">
            <w:pPr>
              <w:pStyle w:val="TableText"/>
              <w:jc w:val="center"/>
              <w:cnfStyle w:val="000000000000" w:firstRow="0" w:lastRow="0" w:firstColumn="0" w:lastColumn="0" w:oddVBand="0" w:evenVBand="0" w:oddHBand="0" w:evenHBand="0" w:firstRowFirstColumn="0" w:firstRowLastColumn="0" w:lastRowFirstColumn="0" w:lastRowLastColumn="0"/>
            </w:pPr>
            <w:r>
              <w:t>2.6</w:t>
            </w:r>
            <w:r w:rsidR="009357A6" w:rsidRPr="00D23D82">
              <w:t xml:space="preserve"> - 5.1</w:t>
            </w:r>
          </w:p>
        </w:tc>
      </w:tr>
      <w:tr w:rsidR="009357A6" w:rsidRPr="00D23D82" w14:paraId="6BBF199B" w14:textId="77777777" w:rsidTr="00F3494C">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927" w:type="dxa"/>
            <w:shd w:val="clear" w:color="auto" w:fill="E6E6E6" w:themeFill="background2"/>
            <w:vAlign w:val="center"/>
          </w:tcPr>
          <w:p w14:paraId="1C15A6F4" w14:textId="377D3855" w:rsidR="009357A6" w:rsidRPr="00D23D82" w:rsidRDefault="008C252F" w:rsidP="00F3494C">
            <w:pPr>
              <w:pStyle w:val="TableText"/>
            </w:pPr>
            <w:r>
              <w:t>Abergavenny</w:t>
            </w:r>
          </w:p>
        </w:tc>
        <w:tc>
          <w:tcPr>
            <w:tcW w:w="1928" w:type="dxa"/>
            <w:vAlign w:val="center"/>
          </w:tcPr>
          <w:p w14:paraId="05B29F9B" w14:textId="462E96FA" w:rsidR="009357A6" w:rsidRPr="00D23D82" w:rsidRDefault="00C03CC7" w:rsidP="008C252F">
            <w:pPr>
              <w:pStyle w:val="TableText"/>
              <w:jc w:val="center"/>
              <w:cnfStyle w:val="000000010000" w:firstRow="0" w:lastRow="0" w:firstColumn="0" w:lastColumn="0" w:oddVBand="0" w:evenVBand="0" w:oddHBand="0" w:evenHBand="1" w:firstRowFirstColumn="0" w:firstRowLastColumn="0" w:lastRowFirstColumn="0" w:lastRowLastColumn="0"/>
            </w:pPr>
            <w:r>
              <w:t>15.0</w:t>
            </w:r>
          </w:p>
        </w:tc>
        <w:tc>
          <w:tcPr>
            <w:tcW w:w="1927" w:type="dxa"/>
            <w:vAlign w:val="center"/>
          </w:tcPr>
          <w:p w14:paraId="30A1C34B" w14:textId="2A93D7AD" w:rsidR="009357A6" w:rsidRPr="00D23D82" w:rsidRDefault="00C03CC7" w:rsidP="008C252F">
            <w:pPr>
              <w:pStyle w:val="TableText"/>
              <w:jc w:val="center"/>
              <w:cnfStyle w:val="000000010000" w:firstRow="0" w:lastRow="0" w:firstColumn="0" w:lastColumn="0" w:oddVBand="0" w:evenVBand="0" w:oddHBand="0" w:evenHBand="1" w:firstRowFirstColumn="0" w:firstRowLastColumn="0" w:lastRowFirstColumn="0" w:lastRowLastColumn="0"/>
            </w:pPr>
            <w:r>
              <w:t>14.5</w:t>
            </w:r>
          </w:p>
        </w:tc>
        <w:tc>
          <w:tcPr>
            <w:tcW w:w="1928" w:type="dxa"/>
            <w:vAlign w:val="center"/>
          </w:tcPr>
          <w:p w14:paraId="48CDE0BF" w14:textId="00AC2D92" w:rsidR="009357A6" w:rsidRPr="00D23D82" w:rsidRDefault="009357A6" w:rsidP="008C252F">
            <w:pPr>
              <w:pStyle w:val="TableText"/>
              <w:jc w:val="center"/>
              <w:cnfStyle w:val="000000010000" w:firstRow="0" w:lastRow="0" w:firstColumn="0" w:lastColumn="0" w:oddVBand="0" w:evenVBand="0" w:oddHBand="0" w:evenHBand="1" w:firstRowFirstColumn="0" w:firstRowLastColumn="0" w:lastRowFirstColumn="0" w:lastRowLastColumn="0"/>
            </w:pPr>
            <w:r w:rsidRPr="00D23D82">
              <w:t>+0.</w:t>
            </w:r>
            <w:r w:rsidR="00C03CC7">
              <w:t>5</w:t>
            </w:r>
          </w:p>
        </w:tc>
        <w:tc>
          <w:tcPr>
            <w:tcW w:w="1928" w:type="dxa"/>
            <w:vAlign w:val="center"/>
          </w:tcPr>
          <w:p w14:paraId="1D33EAB0" w14:textId="77777777" w:rsidR="009357A6" w:rsidRPr="00D23D82" w:rsidRDefault="009357A6" w:rsidP="008C252F">
            <w:pPr>
              <w:pStyle w:val="TableText"/>
              <w:jc w:val="center"/>
              <w:cnfStyle w:val="000000010000" w:firstRow="0" w:lastRow="0" w:firstColumn="0" w:lastColumn="0" w:oddVBand="0" w:evenVBand="0" w:oddHBand="0" w:evenHBand="1" w:firstRowFirstColumn="0" w:firstRowLastColumn="0" w:lastRowFirstColumn="0" w:lastRowLastColumn="0"/>
            </w:pPr>
            <w:r w:rsidRPr="00D23D82">
              <w:t>1.6 - 2.7</w:t>
            </w:r>
          </w:p>
        </w:tc>
      </w:tr>
    </w:tbl>
    <w:p w14:paraId="1A4E1C2C" w14:textId="18748BC0" w:rsidR="00735E07" w:rsidRPr="00D23D82" w:rsidRDefault="009B51F6" w:rsidP="009B51F6">
      <w:pPr>
        <w:pStyle w:val="Headingunnumbered3"/>
        <w:rPr>
          <w:rFonts w:hint="eastAsia"/>
        </w:rPr>
      </w:pPr>
      <w:bookmarkStart w:id="17" w:name="_Toc166159179"/>
      <w:r w:rsidRPr="00D23D82">
        <w:t>Cardiff</w:t>
      </w:r>
      <w:bookmarkEnd w:id="17"/>
    </w:p>
    <w:p w14:paraId="0705A8EF" w14:textId="04B1D3A1" w:rsidR="001A04A7" w:rsidRPr="00754413" w:rsidRDefault="001A04A7" w:rsidP="009B51F6">
      <w:pPr>
        <w:pStyle w:val="BodyText"/>
        <w:rPr>
          <w:rFonts w:hint="eastAsia"/>
        </w:rPr>
      </w:pPr>
      <w:r w:rsidRPr="00754413">
        <w:t xml:space="preserve">Monitoring </w:t>
      </w:r>
      <w:r w:rsidR="007E6261" w:rsidRPr="00754413">
        <w:t xml:space="preserve">was </w:t>
      </w:r>
      <w:r w:rsidRPr="00754413">
        <w:t xml:space="preserve">undertaken </w:t>
      </w:r>
      <w:r w:rsidR="007E6261" w:rsidRPr="00754413">
        <w:t xml:space="preserve">in Cardiff between </w:t>
      </w:r>
      <w:r w:rsidR="009653A8" w:rsidRPr="00754413">
        <w:t>May 2022</w:t>
      </w:r>
      <w:r w:rsidR="007E6261" w:rsidRPr="00754413">
        <w:t xml:space="preserve"> and </w:t>
      </w:r>
      <w:r w:rsidR="00C32533">
        <w:t>March</w:t>
      </w:r>
      <w:r w:rsidR="00C32533" w:rsidRPr="00754413">
        <w:t xml:space="preserve"> </w:t>
      </w:r>
      <w:r w:rsidR="009653A8" w:rsidRPr="00754413">
        <w:t>2024</w:t>
      </w:r>
      <w:r w:rsidR="007E6261" w:rsidRPr="00754413">
        <w:t xml:space="preserve">.  However, </w:t>
      </w:r>
      <w:r w:rsidRPr="00754413">
        <w:t xml:space="preserve">the </w:t>
      </w:r>
      <w:r w:rsidR="00D2137F" w:rsidRPr="00754413">
        <w:t>sensor</w:t>
      </w:r>
      <w:r w:rsidRPr="00754413">
        <w:t xml:space="preserve"> </w:t>
      </w:r>
      <w:r w:rsidR="00A82109" w:rsidRPr="00754413">
        <w:t>outside the 20</w:t>
      </w:r>
      <w:r w:rsidR="00C32533">
        <w:t> </w:t>
      </w:r>
      <w:r w:rsidR="00A82109" w:rsidRPr="00754413">
        <w:t xml:space="preserve">mph </w:t>
      </w:r>
      <w:r w:rsidR="00E34D55" w:rsidRPr="00754413">
        <w:t xml:space="preserve">speed limit </w:t>
      </w:r>
      <w:r w:rsidR="00246D19" w:rsidRPr="00754413">
        <w:t xml:space="preserve">had to be </w:t>
      </w:r>
      <w:r w:rsidR="007E6261" w:rsidRPr="00754413">
        <w:t xml:space="preserve">moved </w:t>
      </w:r>
      <w:r w:rsidR="000C71E8" w:rsidRPr="00754413">
        <w:t xml:space="preserve">(from </w:t>
      </w:r>
      <w:r w:rsidR="00207EF3" w:rsidRPr="00754413">
        <w:t xml:space="preserve">Outside </w:t>
      </w:r>
      <w:r w:rsidR="000C71E8" w:rsidRPr="00754413">
        <w:t>Location</w:t>
      </w:r>
      <w:r w:rsidR="00207EF3" w:rsidRPr="00754413">
        <w:t> </w:t>
      </w:r>
      <w:r w:rsidR="000C71E8" w:rsidRPr="00754413">
        <w:t xml:space="preserve">1 to </w:t>
      </w:r>
      <w:r w:rsidR="00207EF3" w:rsidRPr="00754413">
        <w:t xml:space="preserve">Outside </w:t>
      </w:r>
      <w:r w:rsidR="000C71E8" w:rsidRPr="00754413">
        <w:t xml:space="preserve">Location 2) </w:t>
      </w:r>
      <w:r w:rsidRPr="00754413">
        <w:t xml:space="preserve">following the construction of a raised pedestrian crossing adjacent to </w:t>
      </w:r>
      <w:r w:rsidR="00AB4FF3" w:rsidRPr="00754413">
        <w:t>the sensor</w:t>
      </w:r>
      <w:r w:rsidR="00246D19" w:rsidRPr="00754413">
        <w:t xml:space="preserve">. </w:t>
      </w:r>
      <w:r w:rsidR="00CB560D">
        <w:t xml:space="preserve"> </w:t>
      </w:r>
      <w:r w:rsidR="00246D19" w:rsidRPr="00754413">
        <w:t>T</w:t>
      </w:r>
      <w:r w:rsidR="007E6261" w:rsidRPr="00754413">
        <w:t xml:space="preserve">his crossing was thought likely to cause </w:t>
      </w:r>
      <w:r w:rsidR="00AB4FF3" w:rsidRPr="00754413">
        <w:t>frequent</w:t>
      </w:r>
      <w:r w:rsidR="007E6261" w:rsidRPr="00754413">
        <w:t xml:space="preserve"> deceleration and acceleration events and </w:t>
      </w:r>
      <w:r w:rsidR="00AB4FF3" w:rsidRPr="00754413">
        <w:t>hence</w:t>
      </w:r>
      <w:r w:rsidR="007E6261" w:rsidRPr="00754413">
        <w:t xml:space="preserve"> increased road traffic emissions</w:t>
      </w:r>
      <w:r w:rsidRPr="00754413">
        <w:t xml:space="preserve">.  Construction </w:t>
      </w:r>
      <w:r w:rsidR="00DA45F7" w:rsidRPr="00754413">
        <w:t>activities</w:t>
      </w:r>
      <w:r w:rsidRPr="00754413">
        <w:t xml:space="preserve"> and </w:t>
      </w:r>
      <w:r w:rsidR="00DA45F7" w:rsidRPr="00754413">
        <w:t xml:space="preserve">related </w:t>
      </w:r>
      <w:r w:rsidRPr="00754413">
        <w:t xml:space="preserve">traffic management were present </w:t>
      </w:r>
      <w:r w:rsidR="00DA45F7" w:rsidRPr="00754413">
        <w:t xml:space="preserve">in this area </w:t>
      </w:r>
      <w:r w:rsidRPr="00754413">
        <w:t xml:space="preserve">from </w:t>
      </w:r>
      <w:r w:rsidR="00DA45F7" w:rsidRPr="00754413">
        <w:t xml:space="preserve">late November </w:t>
      </w:r>
      <w:r w:rsidRPr="00754413">
        <w:t>2022 to early January</w:t>
      </w:r>
      <w:r w:rsidR="00AB4FF3" w:rsidRPr="00754413">
        <w:t xml:space="preserve"> 2023</w:t>
      </w:r>
      <w:r w:rsidR="00207EF3" w:rsidRPr="00754413">
        <w:t>,</w:t>
      </w:r>
      <w:r w:rsidR="00DA45F7" w:rsidRPr="00754413">
        <w:t xml:space="preserve"> </w:t>
      </w:r>
      <w:r w:rsidR="009855C6" w:rsidRPr="00754413">
        <w:t xml:space="preserve">the impact of which can </w:t>
      </w:r>
      <w:r w:rsidR="00207EF3" w:rsidRPr="00754413">
        <w:t xml:space="preserve">clearly </w:t>
      </w:r>
      <w:r w:rsidR="009855C6" w:rsidRPr="00754413">
        <w:t>be seen in the measurement data</w:t>
      </w:r>
      <w:r w:rsidR="00207EF3" w:rsidRPr="00754413">
        <w:t xml:space="preserve">.  The </w:t>
      </w:r>
      <w:r w:rsidR="00DA45F7" w:rsidRPr="00754413">
        <w:t xml:space="preserve">measurement data obtained during this ‘construction’ period were </w:t>
      </w:r>
      <w:r w:rsidR="00207EF3" w:rsidRPr="00754413">
        <w:t xml:space="preserve">therefore </w:t>
      </w:r>
      <w:r w:rsidR="00DA45F7" w:rsidRPr="00754413">
        <w:t>excluded from the analysis</w:t>
      </w:r>
      <w:r w:rsidRPr="00754413">
        <w:t xml:space="preserve">.  </w:t>
      </w:r>
      <w:r w:rsidR="00DA45F7" w:rsidRPr="00754413">
        <w:t>The remainder of the monitoring data obtained indicates:</w:t>
      </w:r>
    </w:p>
    <w:p w14:paraId="277D2F94" w14:textId="001E214E" w:rsidR="001A04A7" w:rsidRPr="008831A9" w:rsidRDefault="0078077F" w:rsidP="009653A8">
      <w:pPr>
        <w:pStyle w:val="BulletLevel1"/>
        <w:rPr>
          <w:rFonts w:hint="eastAsia"/>
        </w:rPr>
      </w:pPr>
      <w:r w:rsidRPr="008831A9">
        <w:rPr>
          <w:b/>
          <w:bCs/>
        </w:rPr>
        <w:t xml:space="preserve">Outside </w:t>
      </w:r>
      <w:r w:rsidR="00D2137F" w:rsidRPr="008831A9">
        <w:rPr>
          <w:b/>
          <w:bCs/>
        </w:rPr>
        <w:t>Location 1</w:t>
      </w:r>
      <w:r w:rsidR="00D2137F" w:rsidRPr="008831A9">
        <w:t xml:space="preserve"> </w:t>
      </w:r>
      <w:r w:rsidRPr="008831A9">
        <w:t xml:space="preserve">(before the construction of the crossing) </w:t>
      </w:r>
      <w:r w:rsidR="00D2137F" w:rsidRPr="008831A9">
        <w:t xml:space="preserve">- </w:t>
      </w:r>
      <w:r w:rsidRPr="008831A9">
        <w:t>T</w:t>
      </w:r>
      <w:r w:rsidR="001A04A7" w:rsidRPr="008831A9">
        <w:t xml:space="preserve">here was </w:t>
      </w:r>
      <w:r w:rsidR="006B4C05" w:rsidRPr="008831A9">
        <w:t xml:space="preserve">a </w:t>
      </w:r>
      <w:r w:rsidR="00F676B7" w:rsidRPr="008831A9">
        <w:t>small</w:t>
      </w:r>
      <w:r w:rsidR="006B4C05" w:rsidRPr="008831A9">
        <w:t xml:space="preserve"> </w:t>
      </w:r>
      <w:r w:rsidR="001A04A7" w:rsidRPr="008831A9">
        <w:t xml:space="preserve">difference </w:t>
      </w:r>
      <w:r w:rsidR="006B4C05" w:rsidRPr="008831A9">
        <w:t xml:space="preserve">between </w:t>
      </w:r>
      <w:r w:rsidR="001A04A7" w:rsidRPr="008831A9">
        <w:t xml:space="preserve">the </w:t>
      </w:r>
      <w:r w:rsidR="006B4C05" w:rsidRPr="008831A9">
        <w:t>NO</w:t>
      </w:r>
      <w:r w:rsidR="006B4C05" w:rsidRPr="008831A9">
        <w:rPr>
          <w:vertAlign w:val="subscript"/>
        </w:rPr>
        <w:t>2</w:t>
      </w:r>
      <w:r w:rsidR="006B4C05" w:rsidRPr="008831A9">
        <w:t xml:space="preserve"> </w:t>
      </w:r>
      <w:r w:rsidR="001A04A7" w:rsidRPr="008831A9">
        <w:t xml:space="preserve">concentrations monitored inside and outside the </w:t>
      </w:r>
      <w:r w:rsidR="000C71E8" w:rsidRPr="008831A9">
        <w:t xml:space="preserve">20 mph </w:t>
      </w:r>
      <w:r w:rsidR="00E34D55" w:rsidRPr="008831A9">
        <w:t xml:space="preserve">speed limit </w:t>
      </w:r>
      <w:r w:rsidR="001A04A7" w:rsidRPr="008831A9">
        <w:t>with an average difference of 0.</w:t>
      </w:r>
      <w:r w:rsidR="00CB560D" w:rsidRPr="008831A9">
        <w:t>4 </w:t>
      </w:r>
      <w:r w:rsidR="001A04A7" w:rsidRPr="008831A9">
        <w:t>µg/m</w:t>
      </w:r>
      <w:r w:rsidR="001A04A7" w:rsidRPr="008831A9">
        <w:rPr>
          <w:vertAlign w:val="superscript"/>
        </w:rPr>
        <w:t>3</w:t>
      </w:r>
      <w:r w:rsidR="001A04A7" w:rsidRPr="008831A9">
        <w:t xml:space="preserve"> higher </w:t>
      </w:r>
      <w:r w:rsidR="009357A6" w:rsidRPr="008831A9">
        <w:t>in</w:t>
      </w:r>
      <w:r w:rsidR="001A04A7" w:rsidRPr="008831A9">
        <w:t xml:space="preserve">side </w:t>
      </w:r>
      <w:r w:rsidRPr="008831A9">
        <w:t xml:space="preserve">the 20 mph </w:t>
      </w:r>
      <w:r w:rsidR="00E34D55" w:rsidRPr="008831A9">
        <w:t>speed limit</w:t>
      </w:r>
      <w:r w:rsidR="008831A9">
        <w:t xml:space="preserve"> area</w:t>
      </w:r>
      <w:r w:rsidR="001A04A7" w:rsidRPr="008831A9">
        <w:t xml:space="preserve">.  </w:t>
      </w:r>
      <w:r w:rsidR="00AB4FF3" w:rsidRPr="008831A9">
        <w:t xml:space="preserve">As well as being </w:t>
      </w:r>
      <w:r w:rsidR="00F676B7" w:rsidRPr="008831A9">
        <w:t>small</w:t>
      </w:r>
      <w:r w:rsidR="00DA45F7" w:rsidRPr="008831A9">
        <w:t xml:space="preserve"> in comparison to the annual mean NO</w:t>
      </w:r>
      <w:r w:rsidR="00DA45F7" w:rsidRPr="008831A9">
        <w:rPr>
          <w:vertAlign w:val="subscript"/>
        </w:rPr>
        <w:t>2</w:t>
      </w:r>
      <w:r w:rsidR="00DA45F7" w:rsidRPr="008831A9">
        <w:t xml:space="preserve"> Air Quality Objective / Limit Value (40</w:t>
      </w:r>
      <w:r w:rsidR="00F676B7" w:rsidRPr="008831A9">
        <w:t> </w:t>
      </w:r>
      <w:r w:rsidR="00DA45F7" w:rsidRPr="008831A9">
        <w:rPr>
          <w:rFonts w:cstheme="minorHAnsi"/>
        </w:rPr>
        <w:t>µ</w:t>
      </w:r>
      <w:r w:rsidR="00DA45F7" w:rsidRPr="008831A9">
        <w:t>g/m</w:t>
      </w:r>
      <w:r w:rsidR="00DA45F7" w:rsidRPr="008831A9">
        <w:rPr>
          <w:vertAlign w:val="superscript"/>
        </w:rPr>
        <w:t>3</w:t>
      </w:r>
      <w:r w:rsidR="00DA45F7" w:rsidRPr="008831A9">
        <w:t>)</w:t>
      </w:r>
      <w:r w:rsidR="00AB4FF3" w:rsidRPr="008831A9">
        <w:t>, t</w:t>
      </w:r>
      <w:r w:rsidR="001A04A7" w:rsidRPr="008831A9">
        <w:t xml:space="preserve">his difference </w:t>
      </w:r>
      <w:r w:rsidR="00AB4FF3" w:rsidRPr="008831A9">
        <w:t xml:space="preserve">is well </w:t>
      </w:r>
      <w:r w:rsidR="001A04A7" w:rsidRPr="008831A9">
        <w:t xml:space="preserve">within the average </w:t>
      </w:r>
      <w:r w:rsidR="00AB4FF3" w:rsidRPr="008831A9">
        <w:t xml:space="preserve">measurement </w:t>
      </w:r>
      <w:r w:rsidR="001A04A7" w:rsidRPr="008831A9">
        <w:t>error of the sensors.</w:t>
      </w:r>
    </w:p>
    <w:p w14:paraId="43B7FF60" w14:textId="23C80B8C" w:rsidR="00D42D87" w:rsidRPr="008831A9" w:rsidRDefault="0078077F" w:rsidP="00D42D87">
      <w:pPr>
        <w:pStyle w:val="BulletLevel1"/>
        <w:rPr>
          <w:rFonts w:hint="eastAsia"/>
        </w:rPr>
      </w:pPr>
      <w:r w:rsidRPr="008831A9">
        <w:rPr>
          <w:b/>
          <w:bCs/>
        </w:rPr>
        <w:t xml:space="preserve">Outside </w:t>
      </w:r>
      <w:r w:rsidR="00D2137F" w:rsidRPr="008831A9">
        <w:rPr>
          <w:b/>
          <w:bCs/>
        </w:rPr>
        <w:t>Location 2</w:t>
      </w:r>
      <w:r w:rsidR="00D2137F" w:rsidRPr="008831A9">
        <w:t xml:space="preserve"> </w:t>
      </w:r>
      <w:r w:rsidRPr="008831A9">
        <w:t xml:space="preserve">(post construction of the crossing) </w:t>
      </w:r>
      <w:r w:rsidR="00D2137F" w:rsidRPr="008831A9">
        <w:t xml:space="preserve">- </w:t>
      </w:r>
      <w:r w:rsidRPr="008831A9">
        <w:t>T</w:t>
      </w:r>
      <w:r w:rsidR="001A04A7" w:rsidRPr="008831A9">
        <w:t xml:space="preserve">he </w:t>
      </w:r>
      <w:r w:rsidR="009855C6" w:rsidRPr="008831A9">
        <w:t>sensor outside</w:t>
      </w:r>
      <w:r w:rsidR="00EE234A" w:rsidRPr="008831A9">
        <w:t xml:space="preserve"> </w:t>
      </w:r>
      <w:r w:rsidR="009855C6" w:rsidRPr="008831A9">
        <w:t xml:space="preserve">the </w:t>
      </w:r>
      <w:r w:rsidR="000C71E8" w:rsidRPr="008831A9">
        <w:t xml:space="preserve">20 mph </w:t>
      </w:r>
      <w:r w:rsidR="00E34D55" w:rsidRPr="008831A9">
        <w:t>speed limit</w:t>
      </w:r>
      <w:r w:rsidR="009855C6" w:rsidRPr="008831A9">
        <w:t xml:space="preserve"> recorded an</w:t>
      </w:r>
      <w:r w:rsidR="00EE234A" w:rsidRPr="008831A9">
        <w:t xml:space="preserve"> average </w:t>
      </w:r>
      <w:r w:rsidR="005F62B0" w:rsidRPr="008831A9">
        <w:t>NO</w:t>
      </w:r>
      <w:r w:rsidR="005F62B0" w:rsidRPr="008831A9">
        <w:rPr>
          <w:vertAlign w:val="subscript"/>
        </w:rPr>
        <w:t>2</w:t>
      </w:r>
      <w:r w:rsidR="005F62B0" w:rsidRPr="008831A9">
        <w:t xml:space="preserve"> </w:t>
      </w:r>
      <w:r w:rsidR="009855C6" w:rsidRPr="008831A9">
        <w:t xml:space="preserve">concentration </w:t>
      </w:r>
      <w:r w:rsidR="00D40FA1" w:rsidRPr="008831A9">
        <w:t>1.</w:t>
      </w:r>
      <w:r w:rsidR="00CB560D" w:rsidRPr="008831A9">
        <w:t xml:space="preserve">6 </w:t>
      </w:r>
      <w:r w:rsidR="00EE234A" w:rsidRPr="008831A9">
        <w:t>µg/m</w:t>
      </w:r>
      <w:r w:rsidR="00EE234A" w:rsidRPr="008831A9">
        <w:rPr>
          <w:vertAlign w:val="superscript"/>
        </w:rPr>
        <w:t>3</w:t>
      </w:r>
      <w:r w:rsidR="00EE234A" w:rsidRPr="008831A9">
        <w:t xml:space="preserve"> </w:t>
      </w:r>
      <w:r w:rsidR="00282CBF" w:rsidRPr="008831A9">
        <w:t>higher</w:t>
      </w:r>
      <w:r w:rsidR="00EE234A" w:rsidRPr="008831A9">
        <w:t xml:space="preserve"> than </w:t>
      </w:r>
      <w:r w:rsidR="009855C6" w:rsidRPr="008831A9">
        <w:t xml:space="preserve">the sensor </w:t>
      </w:r>
      <w:r w:rsidR="00EE234A" w:rsidRPr="008831A9">
        <w:t>inside</w:t>
      </w:r>
      <w:r w:rsidR="009855C6" w:rsidRPr="008831A9">
        <w:t xml:space="preserve"> the </w:t>
      </w:r>
      <w:r w:rsidR="000C71E8" w:rsidRPr="008831A9">
        <w:t xml:space="preserve">20 mph </w:t>
      </w:r>
      <w:r w:rsidR="00E34D55" w:rsidRPr="008831A9">
        <w:t>speed limit</w:t>
      </w:r>
      <w:r w:rsidR="00EE234A" w:rsidRPr="008831A9">
        <w:t xml:space="preserve">, </w:t>
      </w:r>
      <w:r w:rsidR="009855C6" w:rsidRPr="008831A9">
        <w:t xml:space="preserve">a </w:t>
      </w:r>
      <w:r w:rsidR="00D40FA1" w:rsidRPr="008831A9">
        <w:t>small</w:t>
      </w:r>
      <w:r w:rsidR="009855C6" w:rsidRPr="008831A9">
        <w:t xml:space="preserve"> difference in comparison to the annual mean NO</w:t>
      </w:r>
      <w:r w:rsidR="009855C6" w:rsidRPr="008831A9">
        <w:rPr>
          <w:vertAlign w:val="subscript"/>
        </w:rPr>
        <w:t>2</w:t>
      </w:r>
      <w:r w:rsidR="009855C6" w:rsidRPr="008831A9">
        <w:t xml:space="preserve"> Air Quality Objective / Limit Value (40</w:t>
      </w:r>
      <w:r w:rsidR="00282CBF" w:rsidRPr="008831A9">
        <w:t> </w:t>
      </w:r>
      <w:r w:rsidR="009855C6" w:rsidRPr="008831A9">
        <w:t>µg/m</w:t>
      </w:r>
      <w:r w:rsidR="009855C6" w:rsidRPr="008831A9">
        <w:rPr>
          <w:vertAlign w:val="superscript"/>
        </w:rPr>
        <w:t>3</w:t>
      </w:r>
      <w:r w:rsidR="009855C6" w:rsidRPr="008831A9">
        <w:t xml:space="preserve">), </w:t>
      </w:r>
      <w:r w:rsidR="00D40FA1" w:rsidRPr="008831A9">
        <w:t xml:space="preserve">and </w:t>
      </w:r>
      <w:r w:rsidR="00CB560D" w:rsidRPr="008831A9">
        <w:t>within</w:t>
      </w:r>
      <w:r w:rsidR="00D42D87" w:rsidRPr="008831A9">
        <w:t xml:space="preserve"> the average measurement error of the sensors</w:t>
      </w:r>
      <w:r w:rsidR="00B350E0">
        <w:t xml:space="preserve"> for the majority of the time</w:t>
      </w:r>
      <w:r w:rsidR="00EE234A" w:rsidRPr="008831A9">
        <w:t>.</w:t>
      </w:r>
      <w:r w:rsidR="00D42D87" w:rsidRPr="008831A9">
        <w:t xml:space="preserve">  </w:t>
      </w:r>
      <w:r w:rsidRPr="008831A9">
        <w:t>Outside Location</w:t>
      </w:r>
      <w:r w:rsidR="00A7274E" w:rsidRPr="008831A9">
        <w:t> </w:t>
      </w:r>
      <w:r w:rsidRPr="008831A9">
        <w:t>2 is</w:t>
      </w:r>
      <w:r w:rsidR="00880E00" w:rsidRPr="008831A9">
        <w:t xml:space="preserve"> </w:t>
      </w:r>
      <w:r w:rsidR="009855C6" w:rsidRPr="008831A9">
        <w:t xml:space="preserve">much closer to </w:t>
      </w:r>
      <w:r w:rsidR="00D42D87" w:rsidRPr="008831A9">
        <w:t>the 20</w:t>
      </w:r>
      <w:r w:rsidR="008831A9">
        <w:t> </w:t>
      </w:r>
      <w:r w:rsidR="00D42D87" w:rsidRPr="008831A9">
        <w:t xml:space="preserve">mph </w:t>
      </w:r>
      <w:r w:rsidR="00E34D55" w:rsidRPr="008831A9">
        <w:t xml:space="preserve">speed limit </w:t>
      </w:r>
      <w:r w:rsidRPr="008831A9">
        <w:t>than Outside Location 1 and i</w:t>
      </w:r>
      <w:r w:rsidR="00D42D87" w:rsidRPr="008831A9">
        <w:t xml:space="preserve">t is </w:t>
      </w:r>
      <w:r w:rsidRPr="008831A9">
        <w:t>thought</w:t>
      </w:r>
      <w:r w:rsidR="00D42D87" w:rsidRPr="008831A9">
        <w:t xml:space="preserve"> that the acceleration of vehicles </w:t>
      </w:r>
      <w:r w:rsidR="00D2137F" w:rsidRPr="008831A9">
        <w:t>leaving</w:t>
      </w:r>
      <w:r w:rsidR="00D42D87" w:rsidRPr="008831A9">
        <w:t xml:space="preserve"> the 20 mph </w:t>
      </w:r>
      <w:r w:rsidR="00E34D55" w:rsidRPr="008831A9">
        <w:t xml:space="preserve">speed limit </w:t>
      </w:r>
      <w:r w:rsidR="00A7274E" w:rsidRPr="008831A9">
        <w:t xml:space="preserve">as they pass the sensor </w:t>
      </w:r>
      <w:r w:rsidR="00D42D87" w:rsidRPr="008831A9">
        <w:t xml:space="preserve">is </w:t>
      </w:r>
      <w:r w:rsidR="009855C6" w:rsidRPr="008831A9">
        <w:t xml:space="preserve">potentially </w:t>
      </w:r>
      <w:r w:rsidR="004519EB" w:rsidRPr="008831A9">
        <w:t>a</w:t>
      </w:r>
      <w:r w:rsidR="00D42D87" w:rsidRPr="008831A9">
        <w:t xml:space="preserve"> reason for the </w:t>
      </w:r>
      <w:r w:rsidR="009855C6" w:rsidRPr="008831A9">
        <w:t xml:space="preserve">higher concentrations </w:t>
      </w:r>
      <w:r w:rsidR="004519EB" w:rsidRPr="008831A9">
        <w:t xml:space="preserve">measured </w:t>
      </w:r>
      <w:r w:rsidR="009855C6" w:rsidRPr="008831A9">
        <w:t>at</w:t>
      </w:r>
      <w:r w:rsidR="00D2137F" w:rsidRPr="008831A9">
        <w:t xml:space="preserve"> </w:t>
      </w:r>
      <w:r w:rsidRPr="008831A9">
        <w:t>Outside Location 2</w:t>
      </w:r>
      <w:r w:rsidR="00D42D87" w:rsidRPr="008831A9">
        <w:t xml:space="preserve">. </w:t>
      </w:r>
    </w:p>
    <w:p w14:paraId="01731667" w14:textId="7A4DB2E4" w:rsidR="00C76D92" w:rsidRPr="00754413" w:rsidRDefault="00C76D92" w:rsidP="00D42D87">
      <w:pPr>
        <w:pStyle w:val="BulletLevel1"/>
        <w:numPr>
          <w:ilvl w:val="0"/>
          <w:numId w:val="0"/>
        </w:numPr>
        <w:rPr>
          <w:rFonts w:hint="eastAsia"/>
        </w:rPr>
      </w:pPr>
      <w:r w:rsidRPr="008831A9">
        <w:lastRenderedPageBreak/>
        <w:t xml:space="preserve">The construction of the raised pedestrian crossing and associated footway works </w:t>
      </w:r>
      <w:r w:rsidR="00A7274E" w:rsidRPr="008831A9">
        <w:t>adjacent to Outside Location</w:t>
      </w:r>
      <w:r w:rsidR="00D51BD4" w:rsidRPr="008831A9">
        <w:t> </w:t>
      </w:r>
      <w:r w:rsidR="00A7274E" w:rsidRPr="008831A9">
        <w:t xml:space="preserve">1 </w:t>
      </w:r>
      <w:r w:rsidRPr="008831A9">
        <w:t>resulted in a considerable increase in measured NO</w:t>
      </w:r>
      <w:r w:rsidRPr="008831A9">
        <w:rPr>
          <w:vertAlign w:val="subscript"/>
        </w:rPr>
        <w:t>2</w:t>
      </w:r>
      <w:r w:rsidRPr="008831A9">
        <w:t xml:space="preserve"> concentrations</w:t>
      </w:r>
      <w:r w:rsidR="00175D2E" w:rsidRPr="008831A9">
        <w:t xml:space="preserve"> </w:t>
      </w:r>
      <w:r w:rsidR="00A7274E" w:rsidRPr="008831A9">
        <w:t>at this location</w:t>
      </w:r>
      <w:r w:rsidR="00175D2E" w:rsidRPr="008831A9">
        <w:t xml:space="preserve"> as a result of emissions from construction plant and equipment and associated traffic management (including temporary traffic lights which resulted in increased congestion and acceleration)</w:t>
      </w:r>
      <w:r w:rsidRPr="008831A9">
        <w:t xml:space="preserve">.  This inadvertent finding provides additional confidence that the assessment approach used </w:t>
      </w:r>
      <w:r w:rsidR="00175D2E" w:rsidRPr="008831A9">
        <w:t>wa</w:t>
      </w:r>
      <w:r w:rsidRPr="008831A9">
        <w:t xml:space="preserve">s able to detect changes in </w:t>
      </w:r>
      <w:r w:rsidR="005F62B0" w:rsidRPr="008831A9">
        <w:t xml:space="preserve">exhaust </w:t>
      </w:r>
      <w:r w:rsidRPr="008831A9">
        <w:t xml:space="preserve">emissions </w:t>
      </w:r>
      <w:r w:rsidR="007E42DC" w:rsidRPr="008831A9">
        <w:t xml:space="preserve">as and </w:t>
      </w:r>
      <w:r w:rsidRPr="008831A9">
        <w:t>when they occur</w:t>
      </w:r>
      <w:r w:rsidR="005F62B0" w:rsidRPr="008831A9">
        <w:t>red</w:t>
      </w:r>
      <w:r w:rsidRPr="008831A9">
        <w:t>.</w:t>
      </w:r>
    </w:p>
    <w:p w14:paraId="7AB37E94" w14:textId="74B1480F" w:rsidR="009B51F6" w:rsidRPr="00754413" w:rsidRDefault="009B51F6" w:rsidP="002679DA">
      <w:pPr>
        <w:pStyle w:val="Headingunnumbered3"/>
        <w:rPr>
          <w:rFonts w:hint="eastAsia"/>
        </w:rPr>
      </w:pPr>
      <w:bookmarkStart w:id="18" w:name="_Toc166159180"/>
      <w:r w:rsidRPr="00754413">
        <w:t>Magor (Severnside)</w:t>
      </w:r>
      <w:bookmarkEnd w:id="18"/>
    </w:p>
    <w:p w14:paraId="06B510A4" w14:textId="5EF1E7D1" w:rsidR="009B51F6" w:rsidRPr="00754413" w:rsidRDefault="000C1F3F" w:rsidP="009B51F6">
      <w:pPr>
        <w:pStyle w:val="BodyText"/>
        <w:rPr>
          <w:rFonts w:hint="eastAsia"/>
        </w:rPr>
      </w:pPr>
      <w:r w:rsidRPr="00754413">
        <w:t xml:space="preserve">Monitoring was undertaken inside and outside the 20 mph </w:t>
      </w:r>
      <w:r w:rsidR="00E34D55" w:rsidRPr="00754413">
        <w:t xml:space="preserve">speed limit </w:t>
      </w:r>
      <w:r w:rsidRPr="00754413">
        <w:t xml:space="preserve">in Magor between July 2022 and </w:t>
      </w:r>
      <w:r w:rsidR="00C32533">
        <w:t>April</w:t>
      </w:r>
      <w:r w:rsidR="00C32533" w:rsidRPr="00754413">
        <w:t xml:space="preserve"> </w:t>
      </w:r>
      <w:r w:rsidRPr="00754413">
        <w:t xml:space="preserve">2024.  </w:t>
      </w:r>
      <w:r w:rsidR="00353A77" w:rsidRPr="00754413">
        <w:t xml:space="preserve">The outside location </w:t>
      </w:r>
      <w:r w:rsidR="003C31E4" w:rsidRPr="00754413">
        <w:t>at</w:t>
      </w:r>
      <w:r w:rsidR="00F676B7" w:rsidRPr="00754413">
        <w:t xml:space="preserve"> Magor </w:t>
      </w:r>
      <w:r w:rsidR="00353A77" w:rsidRPr="00754413">
        <w:t xml:space="preserve">has consistently monitored </w:t>
      </w:r>
      <w:r w:rsidR="008203CB" w:rsidRPr="00754413">
        <w:t>higher</w:t>
      </w:r>
      <w:r w:rsidR="00353A77" w:rsidRPr="00754413">
        <w:t xml:space="preserve"> concentrations of NO</w:t>
      </w:r>
      <w:r w:rsidR="00353A77" w:rsidRPr="00754413">
        <w:rPr>
          <w:vertAlign w:val="subscript"/>
        </w:rPr>
        <w:t>2</w:t>
      </w:r>
      <w:r w:rsidR="00353A77" w:rsidRPr="00754413">
        <w:t xml:space="preserve"> compared to </w:t>
      </w:r>
      <w:r w:rsidR="00E45121" w:rsidRPr="00754413">
        <w:t xml:space="preserve">the sensor </w:t>
      </w:r>
      <w:r w:rsidR="00353A77" w:rsidRPr="00754413">
        <w:t xml:space="preserve">inside the </w:t>
      </w:r>
      <w:r w:rsidR="008A5A5A" w:rsidRPr="00754413">
        <w:t xml:space="preserve">20 mph </w:t>
      </w:r>
      <w:r w:rsidR="00E34D55" w:rsidRPr="00754413">
        <w:t>speed limit</w:t>
      </w:r>
      <w:r w:rsidR="00353A77" w:rsidRPr="00754413">
        <w:t>.  Th</w:t>
      </w:r>
      <w:r w:rsidR="00282CBF" w:rsidRPr="00754413">
        <w:t>is</w:t>
      </w:r>
      <w:r w:rsidR="00353A77" w:rsidRPr="00754413">
        <w:t xml:space="preserve"> difference is greater than the average </w:t>
      </w:r>
      <w:r w:rsidR="00F676B7" w:rsidRPr="00754413">
        <w:t xml:space="preserve">measurement </w:t>
      </w:r>
      <w:r w:rsidR="00353A77" w:rsidRPr="00754413">
        <w:t xml:space="preserve">error </w:t>
      </w:r>
      <w:r w:rsidR="00F676B7" w:rsidRPr="00754413">
        <w:t>of</w:t>
      </w:r>
      <w:r w:rsidR="00353A77" w:rsidRPr="00754413">
        <w:t xml:space="preserve"> the sensors for the majority of the time.  </w:t>
      </w:r>
    </w:p>
    <w:p w14:paraId="2EC13F97" w14:textId="4BCEDD3E" w:rsidR="00E929BD" w:rsidRPr="00754413" w:rsidRDefault="00E929BD" w:rsidP="009B51F6">
      <w:pPr>
        <w:pStyle w:val="BodyText"/>
        <w:rPr>
          <w:rFonts w:hint="eastAsia"/>
        </w:rPr>
      </w:pPr>
      <w:r w:rsidRPr="00754413">
        <w:t xml:space="preserve">As traffic </w:t>
      </w:r>
      <w:r w:rsidR="003C31E4" w:rsidRPr="00754413">
        <w:t>volumes</w:t>
      </w:r>
      <w:r w:rsidRPr="00754413">
        <w:t xml:space="preserve"> adjacent to each sensor are the same, </w:t>
      </w:r>
      <w:r w:rsidR="00353A77" w:rsidRPr="00754413">
        <w:t>it</w:t>
      </w:r>
      <w:r w:rsidR="00C80BC6" w:rsidRPr="00754413">
        <w:t xml:space="preserve"> is</w:t>
      </w:r>
      <w:r w:rsidR="00353A77" w:rsidRPr="00754413">
        <w:t xml:space="preserve"> </w:t>
      </w:r>
      <w:r w:rsidRPr="00754413">
        <w:t xml:space="preserve">thought </w:t>
      </w:r>
      <w:r w:rsidR="00353A77" w:rsidRPr="00754413">
        <w:t xml:space="preserve">likely </w:t>
      </w:r>
      <w:r w:rsidRPr="00754413">
        <w:t xml:space="preserve">that </w:t>
      </w:r>
      <w:r w:rsidR="00353A77" w:rsidRPr="00754413">
        <w:t xml:space="preserve">the </w:t>
      </w:r>
      <w:r w:rsidRPr="00754413">
        <w:t>higher NO</w:t>
      </w:r>
      <w:r w:rsidRPr="00754413">
        <w:rPr>
          <w:vertAlign w:val="subscript"/>
        </w:rPr>
        <w:t>2</w:t>
      </w:r>
      <w:r w:rsidRPr="00754413">
        <w:t xml:space="preserve"> </w:t>
      </w:r>
      <w:r w:rsidR="00353A77" w:rsidRPr="00754413">
        <w:t xml:space="preserve">concentrations </w:t>
      </w:r>
      <w:r w:rsidRPr="00754413">
        <w:t xml:space="preserve">outside of the </w:t>
      </w:r>
      <w:r w:rsidR="008A5A5A" w:rsidRPr="00754413">
        <w:t xml:space="preserve">20 mph </w:t>
      </w:r>
      <w:r w:rsidR="00E34D55" w:rsidRPr="00754413">
        <w:t xml:space="preserve">speed limit </w:t>
      </w:r>
      <w:r w:rsidR="00353A77" w:rsidRPr="00754413">
        <w:t xml:space="preserve">can be explained by </w:t>
      </w:r>
      <w:r w:rsidR="00F676B7" w:rsidRPr="00754413">
        <w:t>a</w:t>
      </w:r>
      <w:r w:rsidRPr="00754413">
        <w:t xml:space="preserve"> combination of:</w:t>
      </w:r>
    </w:p>
    <w:p w14:paraId="1A0CCE7D" w14:textId="134D1FE7" w:rsidR="001D0167" w:rsidRPr="00B350E0" w:rsidRDefault="006B7CEA" w:rsidP="00B87E48">
      <w:pPr>
        <w:pStyle w:val="BulletLevel1"/>
        <w:rPr>
          <w:rFonts w:hint="eastAsia"/>
        </w:rPr>
      </w:pPr>
      <w:r w:rsidRPr="00754413">
        <w:t>V</w:t>
      </w:r>
      <w:r w:rsidR="00E929BD" w:rsidRPr="00754413">
        <w:t xml:space="preserve">ehicles potentially </w:t>
      </w:r>
      <w:r w:rsidR="001D0167" w:rsidRPr="00754413">
        <w:t xml:space="preserve">still </w:t>
      </w:r>
      <w:r w:rsidR="00E929BD" w:rsidRPr="00754413">
        <w:t xml:space="preserve">accelerating away from </w:t>
      </w:r>
      <w:r w:rsidR="00BC5076" w:rsidRPr="00754413">
        <w:t>a</w:t>
      </w:r>
      <w:r w:rsidR="00A7274E" w:rsidRPr="00754413">
        <w:t xml:space="preserve"> </w:t>
      </w:r>
      <w:r w:rsidR="00E929BD" w:rsidRPr="00754413">
        <w:t xml:space="preserve">roundabout </w:t>
      </w:r>
      <w:r w:rsidR="00A7274E" w:rsidRPr="00754413">
        <w:t xml:space="preserve">to the west </w:t>
      </w:r>
      <w:r w:rsidR="001D0167" w:rsidRPr="00754413">
        <w:t xml:space="preserve">as they pass the sensor outside </w:t>
      </w:r>
      <w:r w:rsidR="001D0167" w:rsidRPr="00B350E0">
        <w:t xml:space="preserve">of the </w:t>
      </w:r>
      <w:r w:rsidR="00010465" w:rsidRPr="00B350E0">
        <w:t xml:space="preserve">20 mph </w:t>
      </w:r>
      <w:r w:rsidR="00E34D55" w:rsidRPr="00B350E0">
        <w:t>speed limit</w:t>
      </w:r>
      <w:r w:rsidR="00A7274E" w:rsidRPr="00B350E0">
        <w:t>,</w:t>
      </w:r>
      <w:r w:rsidR="001D0167" w:rsidRPr="00B350E0">
        <w:t xml:space="preserve"> resulting in increased engine load and exhaust emissions</w:t>
      </w:r>
      <w:r w:rsidR="00E45121" w:rsidRPr="00B350E0">
        <w:t>.</w:t>
      </w:r>
    </w:p>
    <w:p w14:paraId="1E246C87" w14:textId="04B424A6" w:rsidR="00353A77" w:rsidRPr="00B350E0" w:rsidRDefault="006B7CEA" w:rsidP="002679DA">
      <w:pPr>
        <w:pStyle w:val="BulletLevel1"/>
        <w:rPr>
          <w:rFonts w:hint="eastAsia"/>
        </w:rPr>
      </w:pPr>
      <w:r w:rsidRPr="00B350E0">
        <w:t>T</w:t>
      </w:r>
      <w:r w:rsidR="00353A77" w:rsidRPr="00B350E0">
        <w:t xml:space="preserve">he proximity of trees and </w:t>
      </w:r>
      <w:r w:rsidR="0058281B" w:rsidRPr="00B350E0">
        <w:t xml:space="preserve">vegetation to the sensor outside the </w:t>
      </w:r>
      <w:r w:rsidR="008A5A5A" w:rsidRPr="00B350E0">
        <w:t xml:space="preserve">20 mph </w:t>
      </w:r>
      <w:r w:rsidR="00E34D55" w:rsidRPr="00B350E0">
        <w:t xml:space="preserve">speed limit </w:t>
      </w:r>
      <w:r w:rsidR="0058281B" w:rsidRPr="00B350E0">
        <w:t>resulting in a more enclosed environment</w:t>
      </w:r>
      <w:r w:rsidR="00353A77" w:rsidRPr="00B350E0">
        <w:t xml:space="preserve">, meaning pollutants cannot disperse as readily compared to </w:t>
      </w:r>
      <w:r w:rsidR="0058281B" w:rsidRPr="00B350E0">
        <w:t xml:space="preserve">the area adjacent to the sensor </w:t>
      </w:r>
      <w:r w:rsidR="00353A77" w:rsidRPr="00B350E0">
        <w:t xml:space="preserve">within the </w:t>
      </w:r>
      <w:r w:rsidR="008A5A5A" w:rsidRPr="00B350E0">
        <w:t xml:space="preserve">20 mph </w:t>
      </w:r>
      <w:r w:rsidR="00E34D55" w:rsidRPr="00B350E0">
        <w:t>speed limit</w:t>
      </w:r>
      <w:r w:rsidR="00353A77" w:rsidRPr="00B350E0">
        <w:t>.</w:t>
      </w:r>
    </w:p>
    <w:p w14:paraId="437D647E" w14:textId="1B5A232C" w:rsidR="000662EB" w:rsidRPr="00B350E0" w:rsidRDefault="000662EB" w:rsidP="009B51F6">
      <w:pPr>
        <w:pStyle w:val="BodyText"/>
        <w:rPr>
          <w:rFonts w:hint="eastAsia"/>
        </w:rPr>
      </w:pPr>
      <w:r w:rsidRPr="00B350E0">
        <w:t>Observed</w:t>
      </w:r>
      <w:r w:rsidR="00F6536E" w:rsidRPr="00B350E0">
        <w:t xml:space="preserve"> mean</w:t>
      </w:r>
      <w:r w:rsidRPr="00B350E0">
        <w:t xml:space="preserve"> speeds </w:t>
      </w:r>
      <w:r w:rsidR="00F6536E" w:rsidRPr="00B350E0">
        <w:t xml:space="preserve">(of approximately 30 mph) </w:t>
      </w:r>
      <w:r w:rsidR="00274F6E" w:rsidRPr="00B350E0">
        <w:t xml:space="preserve">near to the sensor </w:t>
      </w:r>
      <w:r w:rsidRPr="00B350E0">
        <w:t xml:space="preserve">within the </w:t>
      </w:r>
      <w:r w:rsidR="00010465" w:rsidRPr="00B350E0">
        <w:t xml:space="preserve">20 mph </w:t>
      </w:r>
      <w:r w:rsidR="00E34D55" w:rsidRPr="00B350E0">
        <w:t xml:space="preserve">speed limit </w:t>
      </w:r>
      <w:r w:rsidR="00274F6E" w:rsidRPr="00B350E0">
        <w:t>indicate</w:t>
      </w:r>
      <w:r w:rsidR="00516619" w:rsidRPr="00B350E0">
        <w:t xml:space="preserve"> that the </w:t>
      </w:r>
      <w:r w:rsidR="00282CBF" w:rsidRPr="00B350E0">
        <w:t>measured</w:t>
      </w:r>
      <w:r w:rsidR="00516619" w:rsidRPr="00B350E0">
        <w:t xml:space="preserve"> difference</w:t>
      </w:r>
      <w:r w:rsidR="00274F6E" w:rsidRPr="00B350E0">
        <w:t xml:space="preserve"> </w:t>
      </w:r>
      <w:r w:rsidR="00282CBF" w:rsidRPr="00B350E0">
        <w:t>in NO</w:t>
      </w:r>
      <w:r w:rsidR="00282CBF" w:rsidRPr="00B350E0">
        <w:rPr>
          <w:vertAlign w:val="subscript"/>
        </w:rPr>
        <w:t>2</w:t>
      </w:r>
      <w:r w:rsidR="00282CBF" w:rsidRPr="00B350E0">
        <w:t xml:space="preserve"> concentrations </w:t>
      </w:r>
      <w:r w:rsidR="00274F6E" w:rsidRPr="00B350E0">
        <w:t xml:space="preserve">between the sensors is not as a result of vehicles within the </w:t>
      </w:r>
      <w:r w:rsidR="00010465" w:rsidRPr="00B350E0">
        <w:t xml:space="preserve">20 mph </w:t>
      </w:r>
      <w:r w:rsidR="00E34D55" w:rsidRPr="00B350E0">
        <w:t>speed limit</w:t>
      </w:r>
      <w:r w:rsidR="00C32533" w:rsidRPr="00B350E0">
        <w:t xml:space="preserve"> area</w:t>
      </w:r>
      <w:r w:rsidR="00274F6E" w:rsidRPr="00B350E0">
        <w:t xml:space="preserve"> travelling at 20mph, although it may be that vehicles adjacent to the sensor outside the </w:t>
      </w:r>
      <w:r w:rsidR="00010465" w:rsidRPr="00B350E0">
        <w:t xml:space="preserve">20 mph </w:t>
      </w:r>
      <w:r w:rsidR="00E34D55" w:rsidRPr="00B350E0">
        <w:t>speed limit</w:t>
      </w:r>
      <w:r w:rsidR="00C32533" w:rsidRPr="00B350E0">
        <w:t xml:space="preserve"> area</w:t>
      </w:r>
      <w:r w:rsidR="00274F6E" w:rsidRPr="00B350E0">
        <w:t xml:space="preserve"> are travelling faster than those </w:t>
      </w:r>
      <w:r w:rsidR="008827AA" w:rsidRPr="00B350E0">
        <w:t>adjacent</w:t>
      </w:r>
      <w:r w:rsidR="00274F6E" w:rsidRPr="00B350E0">
        <w:t xml:space="preserve"> to the sensor inside the </w:t>
      </w:r>
      <w:r w:rsidR="008203CB" w:rsidRPr="00B350E0">
        <w:t xml:space="preserve">20 mph </w:t>
      </w:r>
      <w:r w:rsidR="00E34D55" w:rsidRPr="00B350E0">
        <w:t>speed limit</w:t>
      </w:r>
      <w:r w:rsidR="00274F6E" w:rsidRPr="00B350E0">
        <w:t>.</w:t>
      </w:r>
    </w:p>
    <w:p w14:paraId="70920D07" w14:textId="01DB641F" w:rsidR="009B51F6" w:rsidRPr="00B350E0" w:rsidRDefault="00F6536E" w:rsidP="009B51F6">
      <w:pPr>
        <w:pStyle w:val="BodyText"/>
        <w:rPr>
          <w:rFonts w:hint="eastAsia"/>
        </w:rPr>
      </w:pPr>
      <w:r w:rsidRPr="00B350E0">
        <w:t xml:space="preserve">A number of short periods of speed enforcement were undertaken in this area during the monitoring period. </w:t>
      </w:r>
      <w:r w:rsidR="001D03D8" w:rsidRPr="00B350E0">
        <w:t xml:space="preserve"> </w:t>
      </w:r>
      <w:r w:rsidRPr="00B350E0">
        <w:t>Information from the speed enforcement period has been used in an</w:t>
      </w:r>
      <w:r w:rsidR="00177543" w:rsidRPr="00B350E0">
        <w:t xml:space="preserve"> attempt to understand potential impacts</w:t>
      </w:r>
      <w:r w:rsidR="00010465" w:rsidRPr="00B350E0">
        <w:t xml:space="preserve"> on NO</w:t>
      </w:r>
      <w:r w:rsidR="00010465" w:rsidRPr="00B350E0">
        <w:rPr>
          <w:vertAlign w:val="subscript"/>
        </w:rPr>
        <w:t>2</w:t>
      </w:r>
      <w:r w:rsidR="00010465" w:rsidRPr="00B350E0">
        <w:t xml:space="preserve"> concentrations should vehicles travel at</w:t>
      </w:r>
      <w:r w:rsidRPr="00B350E0">
        <w:t xml:space="preserve"> mean</w:t>
      </w:r>
      <w:r w:rsidR="00010465" w:rsidRPr="00B350E0">
        <w:t xml:space="preserve"> </w:t>
      </w:r>
      <w:r w:rsidRPr="00B350E0">
        <w:t>speeds</w:t>
      </w:r>
      <w:r w:rsidR="00010465" w:rsidRPr="00B350E0">
        <w:t xml:space="preserve"> closer to</w:t>
      </w:r>
      <w:r w:rsidRPr="00B350E0">
        <w:t xml:space="preserve"> </w:t>
      </w:r>
      <w:r w:rsidR="00010465" w:rsidRPr="00B350E0">
        <w:t>20 mph</w:t>
      </w:r>
      <w:r w:rsidR="00274F6E" w:rsidRPr="00B350E0">
        <w:t>.  However, it is considered that the overall</w:t>
      </w:r>
      <w:r w:rsidR="00141764" w:rsidRPr="00B350E0">
        <w:t xml:space="preserve"> duration </w:t>
      </w:r>
      <w:r w:rsidR="00274F6E" w:rsidRPr="00B350E0">
        <w:t xml:space="preserve">of </w:t>
      </w:r>
      <w:r w:rsidR="007579B7" w:rsidRPr="00B350E0">
        <w:t xml:space="preserve">speed </w:t>
      </w:r>
      <w:r w:rsidR="00274F6E" w:rsidRPr="00B350E0">
        <w:t xml:space="preserve">enforcement (and resulting quantity of </w:t>
      </w:r>
      <w:r w:rsidR="00BC5076" w:rsidRPr="00B350E0">
        <w:t xml:space="preserve">monitoring </w:t>
      </w:r>
      <w:r w:rsidR="00274F6E" w:rsidRPr="00B350E0">
        <w:t>data collected</w:t>
      </w:r>
      <w:r w:rsidR="00BC5076" w:rsidRPr="00B350E0">
        <w:t xml:space="preserve"> during periods of enforcement</w:t>
      </w:r>
      <w:r w:rsidR="00274F6E" w:rsidRPr="00B350E0">
        <w:t xml:space="preserve">) is insufficient </w:t>
      </w:r>
      <w:r w:rsidR="00141764" w:rsidRPr="00B350E0">
        <w:t xml:space="preserve">to draw firm conclusions as to </w:t>
      </w:r>
      <w:r w:rsidR="00654969" w:rsidRPr="00B350E0">
        <w:t xml:space="preserve">the </w:t>
      </w:r>
      <w:r w:rsidR="00177543" w:rsidRPr="00B350E0">
        <w:t xml:space="preserve">potential </w:t>
      </w:r>
      <w:r w:rsidR="00654969" w:rsidRPr="00B350E0">
        <w:t xml:space="preserve">impact of </w:t>
      </w:r>
      <w:r w:rsidRPr="00B350E0">
        <w:t>lower</w:t>
      </w:r>
      <w:r w:rsidR="00BC5076" w:rsidRPr="00B350E0">
        <w:t xml:space="preserve"> average </w:t>
      </w:r>
      <w:r w:rsidR="00654969" w:rsidRPr="00B350E0">
        <w:t>vehicle speeds on NO</w:t>
      </w:r>
      <w:r w:rsidR="00654969" w:rsidRPr="00B350E0">
        <w:rPr>
          <w:vertAlign w:val="subscript"/>
        </w:rPr>
        <w:t>2</w:t>
      </w:r>
      <w:r w:rsidR="00654969" w:rsidRPr="00B350E0">
        <w:t xml:space="preserve"> concentrations</w:t>
      </w:r>
      <w:r w:rsidR="00141764" w:rsidRPr="00B350E0">
        <w:t xml:space="preserve">. </w:t>
      </w:r>
    </w:p>
    <w:p w14:paraId="54A80C9C" w14:textId="70AE9CC4" w:rsidR="00141764" w:rsidRPr="00754413" w:rsidRDefault="008827AA" w:rsidP="009B51F6">
      <w:pPr>
        <w:pStyle w:val="BodyText"/>
        <w:rPr>
          <w:rFonts w:hint="eastAsia"/>
        </w:rPr>
      </w:pPr>
      <w:r w:rsidRPr="00754413">
        <w:t xml:space="preserve">Large differences in </w:t>
      </w:r>
      <w:r w:rsidRPr="00B350E0">
        <w:t>NO</w:t>
      </w:r>
      <w:r w:rsidRPr="00B350E0">
        <w:rPr>
          <w:vertAlign w:val="subscript"/>
        </w:rPr>
        <w:t>2</w:t>
      </w:r>
      <w:r w:rsidRPr="00B350E0">
        <w:t xml:space="preserve"> concentrations </w:t>
      </w:r>
      <w:r w:rsidR="00034E2B" w:rsidRPr="00B350E0">
        <w:t xml:space="preserve">between the sensors were </w:t>
      </w:r>
      <w:r w:rsidR="00141764" w:rsidRPr="00B350E0">
        <w:t xml:space="preserve">recorded when there were traffic issues </w:t>
      </w:r>
      <w:r w:rsidR="008203CB" w:rsidRPr="00B350E0">
        <w:t>as a result of</w:t>
      </w:r>
      <w:r w:rsidR="00141764" w:rsidRPr="00B350E0">
        <w:t xml:space="preserve"> </w:t>
      </w:r>
      <w:r w:rsidR="00AD0027" w:rsidRPr="00B350E0">
        <w:t xml:space="preserve">temporary </w:t>
      </w:r>
      <w:r w:rsidR="00141764" w:rsidRPr="00B350E0">
        <w:t>closures</w:t>
      </w:r>
      <w:r w:rsidR="008203CB" w:rsidRPr="00B350E0">
        <w:t xml:space="preserve"> of the M4</w:t>
      </w:r>
      <w:r w:rsidR="009073E0" w:rsidRPr="00B350E0">
        <w:t>8 Severn Bridge</w:t>
      </w:r>
      <w:r w:rsidR="00141764" w:rsidRPr="00B350E0">
        <w:t>.  During this time</w:t>
      </w:r>
      <w:r w:rsidR="00654969" w:rsidRPr="00B350E0">
        <w:t>,</w:t>
      </w:r>
      <w:r w:rsidR="00141764" w:rsidRPr="00B350E0">
        <w:t xml:space="preserve"> over late December </w:t>
      </w:r>
      <w:r w:rsidR="008203CB" w:rsidRPr="00B350E0">
        <w:t xml:space="preserve">2022 </w:t>
      </w:r>
      <w:r w:rsidR="00141764" w:rsidRPr="00B350E0">
        <w:t>to early January</w:t>
      </w:r>
      <w:r w:rsidR="008203CB" w:rsidRPr="00B350E0">
        <w:t xml:space="preserve"> 2023</w:t>
      </w:r>
      <w:r w:rsidR="00141764" w:rsidRPr="00B350E0">
        <w:t xml:space="preserve">, the </w:t>
      </w:r>
      <w:r w:rsidR="0034058D" w:rsidRPr="00B350E0">
        <w:t>sensor</w:t>
      </w:r>
      <w:r w:rsidR="00141764" w:rsidRPr="00B350E0">
        <w:t xml:space="preserve"> outside the </w:t>
      </w:r>
      <w:r w:rsidR="00B36362" w:rsidRPr="00B350E0">
        <w:t xml:space="preserve">20 mph </w:t>
      </w:r>
      <w:r w:rsidR="00E34D55" w:rsidRPr="00B350E0">
        <w:t>speed limit</w:t>
      </w:r>
      <w:r w:rsidR="00B350E0" w:rsidRPr="00B350E0">
        <w:t xml:space="preserve"> area</w:t>
      </w:r>
      <w:r w:rsidR="00E34D55" w:rsidRPr="00B350E0">
        <w:t xml:space="preserve"> </w:t>
      </w:r>
      <w:r w:rsidR="00034E2B" w:rsidRPr="00B350E0">
        <w:t xml:space="preserve">recorded </w:t>
      </w:r>
      <w:r w:rsidR="00141764" w:rsidRPr="00B350E0">
        <w:t xml:space="preserve">much </w:t>
      </w:r>
      <w:r w:rsidR="00034E2B" w:rsidRPr="00B350E0">
        <w:t xml:space="preserve">higher </w:t>
      </w:r>
      <w:r w:rsidR="00BF3BFD" w:rsidRPr="00B350E0">
        <w:t>NO</w:t>
      </w:r>
      <w:r w:rsidR="00BF3BFD" w:rsidRPr="00B350E0">
        <w:rPr>
          <w:vertAlign w:val="subscript"/>
        </w:rPr>
        <w:t>2</w:t>
      </w:r>
      <w:r w:rsidR="00BF3BFD" w:rsidRPr="00B350E0">
        <w:t xml:space="preserve"> </w:t>
      </w:r>
      <w:r w:rsidR="00141764" w:rsidRPr="00B350E0">
        <w:t xml:space="preserve">concentrations compared to </w:t>
      </w:r>
      <w:r w:rsidR="00034E2B" w:rsidRPr="00B350E0">
        <w:t xml:space="preserve">the sensor </w:t>
      </w:r>
      <w:r w:rsidR="00141764" w:rsidRPr="00B350E0">
        <w:t xml:space="preserve">inside </w:t>
      </w:r>
      <w:r w:rsidR="00034E2B" w:rsidRPr="00B350E0">
        <w:t xml:space="preserve">the </w:t>
      </w:r>
      <w:r w:rsidR="00654969" w:rsidRPr="00B350E0">
        <w:t xml:space="preserve">20 mph </w:t>
      </w:r>
      <w:r w:rsidR="00E34D55" w:rsidRPr="00B350E0">
        <w:t>speed limit</w:t>
      </w:r>
      <w:r w:rsidR="00B350E0" w:rsidRPr="00B350E0">
        <w:t xml:space="preserve"> area</w:t>
      </w:r>
      <w:r w:rsidR="00E34D55" w:rsidRPr="00B350E0">
        <w:t xml:space="preserve"> </w:t>
      </w:r>
      <w:r w:rsidR="00BF3BFD" w:rsidRPr="00B350E0">
        <w:t xml:space="preserve">which </w:t>
      </w:r>
      <w:r w:rsidR="007662A7" w:rsidRPr="00B350E0">
        <w:t>is potentially associated with</w:t>
      </w:r>
      <w:r w:rsidR="00BF3BFD" w:rsidRPr="00B350E0">
        <w:t xml:space="preserve"> </w:t>
      </w:r>
      <w:r w:rsidR="00141764" w:rsidRPr="00B350E0">
        <w:t>greater levels of congestion at the roundabout to the west</w:t>
      </w:r>
      <w:r w:rsidR="00034E2B" w:rsidRPr="00B350E0">
        <w:t xml:space="preserve"> and along approaches to the roundabout</w:t>
      </w:r>
      <w:r w:rsidR="00141764" w:rsidRPr="00B350E0">
        <w:t>.</w:t>
      </w:r>
      <w:r w:rsidR="00034E2B" w:rsidRPr="00B350E0">
        <w:t xml:space="preserve">  </w:t>
      </w:r>
      <w:r w:rsidR="00BF3BFD" w:rsidRPr="00B350E0">
        <w:t>M</w:t>
      </w:r>
      <w:r w:rsidR="00D40FA1" w:rsidRPr="00B350E0">
        <w:t xml:space="preserve">eteorological conditions </w:t>
      </w:r>
      <w:r w:rsidR="007662A7" w:rsidRPr="00B350E0">
        <w:t xml:space="preserve">during this period </w:t>
      </w:r>
      <w:r w:rsidR="00D40FA1" w:rsidRPr="00B350E0">
        <w:t xml:space="preserve">were </w:t>
      </w:r>
      <w:r w:rsidR="00BF3BFD" w:rsidRPr="00B350E0">
        <w:t xml:space="preserve">also potentially </w:t>
      </w:r>
      <w:r w:rsidR="00D40FA1" w:rsidRPr="00B350E0">
        <w:t xml:space="preserve">favourable for </w:t>
      </w:r>
      <w:r w:rsidR="007662A7" w:rsidRPr="00B350E0">
        <w:t xml:space="preserve">the </w:t>
      </w:r>
      <w:r w:rsidR="00D40FA1" w:rsidRPr="00B350E0">
        <w:t xml:space="preserve">grounding of nearby </w:t>
      </w:r>
      <w:r w:rsidR="007662A7" w:rsidRPr="00B350E0">
        <w:t xml:space="preserve">industrial </w:t>
      </w:r>
      <w:r w:rsidR="00D40FA1" w:rsidRPr="00B350E0">
        <w:t>stack emissions, however without activity data</w:t>
      </w:r>
      <w:r w:rsidR="007662A7" w:rsidRPr="00B350E0">
        <w:t xml:space="preserve"> and more detailed analysis beyond the scope of this study</w:t>
      </w:r>
      <w:r w:rsidR="00D40FA1" w:rsidRPr="00B350E0">
        <w:t>, this cannot be con</w:t>
      </w:r>
      <w:r w:rsidR="0051417B" w:rsidRPr="00B350E0">
        <w:t>firmed</w:t>
      </w:r>
      <w:r w:rsidR="00D40FA1" w:rsidRPr="00B350E0">
        <w:t xml:space="preserve">.  </w:t>
      </w:r>
      <w:r w:rsidR="00034E2B" w:rsidRPr="00B350E0">
        <w:t>The monitoring results obtained during this period were removed</w:t>
      </w:r>
      <w:r w:rsidR="00141764" w:rsidRPr="00B350E0">
        <w:t xml:space="preserve"> </w:t>
      </w:r>
      <w:r w:rsidR="00034E2B" w:rsidRPr="00B350E0">
        <w:t xml:space="preserve">from the analysis, but again </w:t>
      </w:r>
      <w:r w:rsidR="007E42DC" w:rsidRPr="00B350E0">
        <w:t xml:space="preserve">demonstrate </w:t>
      </w:r>
      <w:r w:rsidR="00034E2B" w:rsidRPr="00B350E0">
        <w:t xml:space="preserve">that the monitoring approach employed </w:t>
      </w:r>
      <w:r w:rsidR="00DA1A82" w:rsidRPr="00B350E0">
        <w:t>wa</w:t>
      </w:r>
      <w:r w:rsidR="00034E2B" w:rsidRPr="00B350E0">
        <w:t>s able to detect changes in road traffic emissions as and when they occur</w:t>
      </w:r>
      <w:r w:rsidR="00DA1A82" w:rsidRPr="00B350E0">
        <w:t>red</w:t>
      </w:r>
      <w:r w:rsidR="00034E2B" w:rsidRPr="00B350E0">
        <w:t>.</w:t>
      </w:r>
    </w:p>
    <w:p w14:paraId="61CF7DBD" w14:textId="2F7F0CB5" w:rsidR="009B51F6" w:rsidRPr="00754413" w:rsidRDefault="009B51F6" w:rsidP="009B51F6">
      <w:pPr>
        <w:pStyle w:val="Headingunnumbered3"/>
        <w:rPr>
          <w:rFonts w:hint="eastAsia"/>
        </w:rPr>
      </w:pPr>
      <w:bookmarkStart w:id="19" w:name="_Toc166159181"/>
      <w:r w:rsidRPr="00754413">
        <w:t>Abergavenny</w:t>
      </w:r>
      <w:bookmarkEnd w:id="19"/>
    </w:p>
    <w:p w14:paraId="419B9535" w14:textId="24D50373" w:rsidR="00735E07" w:rsidRPr="000F05B6" w:rsidRDefault="00A90F1A" w:rsidP="006659BF">
      <w:pPr>
        <w:pStyle w:val="BodyText"/>
        <w:rPr>
          <w:rFonts w:hint="eastAsia"/>
        </w:rPr>
      </w:pPr>
      <w:r w:rsidRPr="00754413">
        <w:t>Air quality m</w:t>
      </w:r>
      <w:r w:rsidR="0028509F" w:rsidRPr="00754413">
        <w:t xml:space="preserve">onitoring has not been </w:t>
      </w:r>
      <w:r w:rsidRPr="00754413">
        <w:t xml:space="preserve">undertaken </w:t>
      </w:r>
      <w:r w:rsidR="0028509F" w:rsidRPr="00754413">
        <w:t xml:space="preserve">for as long </w:t>
      </w:r>
      <w:r w:rsidRPr="00754413">
        <w:t xml:space="preserve">in Abergavenny </w:t>
      </w:r>
      <w:r w:rsidR="000C1F3F" w:rsidRPr="00754413">
        <w:t xml:space="preserve">(March 2023 – </w:t>
      </w:r>
      <w:r w:rsidR="00C32533">
        <w:t xml:space="preserve">April </w:t>
      </w:r>
      <w:r w:rsidR="000C1F3F" w:rsidRPr="00754413">
        <w:t>2024)</w:t>
      </w:r>
      <w:r w:rsidR="003C31E4" w:rsidRPr="00754413">
        <w:t xml:space="preserve"> </w:t>
      </w:r>
      <w:r w:rsidR="0028509F" w:rsidRPr="00754413">
        <w:t xml:space="preserve">due to </w:t>
      </w:r>
      <w:r w:rsidR="00034E2B" w:rsidRPr="00754413">
        <w:t>difficulties installing the sensors</w:t>
      </w:r>
      <w:r w:rsidRPr="00754413">
        <w:t xml:space="preserve"> in this </w:t>
      </w:r>
      <w:r w:rsidRPr="000F05B6">
        <w:t>area</w:t>
      </w:r>
      <w:r w:rsidR="0028509F" w:rsidRPr="000F05B6">
        <w:t xml:space="preserve">.  </w:t>
      </w:r>
      <w:r w:rsidR="008203CB" w:rsidRPr="000F05B6">
        <w:t>Since monitoring began</w:t>
      </w:r>
      <w:r w:rsidR="00FD7B81" w:rsidRPr="000F05B6">
        <w:t>,</w:t>
      </w:r>
      <w:r w:rsidR="008203CB" w:rsidRPr="000F05B6">
        <w:t xml:space="preserve"> t</w:t>
      </w:r>
      <w:r w:rsidR="0028509F" w:rsidRPr="000F05B6">
        <w:t xml:space="preserve">he </w:t>
      </w:r>
      <w:r w:rsidR="00155838" w:rsidRPr="000F05B6">
        <w:t xml:space="preserve">sensors </w:t>
      </w:r>
      <w:r w:rsidR="006A79F2" w:rsidRPr="000F05B6">
        <w:t xml:space="preserve">both </w:t>
      </w:r>
      <w:r w:rsidR="0028509F" w:rsidRPr="000F05B6">
        <w:t xml:space="preserve">inside and outside the </w:t>
      </w:r>
      <w:r w:rsidRPr="000F05B6">
        <w:t xml:space="preserve">20 mph </w:t>
      </w:r>
      <w:r w:rsidR="00E34D55" w:rsidRPr="000F05B6">
        <w:t xml:space="preserve">speed limit </w:t>
      </w:r>
      <w:r w:rsidR="006A79F2" w:rsidRPr="000F05B6">
        <w:t xml:space="preserve">area </w:t>
      </w:r>
      <w:r w:rsidR="0028509F" w:rsidRPr="000F05B6">
        <w:t xml:space="preserve">have recorded similar </w:t>
      </w:r>
      <w:r w:rsidR="007579B7" w:rsidRPr="000F05B6">
        <w:t>NO</w:t>
      </w:r>
      <w:r w:rsidR="007579B7" w:rsidRPr="000F05B6">
        <w:rPr>
          <w:vertAlign w:val="subscript"/>
        </w:rPr>
        <w:t>2</w:t>
      </w:r>
      <w:r w:rsidR="007579B7" w:rsidRPr="000F05B6">
        <w:t xml:space="preserve"> </w:t>
      </w:r>
      <w:r w:rsidR="0028509F" w:rsidRPr="000F05B6">
        <w:t xml:space="preserve">concentrations, </w:t>
      </w:r>
      <w:r w:rsidR="00220275" w:rsidRPr="000F05B6">
        <w:t xml:space="preserve">albeit </w:t>
      </w:r>
      <w:r w:rsidR="0028509F" w:rsidRPr="000F05B6">
        <w:t xml:space="preserve">with the </w:t>
      </w:r>
      <w:r w:rsidR="00155838" w:rsidRPr="000F05B6">
        <w:t xml:space="preserve">sensor </w:t>
      </w:r>
      <w:r w:rsidR="0028509F" w:rsidRPr="000F05B6">
        <w:t xml:space="preserve">inside the </w:t>
      </w:r>
      <w:r w:rsidRPr="000F05B6">
        <w:t xml:space="preserve">20 mph </w:t>
      </w:r>
      <w:r w:rsidR="00E34D55" w:rsidRPr="000F05B6">
        <w:t xml:space="preserve">speed limit </w:t>
      </w:r>
      <w:r w:rsidR="0028509F" w:rsidRPr="000F05B6">
        <w:t xml:space="preserve">recording slightly </w:t>
      </w:r>
      <w:r w:rsidRPr="000F05B6">
        <w:t>higher</w:t>
      </w:r>
      <w:r w:rsidR="0028509F" w:rsidRPr="000F05B6">
        <w:t xml:space="preserve"> </w:t>
      </w:r>
      <w:r w:rsidR="00155838" w:rsidRPr="000F05B6">
        <w:t>concentrations</w:t>
      </w:r>
      <w:r w:rsidR="0028509F" w:rsidRPr="000F05B6">
        <w:t>.  Th</w:t>
      </w:r>
      <w:r w:rsidRPr="000F05B6">
        <w:t>is</w:t>
      </w:r>
      <w:r w:rsidR="0028509F" w:rsidRPr="00754413">
        <w:t xml:space="preserve"> difference </w:t>
      </w:r>
      <w:r w:rsidRPr="00754413">
        <w:t>is</w:t>
      </w:r>
      <w:r w:rsidR="003C31E4" w:rsidRPr="00754413">
        <w:t xml:space="preserve"> </w:t>
      </w:r>
      <w:r w:rsidRPr="00754413">
        <w:t>well</w:t>
      </w:r>
      <w:r w:rsidR="0028509F" w:rsidRPr="00754413">
        <w:t xml:space="preserve"> within the average </w:t>
      </w:r>
      <w:r w:rsidRPr="00754413">
        <w:t xml:space="preserve">measurement </w:t>
      </w:r>
      <w:r w:rsidR="0028509F" w:rsidRPr="00754413">
        <w:t>error of the sensors.  It is</w:t>
      </w:r>
      <w:r w:rsidR="00220275" w:rsidRPr="00754413">
        <w:t xml:space="preserve"> possible</w:t>
      </w:r>
      <w:r w:rsidR="006A79F2" w:rsidRPr="00754413">
        <w:t xml:space="preserve"> </w:t>
      </w:r>
      <w:r w:rsidR="00220275" w:rsidRPr="00754413">
        <w:t>that</w:t>
      </w:r>
      <w:r w:rsidR="0028509F" w:rsidRPr="00754413">
        <w:t xml:space="preserve"> the difference between the sensors is </w:t>
      </w:r>
      <w:r w:rsidR="007579B7" w:rsidRPr="00754413">
        <w:t xml:space="preserve">a result of </w:t>
      </w:r>
      <w:r w:rsidR="0028509F" w:rsidRPr="00754413">
        <w:t xml:space="preserve">the location of Nevill Hall Hospital </w:t>
      </w:r>
      <w:r w:rsidR="003C31E4" w:rsidRPr="00754413">
        <w:t xml:space="preserve">which is </w:t>
      </w:r>
      <w:r w:rsidR="0028509F" w:rsidRPr="00754413">
        <w:t xml:space="preserve">between the two sensors.  Traffic passing the </w:t>
      </w:r>
      <w:r w:rsidR="00034E2B" w:rsidRPr="00754413">
        <w:t xml:space="preserve">sensor </w:t>
      </w:r>
      <w:r w:rsidR="00220275" w:rsidRPr="00754413">
        <w:t>inside</w:t>
      </w:r>
      <w:r w:rsidR="0028509F" w:rsidRPr="00754413">
        <w:t xml:space="preserve"> the </w:t>
      </w:r>
      <w:r w:rsidRPr="00754413">
        <w:t>20</w:t>
      </w:r>
      <w:r w:rsidR="00B3759A" w:rsidRPr="00754413">
        <w:t> </w:t>
      </w:r>
      <w:r w:rsidRPr="00754413">
        <w:t xml:space="preserve">mph </w:t>
      </w:r>
      <w:r w:rsidR="00E34D55" w:rsidRPr="00754413">
        <w:t xml:space="preserve">speed limit </w:t>
      </w:r>
      <w:r w:rsidR="0028509F" w:rsidRPr="00754413">
        <w:t xml:space="preserve">will not always continue to pass the </w:t>
      </w:r>
      <w:r w:rsidR="0034058D" w:rsidRPr="00754413">
        <w:t>sensor</w:t>
      </w:r>
      <w:r w:rsidR="0028509F" w:rsidRPr="00754413">
        <w:t xml:space="preserve"> outside of the </w:t>
      </w:r>
      <w:r w:rsidRPr="00754413">
        <w:t xml:space="preserve">20 mph </w:t>
      </w:r>
      <w:r w:rsidR="00E34D55" w:rsidRPr="00754413">
        <w:t>speed limit</w:t>
      </w:r>
      <w:r w:rsidR="008203CB" w:rsidRPr="00754413">
        <w:t>,</w:t>
      </w:r>
      <w:r w:rsidR="0028509F" w:rsidRPr="00754413">
        <w:t xml:space="preserve"> </w:t>
      </w:r>
      <w:r w:rsidR="00155838" w:rsidRPr="00754413">
        <w:t xml:space="preserve">if </w:t>
      </w:r>
      <w:r w:rsidR="0028509F" w:rsidRPr="00754413">
        <w:t xml:space="preserve">it </w:t>
      </w:r>
      <w:r w:rsidRPr="00754413">
        <w:t xml:space="preserve">is </w:t>
      </w:r>
      <w:r w:rsidR="0028509F" w:rsidRPr="00754413">
        <w:t>travel</w:t>
      </w:r>
      <w:r w:rsidRPr="00754413">
        <w:t>ling</w:t>
      </w:r>
      <w:r w:rsidR="0028509F" w:rsidRPr="00754413">
        <w:t xml:space="preserve"> to and from the hospital.  There is evidence within </w:t>
      </w:r>
      <w:r w:rsidR="0028509F" w:rsidRPr="000F05B6">
        <w:t xml:space="preserve">the traffic </w:t>
      </w:r>
      <w:r w:rsidR="003C31E4" w:rsidRPr="000F05B6">
        <w:t xml:space="preserve">flow </w:t>
      </w:r>
      <w:r w:rsidR="0028509F" w:rsidRPr="000F05B6">
        <w:t xml:space="preserve">data to suggest this is the case. </w:t>
      </w:r>
      <w:r w:rsidR="00DA1A82" w:rsidRPr="000F05B6">
        <w:t xml:space="preserve"> This finding </w:t>
      </w:r>
      <w:r w:rsidR="006A79F2" w:rsidRPr="000F05B6">
        <w:t xml:space="preserve">again </w:t>
      </w:r>
      <w:r w:rsidR="00DA1A82" w:rsidRPr="000F05B6">
        <w:t>shows that the monitoring approach employed was able to detect differences in road traffic emissions between the sensors</w:t>
      </w:r>
      <w:r w:rsidR="006A79F2" w:rsidRPr="000F05B6">
        <w:t xml:space="preserve">, but </w:t>
      </w:r>
      <w:r w:rsidR="00DA1A82" w:rsidRPr="000F05B6">
        <w:t xml:space="preserve">in this case because of differences in traffic </w:t>
      </w:r>
      <w:r w:rsidR="006A79F2" w:rsidRPr="000F05B6">
        <w:t>volumes</w:t>
      </w:r>
      <w:r w:rsidR="00DA1A82" w:rsidRPr="000F05B6">
        <w:t>.</w:t>
      </w:r>
    </w:p>
    <w:p w14:paraId="6B77E6BB" w14:textId="35BFD827" w:rsidR="006C6BC7" w:rsidRPr="00754413" w:rsidRDefault="00155838" w:rsidP="005A4F4B">
      <w:pPr>
        <w:pStyle w:val="Headingunnumbered2"/>
        <w:rPr>
          <w:rFonts w:hint="eastAsia"/>
        </w:rPr>
      </w:pPr>
      <w:bookmarkStart w:id="20" w:name="_Toc166159182"/>
      <w:r w:rsidRPr="00754413">
        <w:lastRenderedPageBreak/>
        <w:t>Conclusions</w:t>
      </w:r>
      <w:bookmarkEnd w:id="20"/>
    </w:p>
    <w:p w14:paraId="7997E5B0" w14:textId="35177F68" w:rsidR="00155838" w:rsidRPr="00754413" w:rsidRDefault="00C242DB" w:rsidP="006C6BC7">
      <w:pPr>
        <w:pStyle w:val="BodyText"/>
        <w:rPr>
          <w:rFonts w:hint="eastAsia"/>
        </w:rPr>
      </w:pPr>
      <w:r w:rsidRPr="00754413">
        <w:t>T</w:t>
      </w:r>
      <w:r w:rsidR="006C6BC7" w:rsidRPr="00754413">
        <w:t xml:space="preserve">here is </w:t>
      </w:r>
      <w:r w:rsidR="00F528C8" w:rsidRPr="00754413">
        <w:t xml:space="preserve">good </w:t>
      </w:r>
      <w:r w:rsidR="006C6BC7" w:rsidRPr="00754413">
        <w:t xml:space="preserve">evidence </w:t>
      </w:r>
      <w:r w:rsidR="00155838" w:rsidRPr="00754413">
        <w:t xml:space="preserve">in </w:t>
      </w:r>
      <w:r w:rsidR="006C6BC7" w:rsidRPr="00754413">
        <w:t xml:space="preserve">all three </w:t>
      </w:r>
      <w:r w:rsidR="00155838" w:rsidRPr="00754413">
        <w:t xml:space="preserve">study areas </w:t>
      </w:r>
      <w:r w:rsidR="006C6BC7" w:rsidRPr="00754413">
        <w:t>that measured NO</w:t>
      </w:r>
      <w:r w:rsidR="006C6BC7" w:rsidRPr="00754413">
        <w:rPr>
          <w:vertAlign w:val="subscript"/>
        </w:rPr>
        <w:t>2</w:t>
      </w:r>
      <w:r w:rsidR="006C6BC7" w:rsidRPr="00754413">
        <w:t xml:space="preserve"> concentrations are strongly influenced by traffic conditions on the adjacent road (as expected)</w:t>
      </w:r>
      <w:r w:rsidR="00155838" w:rsidRPr="00754413">
        <w:t>.  It is also clear that the assessment approach</w:t>
      </w:r>
      <w:r w:rsidR="009E58C0" w:rsidRPr="00754413">
        <w:t xml:space="preserve"> </w:t>
      </w:r>
      <w:r w:rsidR="00155838" w:rsidRPr="00754413">
        <w:t>is able to identify differences in NO</w:t>
      </w:r>
      <w:r w:rsidR="00155838" w:rsidRPr="00754413">
        <w:rPr>
          <w:vertAlign w:val="subscript"/>
        </w:rPr>
        <w:t>2</w:t>
      </w:r>
      <w:r w:rsidR="00155838" w:rsidRPr="00754413">
        <w:t xml:space="preserve"> </w:t>
      </w:r>
      <w:r w:rsidR="00274D03" w:rsidRPr="00754413">
        <w:t>concentrations</w:t>
      </w:r>
      <w:r w:rsidR="00155838" w:rsidRPr="00754413">
        <w:t xml:space="preserve"> and there</w:t>
      </w:r>
      <w:r w:rsidR="009E58C0" w:rsidRPr="00754413">
        <w:t>fore</w:t>
      </w:r>
      <w:r w:rsidR="00155838" w:rsidRPr="00754413">
        <w:t xml:space="preserve"> road traffic exhaust emissions.</w:t>
      </w:r>
      <w:r w:rsidR="006C6BC7" w:rsidRPr="00754413">
        <w:t xml:space="preserve"> </w:t>
      </w:r>
      <w:r w:rsidR="00155838" w:rsidRPr="00754413">
        <w:t xml:space="preserve"> This </w:t>
      </w:r>
      <w:r w:rsidR="00D70648" w:rsidRPr="00754413">
        <w:t xml:space="preserve">was </w:t>
      </w:r>
      <w:r w:rsidR="006C6BC7" w:rsidRPr="00754413">
        <w:t>particularly evident in Cardiff during traffic management to facilitate construction works</w:t>
      </w:r>
      <w:r w:rsidR="00DA1A82" w:rsidRPr="00754413">
        <w:t>,</w:t>
      </w:r>
      <w:r w:rsidR="00155838" w:rsidRPr="00754413">
        <w:t xml:space="preserve"> </w:t>
      </w:r>
      <w:r w:rsidR="00721F26" w:rsidRPr="00754413">
        <w:t xml:space="preserve">in </w:t>
      </w:r>
      <w:r w:rsidR="00155838" w:rsidRPr="00754413">
        <w:t>Magor during periods when there were closures on the M4</w:t>
      </w:r>
      <w:r w:rsidR="00F47115" w:rsidRPr="00754413">
        <w:t>8</w:t>
      </w:r>
      <w:r w:rsidR="00DA1A82" w:rsidRPr="00754413">
        <w:t xml:space="preserve"> and </w:t>
      </w:r>
      <w:r w:rsidR="00721F26" w:rsidRPr="00754413">
        <w:t xml:space="preserve">in </w:t>
      </w:r>
      <w:r w:rsidR="00DA1A82" w:rsidRPr="00754413">
        <w:t xml:space="preserve">Abergavenny due to differences in traffic </w:t>
      </w:r>
      <w:r w:rsidR="00721F26" w:rsidRPr="00754413">
        <w:t>volumes</w:t>
      </w:r>
      <w:r w:rsidR="006C6BC7" w:rsidRPr="00754413">
        <w:t xml:space="preserve">.  </w:t>
      </w:r>
    </w:p>
    <w:p w14:paraId="2C146D89" w14:textId="10269779" w:rsidR="006C6BC7" w:rsidRPr="00754413" w:rsidRDefault="00155838" w:rsidP="006C6BC7">
      <w:pPr>
        <w:pStyle w:val="BodyText"/>
        <w:rPr>
          <w:rFonts w:hint="eastAsia"/>
        </w:rPr>
      </w:pPr>
      <w:r w:rsidRPr="00754413">
        <w:t xml:space="preserve">Measured concentrations of </w:t>
      </w:r>
      <w:r w:rsidR="006C6BC7" w:rsidRPr="00754413">
        <w:t>PM</w:t>
      </w:r>
      <w:r w:rsidR="006C6BC7" w:rsidRPr="00754413">
        <w:rPr>
          <w:vertAlign w:val="subscript"/>
        </w:rPr>
        <w:t>10</w:t>
      </w:r>
      <w:r w:rsidR="006C6BC7" w:rsidRPr="00754413">
        <w:t xml:space="preserve"> and PM</w:t>
      </w:r>
      <w:r w:rsidR="006C6BC7" w:rsidRPr="00754413">
        <w:rPr>
          <w:vertAlign w:val="subscript"/>
        </w:rPr>
        <w:t>2.5</w:t>
      </w:r>
      <w:r w:rsidR="00721F26" w:rsidRPr="00754413">
        <w:t xml:space="preserve"> </w:t>
      </w:r>
      <w:r w:rsidRPr="00754413">
        <w:t xml:space="preserve">were </w:t>
      </w:r>
      <w:r w:rsidR="00F528C8" w:rsidRPr="00754413">
        <w:t xml:space="preserve">shown to be </w:t>
      </w:r>
      <w:r w:rsidR="008203CB" w:rsidRPr="00754413">
        <w:t xml:space="preserve">much </w:t>
      </w:r>
      <w:r w:rsidRPr="00754413">
        <w:t xml:space="preserve">less heavily influenced by road traffic emissions </w:t>
      </w:r>
      <w:r w:rsidR="006C6BC7" w:rsidRPr="00754413">
        <w:t xml:space="preserve">as sources </w:t>
      </w:r>
      <w:r w:rsidRPr="00754413">
        <w:t xml:space="preserve">of these pollutants </w:t>
      </w:r>
      <w:r w:rsidR="006C6BC7" w:rsidRPr="00754413">
        <w:t xml:space="preserve">are more regional in </w:t>
      </w:r>
      <w:r w:rsidR="008203CB" w:rsidRPr="00754413">
        <w:t>nature</w:t>
      </w:r>
      <w:r w:rsidR="009E58C0" w:rsidRPr="00754413">
        <w:t xml:space="preserve">, </w:t>
      </w:r>
      <w:r w:rsidR="00721F26" w:rsidRPr="00754413">
        <w:t xml:space="preserve">including </w:t>
      </w:r>
      <w:r w:rsidR="008203CB" w:rsidRPr="00754413">
        <w:t xml:space="preserve">emissions from </w:t>
      </w:r>
      <w:r w:rsidRPr="00754413">
        <w:t>industrial sources</w:t>
      </w:r>
      <w:r w:rsidR="00D70648" w:rsidRPr="00754413">
        <w:t>, domestic wood burning</w:t>
      </w:r>
      <w:r w:rsidRPr="00754413">
        <w:t xml:space="preserve"> or sea salt</w:t>
      </w:r>
      <w:r w:rsidR="008203CB" w:rsidRPr="00754413">
        <w:t xml:space="preserve"> over the wider region</w:t>
      </w:r>
      <w:r w:rsidR="006C6BC7" w:rsidRPr="00754413">
        <w:t xml:space="preserve">.  </w:t>
      </w:r>
      <w:r w:rsidR="0069064D" w:rsidRPr="00754413">
        <w:t xml:space="preserve">The focus of this assessment has therefore been on </w:t>
      </w:r>
      <w:r w:rsidR="00F528C8" w:rsidRPr="00754413">
        <w:t xml:space="preserve">measured </w:t>
      </w:r>
      <w:r w:rsidR="0069064D" w:rsidRPr="00754413">
        <w:t>concentrations of NO</w:t>
      </w:r>
      <w:r w:rsidR="0069064D" w:rsidRPr="00754413">
        <w:rPr>
          <w:vertAlign w:val="subscript"/>
        </w:rPr>
        <w:t>2</w:t>
      </w:r>
      <w:r w:rsidR="0069064D" w:rsidRPr="00754413">
        <w:t>.</w:t>
      </w:r>
    </w:p>
    <w:p w14:paraId="3F803CB5" w14:textId="0E1066C7" w:rsidR="00274D03" w:rsidRPr="00754413" w:rsidRDefault="00274D03" w:rsidP="006C6BC7">
      <w:pPr>
        <w:pStyle w:val="BodyText"/>
        <w:rPr>
          <w:rFonts w:hint="eastAsia"/>
        </w:rPr>
      </w:pPr>
      <w:r w:rsidRPr="00754413">
        <w:t>At all monitoring locations there were differences in measured NO</w:t>
      </w:r>
      <w:r w:rsidRPr="00754413">
        <w:rPr>
          <w:vertAlign w:val="subscript"/>
        </w:rPr>
        <w:t>2</w:t>
      </w:r>
      <w:r w:rsidRPr="00754413">
        <w:t xml:space="preserve"> concentrations inside the 20</w:t>
      </w:r>
      <w:r w:rsidR="0051417B" w:rsidRPr="00754413">
        <w:t xml:space="preserve"> </w:t>
      </w:r>
      <w:r w:rsidRPr="00754413">
        <w:t xml:space="preserve">mph </w:t>
      </w:r>
      <w:r w:rsidR="00E34D55" w:rsidRPr="00754413">
        <w:t xml:space="preserve">speed limit </w:t>
      </w:r>
      <w:r w:rsidR="00721F26" w:rsidRPr="00754413">
        <w:t>area</w:t>
      </w:r>
      <w:r w:rsidRPr="00754413">
        <w:t xml:space="preserve"> compared to outside the </w:t>
      </w:r>
      <w:r w:rsidR="00D70648" w:rsidRPr="00754413">
        <w:t xml:space="preserve">20 mph </w:t>
      </w:r>
      <w:r w:rsidR="00E34D55" w:rsidRPr="00754413">
        <w:t>speed limit</w:t>
      </w:r>
      <w:r w:rsidR="00531CB8">
        <w:t xml:space="preserve"> area</w:t>
      </w:r>
      <w:r w:rsidRPr="00754413">
        <w:t>, however these differences:</w:t>
      </w:r>
    </w:p>
    <w:p w14:paraId="2D3A870C" w14:textId="52618DD5" w:rsidR="00274D03" w:rsidRPr="00754413" w:rsidRDefault="006B7CEA" w:rsidP="00274D03">
      <w:pPr>
        <w:pStyle w:val="BulletLevel1"/>
        <w:rPr>
          <w:rFonts w:hint="eastAsia"/>
        </w:rPr>
      </w:pPr>
      <w:r w:rsidRPr="00754413">
        <w:t>W</w:t>
      </w:r>
      <w:r w:rsidR="00274D03" w:rsidRPr="00754413">
        <w:t>ere typically small relative to the annual mean NO</w:t>
      </w:r>
      <w:r w:rsidR="00274D03" w:rsidRPr="00754413">
        <w:rPr>
          <w:vertAlign w:val="subscript"/>
        </w:rPr>
        <w:t>2</w:t>
      </w:r>
      <w:r w:rsidR="00274D03" w:rsidRPr="00754413">
        <w:t xml:space="preserve"> Air Quality Objective </w:t>
      </w:r>
      <w:r w:rsidR="007579B7" w:rsidRPr="00754413">
        <w:t xml:space="preserve">/ Limit Value </w:t>
      </w:r>
      <w:r w:rsidR="00274D03" w:rsidRPr="00754413">
        <w:t xml:space="preserve">(and </w:t>
      </w:r>
      <w:r w:rsidR="00531CB8">
        <w:t xml:space="preserve">typically </w:t>
      </w:r>
      <w:r w:rsidR="007579B7" w:rsidRPr="00754413">
        <w:t>within the average measurement error of the sensors</w:t>
      </w:r>
      <w:r w:rsidR="00274D03" w:rsidRPr="00754413">
        <w:t>)</w:t>
      </w:r>
      <w:r w:rsidR="00F1449B" w:rsidRPr="00754413">
        <w:t>.</w:t>
      </w:r>
    </w:p>
    <w:p w14:paraId="46B4B454" w14:textId="376E82AA" w:rsidR="00274D03" w:rsidRPr="00754413" w:rsidRDefault="006B7CEA" w:rsidP="00274D03">
      <w:pPr>
        <w:pStyle w:val="BulletLevel1"/>
        <w:rPr>
          <w:rFonts w:hint="eastAsia"/>
        </w:rPr>
      </w:pPr>
      <w:r w:rsidRPr="00754413">
        <w:t>I</w:t>
      </w:r>
      <w:r w:rsidR="00274D03" w:rsidRPr="00754413">
        <w:t>ndicate that NO</w:t>
      </w:r>
      <w:r w:rsidR="00274D03" w:rsidRPr="00754413">
        <w:rPr>
          <w:vertAlign w:val="subscript"/>
        </w:rPr>
        <w:t>2</w:t>
      </w:r>
      <w:r w:rsidR="00274D03" w:rsidRPr="00754413">
        <w:t xml:space="preserve"> concentrations inside the 20</w:t>
      </w:r>
      <w:r w:rsidR="0051417B" w:rsidRPr="00754413">
        <w:t xml:space="preserve"> </w:t>
      </w:r>
      <w:r w:rsidR="00274D03" w:rsidRPr="00754413">
        <w:t xml:space="preserve">mph </w:t>
      </w:r>
      <w:r w:rsidR="00E34D55" w:rsidRPr="00754413">
        <w:t>speed limit</w:t>
      </w:r>
      <w:r w:rsidR="000A5085" w:rsidRPr="00754413">
        <w:t xml:space="preserve"> </w:t>
      </w:r>
      <w:r w:rsidR="00274D03" w:rsidRPr="00754413">
        <w:t xml:space="preserve">were </w:t>
      </w:r>
      <w:r w:rsidR="00767B3A" w:rsidRPr="00754413">
        <w:t xml:space="preserve">similar to </w:t>
      </w:r>
      <w:r w:rsidR="005901B3">
        <w:t>(</w:t>
      </w:r>
      <w:r w:rsidR="00767B3A" w:rsidRPr="00754413">
        <w:t xml:space="preserve">or </w:t>
      </w:r>
      <w:r w:rsidR="005901B3">
        <w:t>in the case of Magor</w:t>
      </w:r>
      <w:r w:rsidR="00315FFD">
        <w:t>,</w:t>
      </w:r>
      <w:r w:rsidR="005901B3">
        <w:t xml:space="preserve"> </w:t>
      </w:r>
      <w:r w:rsidR="00274D03" w:rsidRPr="00754413">
        <w:t>lower than</w:t>
      </w:r>
      <w:r w:rsidR="005901B3">
        <w:t>)</w:t>
      </w:r>
      <w:r w:rsidR="00274D03" w:rsidRPr="00754413">
        <w:t xml:space="preserve"> those outside the 20</w:t>
      </w:r>
      <w:r w:rsidR="0051417B" w:rsidRPr="00754413">
        <w:t xml:space="preserve"> </w:t>
      </w:r>
      <w:r w:rsidR="00274D03" w:rsidRPr="00754413">
        <w:t xml:space="preserve">mph </w:t>
      </w:r>
      <w:r w:rsidR="00E34D55" w:rsidRPr="00754413">
        <w:t>speed limit</w:t>
      </w:r>
      <w:r w:rsidR="00F1449B" w:rsidRPr="00754413">
        <w:t>.</w:t>
      </w:r>
    </w:p>
    <w:p w14:paraId="3D9179EB" w14:textId="5DCC5433" w:rsidR="00274D03" w:rsidRPr="00531CB8" w:rsidRDefault="006B7CEA" w:rsidP="00274D03">
      <w:pPr>
        <w:pStyle w:val="BulletLevel1"/>
        <w:rPr>
          <w:rFonts w:hint="eastAsia"/>
        </w:rPr>
      </w:pPr>
      <w:r w:rsidRPr="00531CB8">
        <w:t>A</w:t>
      </w:r>
      <w:r w:rsidR="00274D03" w:rsidRPr="00531CB8">
        <w:t xml:space="preserve">re not </w:t>
      </w:r>
      <w:r w:rsidR="00861C92" w:rsidRPr="00531CB8">
        <w:t xml:space="preserve">simply </w:t>
      </w:r>
      <w:r w:rsidR="00274D03" w:rsidRPr="00531CB8">
        <w:t>a result of vehicles travelling at 20</w:t>
      </w:r>
      <w:r w:rsidR="0051417B" w:rsidRPr="00531CB8">
        <w:t xml:space="preserve"> </w:t>
      </w:r>
      <w:r w:rsidR="00274D03" w:rsidRPr="00531CB8">
        <w:t>mph within the 20</w:t>
      </w:r>
      <w:r w:rsidR="0051417B" w:rsidRPr="00531CB8">
        <w:t xml:space="preserve"> </w:t>
      </w:r>
      <w:r w:rsidR="00274D03" w:rsidRPr="00531CB8">
        <w:t xml:space="preserve">mph </w:t>
      </w:r>
      <w:r w:rsidR="00E34D55" w:rsidRPr="00531CB8">
        <w:t xml:space="preserve">speed limit </w:t>
      </w:r>
      <w:r w:rsidR="00721F26" w:rsidRPr="00531CB8">
        <w:t>areas</w:t>
      </w:r>
      <w:r w:rsidR="00F528C8" w:rsidRPr="00531CB8">
        <w:t>,</w:t>
      </w:r>
      <w:r w:rsidR="00274D03" w:rsidRPr="00531CB8">
        <w:t xml:space="preserve"> as </w:t>
      </w:r>
      <w:r w:rsidR="00721F26" w:rsidRPr="00531CB8">
        <w:t>v</w:t>
      </w:r>
      <w:r w:rsidR="00274D03" w:rsidRPr="00531CB8">
        <w:t>ehicles are travelling in excess of 20</w:t>
      </w:r>
      <w:r w:rsidR="0051417B" w:rsidRPr="00531CB8">
        <w:t xml:space="preserve"> </w:t>
      </w:r>
      <w:r w:rsidR="00274D03" w:rsidRPr="00531CB8">
        <w:t xml:space="preserve">mph within </w:t>
      </w:r>
      <w:r w:rsidR="007579B7" w:rsidRPr="00531CB8">
        <w:t xml:space="preserve">all </w:t>
      </w:r>
      <w:r w:rsidR="00BB5288" w:rsidRPr="00531CB8">
        <w:t xml:space="preserve">three </w:t>
      </w:r>
      <w:r w:rsidR="007579B7" w:rsidRPr="00531CB8">
        <w:t xml:space="preserve">of </w:t>
      </w:r>
      <w:r w:rsidR="00274D03" w:rsidRPr="00531CB8">
        <w:t xml:space="preserve">the </w:t>
      </w:r>
      <w:r w:rsidR="00721F26" w:rsidRPr="00531CB8">
        <w:t>monitoring areas</w:t>
      </w:r>
      <w:r w:rsidR="00D70648" w:rsidRPr="00531CB8">
        <w:t>.</w:t>
      </w:r>
    </w:p>
    <w:p w14:paraId="46E8EB27" w14:textId="14F38F64" w:rsidR="00274D03" w:rsidRPr="00754413" w:rsidRDefault="006B7CEA" w:rsidP="00276161">
      <w:pPr>
        <w:pStyle w:val="BulletLevel1"/>
        <w:rPr>
          <w:rFonts w:hint="eastAsia"/>
        </w:rPr>
      </w:pPr>
      <w:r w:rsidRPr="00754413">
        <w:t>C</w:t>
      </w:r>
      <w:r w:rsidR="00274D03" w:rsidRPr="00754413">
        <w:t xml:space="preserve">an </w:t>
      </w:r>
      <w:r w:rsidR="00F04B04" w:rsidRPr="00754413">
        <w:t xml:space="preserve">potentially </w:t>
      </w:r>
      <w:r w:rsidR="00274D03" w:rsidRPr="00754413">
        <w:t xml:space="preserve">be explained by other factors which influence road traffic emissions </w:t>
      </w:r>
      <w:r w:rsidR="00721F26" w:rsidRPr="00754413">
        <w:t xml:space="preserve">more </w:t>
      </w:r>
      <w:r w:rsidR="00F528C8" w:rsidRPr="00754413">
        <w:t>than</w:t>
      </w:r>
      <w:r w:rsidR="00721F26" w:rsidRPr="00754413">
        <w:t xml:space="preserve"> slight changes in</w:t>
      </w:r>
      <w:r w:rsidR="00F528C8" w:rsidRPr="00754413">
        <w:t xml:space="preserve"> vehicle speed </w:t>
      </w:r>
      <w:r w:rsidR="00274D03" w:rsidRPr="00754413">
        <w:t>(</w:t>
      </w:r>
      <w:r w:rsidR="00721F26" w:rsidRPr="00754413">
        <w:t xml:space="preserve">such as </w:t>
      </w:r>
      <w:r w:rsidR="00274D03" w:rsidRPr="00754413">
        <w:t xml:space="preserve">increased acceleration </w:t>
      </w:r>
      <w:r w:rsidR="00D70648" w:rsidRPr="00754413">
        <w:t>or differences in traffic</w:t>
      </w:r>
      <w:r w:rsidR="00721F26" w:rsidRPr="00754413">
        <w:t xml:space="preserve"> volume</w:t>
      </w:r>
      <w:r w:rsidR="00D70648" w:rsidRPr="00754413">
        <w:t>)</w:t>
      </w:r>
      <w:r w:rsidR="00274D03" w:rsidRPr="00754413">
        <w:t xml:space="preserve">.  </w:t>
      </w:r>
      <w:bookmarkEnd w:id="13"/>
    </w:p>
    <w:sectPr w:rsidR="00274D03" w:rsidRPr="00754413" w:rsidSect="00710A8F">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567" w:left="1134" w:header="567" w:footer="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55BD4" w14:textId="77777777" w:rsidR="00F86259" w:rsidRDefault="00F86259" w:rsidP="00066DE7">
      <w:pPr>
        <w:rPr>
          <w:rFonts w:hint="eastAsia"/>
        </w:rPr>
      </w:pPr>
      <w:r>
        <w:separator/>
      </w:r>
    </w:p>
    <w:p w14:paraId="4830A78F" w14:textId="77777777" w:rsidR="00F86259" w:rsidRDefault="00F86259">
      <w:pPr>
        <w:rPr>
          <w:rFonts w:hint="eastAsia"/>
        </w:rPr>
      </w:pPr>
    </w:p>
  </w:endnote>
  <w:endnote w:type="continuationSeparator" w:id="0">
    <w:p w14:paraId="42B1FE02" w14:textId="77777777" w:rsidR="00F86259" w:rsidRDefault="00F86259" w:rsidP="00066DE7">
      <w:pPr>
        <w:rPr>
          <w:rFonts w:hint="eastAsia"/>
        </w:rPr>
      </w:pPr>
      <w:r>
        <w:continuationSeparator/>
      </w:r>
    </w:p>
    <w:p w14:paraId="416A67D8" w14:textId="77777777" w:rsidR="00F86259" w:rsidRDefault="00F86259">
      <w:pPr>
        <w:rPr>
          <w:rFonts w:hint="eastAsia"/>
        </w:rPr>
      </w:pPr>
    </w:p>
  </w:endnote>
  <w:endnote w:type="continuationNotice" w:id="1">
    <w:p w14:paraId="69712867" w14:textId="77777777" w:rsidR="0015127C" w:rsidRDefault="0015127C">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charset w:val="00"/>
    <w:family w:val="roman"/>
    <w:pitch w:val="default"/>
    <w:embedRegular r:id="rId1" w:fontKey="{66684F5A-F314-492A-806D-FAB0AB7DC9B0}"/>
    <w:embedBold r:id="rId2" w:fontKey="{0ABC738E-CF74-4F6D-AC48-81D0F40759D1}"/>
    <w:embedItalic r:id="rId3" w:fontKey="{BE1A9D4B-9D1D-4450-A6F0-A6F97CC1BF9D}"/>
    <w:embedBoldItalic r:id="rId4" w:fontKey="{D5150423-4423-4AC7-AEC1-5CD3FCA52575}"/>
  </w:font>
  <w:font w:name="Calibri">
    <w:panose1 w:val="020F0502020204030204"/>
    <w:charset w:val="00"/>
    <w:family w:val="swiss"/>
    <w:pitch w:val="variable"/>
    <w:sig w:usb0="E4002EFF" w:usb1="C200247B" w:usb2="00000009" w:usb3="00000000" w:csb0="000001FF" w:csb1="00000000"/>
    <w:embedRegular r:id="rId5" w:fontKey="{2E7972FE-5BA3-440C-A492-E65A08DB4CB6}"/>
  </w:font>
  <w:font w:name="Jacobs Chronos Light">
    <w:charset w:val="00"/>
    <w:family w:val="swiss"/>
    <w:pitch w:val="variable"/>
    <w:sig w:usb0="A00000EF" w:usb1="0000E0EB" w:usb2="00000008" w:usb3="00000000" w:csb0="00000001" w:csb1="00000000"/>
    <w:embedRegular r:id="rId6" w:fontKey="{6BD1AC70-8D26-4718-8A04-0CA9247D58EB}"/>
    <w:embedBold r:id="rId7" w:fontKey="{2EE9D80B-8AA1-4C79-BE87-15569F870161}"/>
    <w:embedItalic r:id="rId8" w:fontKey="{37D86ADF-49FE-4189-B074-7406BE90172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Jacobs Chronos Cd">
    <w:charset w:val="00"/>
    <w:family w:val="swiss"/>
    <w:pitch w:val="variable"/>
    <w:sig w:usb0="A00000EF" w:usb1="0000E0EB" w:usb2="00000008" w:usb3="00000000" w:csb0="00000001" w:csb1="00000000"/>
    <w:embedRegular r:id="rId9" w:fontKey="{45960C4B-A416-44C2-9C9D-5E36CAFFA0C7}"/>
    <w:embedBold r:id="rId10" w:fontKey="{4D584A68-5D4F-4875-BC41-494A29069979}"/>
    <w:embedItalic r:id="rId11" w:fontKey="{B573AA0B-1F0A-4ED5-9E85-0FDC0BA49F1A}"/>
  </w:font>
  <w:font w:name="Segoe UI">
    <w:panose1 w:val="020B0502040204020203"/>
    <w:charset w:val="00"/>
    <w:family w:val="swiss"/>
    <w:pitch w:val="variable"/>
    <w:sig w:usb0="E4002EFF" w:usb1="C000E47F" w:usb2="00000009" w:usb3="00000000" w:csb0="000001FF" w:csb1="00000000"/>
    <w:embedRegular r:id="rId12" w:fontKey="{C72E6ADB-58E8-4786-994E-0E4AF741C3CE}"/>
  </w:font>
  <w:font w:name="Consolas">
    <w:panose1 w:val="020B0609020204030204"/>
    <w:charset w:val="00"/>
    <w:family w:val="modern"/>
    <w:pitch w:val="fixed"/>
    <w:sig w:usb0="E00006FF" w:usb1="0000FCFF" w:usb2="00000001" w:usb3="00000000" w:csb0="0000019F" w:csb1="00000000"/>
    <w:embedRegular r:id="rId13" w:fontKey="{C8CE9DFC-80B6-4973-A8FD-7970D31EC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8B763" w14:textId="77777777" w:rsidR="000A5016" w:rsidRDefault="000A5016">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C6E2" w14:textId="77777777" w:rsidR="000A5016" w:rsidRDefault="000A5016">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0FF5F" w14:textId="77777777" w:rsidR="000A5016" w:rsidRDefault="000A5016">
    <w:pPr>
      <w:pStyle w:val="Foo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0A3C8" w14:textId="77777777" w:rsidR="005516D1" w:rsidRPr="005516D1" w:rsidRDefault="005516D1" w:rsidP="003E5FDF">
    <w:pPr>
      <w:pStyle w:val="Footer"/>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9420B" w14:textId="77777777" w:rsidR="005516D1" w:rsidRPr="005516D1" w:rsidRDefault="005516D1" w:rsidP="003E5FDF">
    <w:pPr>
      <w:pStyle w:val="Foote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B7B12" w14:textId="77777777" w:rsidR="005516D1" w:rsidRPr="005516D1" w:rsidRDefault="005516D1" w:rsidP="003E5FDF">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C9A19" w14:textId="77777777" w:rsidR="00F86259" w:rsidRDefault="00F86259" w:rsidP="00066DE7">
      <w:pPr>
        <w:rPr>
          <w:rFonts w:hint="eastAsia"/>
        </w:rPr>
      </w:pPr>
      <w:r>
        <w:separator/>
      </w:r>
    </w:p>
    <w:p w14:paraId="66B07ACF" w14:textId="77777777" w:rsidR="00F86259" w:rsidRDefault="00F86259">
      <w:pPr>
        <w:rPr>
          <w:rFonts w:hint="eastAsia"/>
        </w:rPr>
      </w:pPr>
    </w:p>
  </w:footnote>
  <w:footnote w:type="continuationSeparator" w:id="0">
    <w:p w14:paraId="71F2EDAD" w14:textId="77777777" w:rsidR="00F86259" w:rsidRDefault="00F86259" w:rsidP="00066DE7">
      <w:pPr>
        <w:rPr>
          <w:rFonts w:hint="eastAsia"/>
        </w:rPr>
      </w:pPr>
      <w:r>
        <w:continuationSeparator/>
      </w:r>
    </w:p>
    <w:p w14:paraId="0F94F69E" w14:textId="77777777" w:rsidR="00F86259" w:rsidRDefault="00F86259">
      <w:pPr>
        <w:rPr>
          <w:rFonts w:hint="eastAsia"/>
        </w:rPr>
      </w:pPr>
    </w:p>
    <w:p w14:paraId="60C5CD1C" w14:textId="77777777" w:rsidR="00F86259" w:rsidRDefault="00F86259">
      <w:pPr>
        <w:rPr>
          <w:rFonts w:hint="eastAsia"/>
        </w:rPr>
      </w:pPr>
    </w:p>
    <w:p w14:paraId="1F5A907A" w14:textId="77777777" w:rsidR="00F86259" w:rsidRDefault="00F86259">
      <w:pPr>
        <w:rPr>
          <w:rFonts w:hint="eastAsia"/>
        </w:rPr>
      </w:pPr>
    </w:p>
    <w:p w14:paraId="706561F9" w14:textId="77777777" w:rsidR="00F86259" w:rsidRDefault="00F86259">
      <w:pPr>
        <w:rPr>
          <w:rFonts w:hint="eastAsia"/>
        </w:rPr>
      </w:pPr>
    </w:p>
    <w:p w14:paraId="7C6C7C7F" w14:textId="77777777" w:rsidR="00F86259" w:rsidRDefault="00F86259">
      <w:pPr>
        <w:rPr>
          <w:rFonts w:hint="eastAsia"/>
        </w:rPr>
      </w:pPr>
    </w:p>
    <w:p w14:paraId="68F11BD4" w14:textId="77777777" w:rsidR="00F86259" w:rsidRDefault="00F86259">
      <w:pPr>
        <w:rPr>
          <w:rFonts w:hint="eastAsia"/>
        </w:rPr>
      </w:pPr>
    </w:p>
    <w:p w14:paraId="04C5926C" w14:textId="77777777" w:rsidR="00F86259" w:rsidRDefault="00F86259">
      <w:pPr>
        <w:rPr>
          <w:rFonts w:hint="eastAsia"/>
        </w:rPr>
      </w:pPr>
    </w:p>
    <w:p w14:paraId="2A8EFD1F" w14:textId="77777777" w:rsidR="00F86259" w:rsidRDefault="00F86259">
      <w:pPr>
        <w:rPr>
          <w:rFonts w:hint="eastAsia"/>
        </w:rPr>
      </w:pPr>
    </w:p>
  </w:footnote>
  <w:footnote w:type="continuationNotice" w:id="1">
    <w:p w14:paraId="28E14E14" w14:textId="77777777" w:rsidR="0015127C" w:rsidRDefault="0015127C">
      <w:pPr>
        <w:rPr>
          <w:rFonts w:hint="eastAsia"/>
        </w:rPr>
      </w:pPr>
    </w:p>
  </w:footnote>
  <w:footnote w:id="2">
    <w:p w14:paraId="05059CA0" w14:textId="77777777" w:rsidR="005D17BB" w:rsidRPr="007029B0" w:rsidRDefault="005D17BB" w:rsidP="005D17BB">
      <w:pPr>
        <w:pStyle w:val="FootnoteText"/>
        <w:rPr>
          <w:rFonts w:hint="eastAsia"/>
          <w:lang w:val="en-GB"/>
        </w:rPr>
      </w:pPr>
      <w:r>
        <w:rPr>
          <w:rStyle w:val="FootnoteReference"/>
        </w:rPr>
        <w:footnoteRef/>
      </w:r>
      <w:r>
        <w:t xml:space="preserve"> </w:t>
      </w:r>
      <w:hyperlink r:id="rId1" w:history="1">
        <w:r>
          <w:rPr>
            <w:rStyle w:val="cf01"/>
            <w:color w:val="0000FF"/>
            <w:u w:val="single"/>
          </w:rPr>
          <w:t>https://www.gov.wales/20mph-task-force-group-report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6407B" w14:textId="030BDFE5" w:rsidR="00D27FCE" w:rsidRDefault="00372B54" w:rsidP="00D27FCE">
    <w:pPr>
      <w:rPr>
        <w:rFonts w:hint="eastAsia"/>
      </w:rPr>
    </w:pPr>
    <w:r>
      <w:rPr>
        <w:noProof/>
      </w:rPr>
      <w:drawing>
        <wp:inline distT="0" distB="0" distL="0" distR="0" wp14:anchorId="6A56725E" wp14:editId="116E6C7F">
          <wp:extent cx="1371600" cy="3211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r w:rsidR="00D27FCE" w:rsidRPr="00D27FCE">
      <w:t xml:space="preserve"> </w:t>
    </w:r>
  </w:p>
  <w:p w14:paraId="30FB4786" w14:textId="7EF4A105" w:rsidR="00372B54" w:rsidRDefault="00372B54" w:rsidP="002A0C7E">
    <w:pP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EB674" w14:textId="77777777" w:rsidR="000A5016" w:rsidRDefault="000A50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76884" w14:textId="5E9DF35E" w:rsidR="00372B54" w:rsidRDefault="008E0CAF" w:rsidP="00B87E48">
    <w:pPr>
      <w:pStyle w:val="Header"/>
      <w:tabs>
        <w:tab w:val="left" w:pos="3829"/>
        <w:tab w:val="left" w:pos="4150"/>
      </w:tabs>
      <w:jc w:val="right"/>
    </w:pPr>
    <w:r>
      <w:rPr>
        <w:noProof/>
      </w:rPr>
      <w:drawing>
        <wp:inline distT="0" distB="0" distL="0" distR="0" wp14:anchorId="6C8E3F87" wp14:editId="27E67490">
          <wp:extent cx="1971675" cy="457200"/>
          <wp:effectExtent l="0" t="0" r="9525" b="0"/>
          <wp:docPr id="6" name="Graphic 6" descr="Brand Cover Logo"/>
          <wp:cNvGraphicFramePr/>
          <a:graphic xmlns:a="http://schemas.openxmlformats.org/drawingml/2006/main">
            <a:graphicData uri="http://schemas.openxmlformats.org/drawingml/2006/picture">
              <pic:pic xmlns:pic="http://schemas.openxmlformats.org/drawingml/2006/picture">
                <pic:nvPicPr>
                  <pic:cNvPr id="6" name="Graphic 6" descr="Brand Cover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71675" cy="457200"/>
                  </a:xfrm>
                  <a:prstGeom prst="rect">
                    <a:avLst/>
                  </a:prstGeom>
                </pic:spPr>
              </pic:pic>
            </a:graphicData>
          </a:graphic>
        </wp:inline>
      </w:drawing>
    </w:r>
  </w:p>
  <w:p w14:paraId="08917E54" w14:textId="77777777" w:rsidR="00372B54" w:rsidRDefault="00372B54" w:rsidP="00D676D9">
    <w:pPr>
      <w:pStyle w:val="Header"/>
      <w:tabs>
        <w:tab w:val="left" w:pos="415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2DD88" w14:textId="00CABBC9" w:rsidR="00A8503A" w:rsidRPr="00A8503A" w:rsidRDefault="008E0CAF" w:rsidP="00F916F3">
    <w:pPr>
      <w:pStyle w:val="Header"/>
      <w:jc w:val="right"/>
    </w:pPr>
    <w:r>
      <w:rPr>
        <w:noProof/>
      </w:rPr>
      <w:drawing>
        <wp:inline distT="0" distB="0" distL="0" distR="0" wp14:anchorId="7C92AC4A" wp14:editId="30CCF47C">
          <wp:extent cx="1971675" cy="457200"/>
          <wp:effectExtent l="0" t="0" r="9525" b="0"/>
          <wp:docPr id="1945370956" name="Graphic 1945370956" descr="Brand Cover Logo"/>
          <wp:cNvGraphicFramePr/>
          <a:graphic xmlns:a="http://schemas.openxmlformats.org/drawingml/2006/main">
            <a:graphicData uri="http://schemas.openxmlformats.org/drawingml/2006/picture">
              <pic:pic xmlns:pic="http://schemas.openxmlformats.org/drawingml/2006/picture">
                <pic:nvPicPr>
                  <pic:cNvPr id="1" name="Graphic 1" descr="Brand Cover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71675" cy="457200"/>
                  </a:xfrm>
                  <a:prstGeom prst="rect">
                    <a:avLst/>
                  </a:prstGeom>
                </pic:spPr>
              </pic:pic>
            </a:graphicData>
          </a:graphic>
        </wp:inline>
      </w:drawing>
    </w:r>
  </w:p>
  <w:p w14:paraId="0619964F" w14:textId="77777777" w:rsidR="00A8503A" w:rsidRPr="00A8503A" w:rsidRDefault="00A8503A" w:rsidP="00A850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A94FD" w14:textId="569EEC73" w:rsidR="00894C74" w:rsidRDefault="008E0CAF" w:rsidP="00046B55">
    <w:pPr>
      <w:pStyle w:val="HeaderSpacer"/>
      <w:jc w:val="right"/>
    </w:pPr>
    <w:r>
      <w:rPr>
        <w:noProof/>
      </w:rPr>
      <w:drawing>
        <wp:inline distT="0" distB="0" distL="0" distR="0" wp14:anchorId="29E1E03B" wp14:editId="36A40309">
          <wp:extent cx="1971675" cy="457200"/>
          <wp:effectExtent l="0" t="0" r="9525" b="0"/>
          <wp:docPr id="1564827245" name="Graphic 1564827245" descr="Brand Cover Logo"/>
          <wp:cNvGraphicFramePr/>
          <a:graphic xmlns:a="http://schemas.openxmlformats.org/drawingml/2006/main">
            <a:graphicData uri="http://schemas.openxmlformats.org/drawingml/2006/picture">
              <pic:pic xmlns:pic="http://schemas.openxmlformats.org/drawingml/2006/picture">
                <pic:nvPicPr>
                  <pic:cNvPr id="3" name="Graphic 3" descr="Brand Cover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71675" cy="457200"/>
                  </a:xfrm>
                  <a:prstGeom prst="rect">
                    <a:avLst/>
                  </a:prstGeom>
                </pic:spPr>
              </pic:pic>
            </a:graphicData>
          </a:graphic>
        </wp:inline>
      </w:drawing>
    </w:r>
  </w:p>
  <w:p w14:paraId="72C289B2" w14:textId="77777777" w:rsidR="00894C74" w:rsidRPr="00017D9E" w:rsidRDefault="00894C74" w:rsidP="00A850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9CE02" w14:textId="77777777" w:rsidR="00547F9A" w:rsidRPr="005516D1" w:rsidRDefault="00547F9A" w:rsidP="003E5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15F4E"/>
    <w:multiLevelType w:val="hybridMultilevel"/>
    <w:tmpl w:val="0D60A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22F6"/>
    <w:multiLevelType w:val="multilevel"/>
    <w:tmpl w:val="0A6406FE"/>
    <w:numStyleLink w:val="BodyTextNumbering"/>
  </w:abstractNum>
  <w:abstractNum w:abstractNumId="2" w15:restartNumberingAfterBreak="0">
    <w:nsid w:val="07CE24F7"/>
    <w:multiLevelType w:val="multilevel"/>
    <w:tmpl w:val="1ACC8A0C"/>
    <w:styleLink w:val="TableBullets"/>
    <w:lvl w:ilvl="0">
      <w:start w:val="1"/>
      <w:numFmt w:val="bullet"/>
      <w:pStyle w:val="TableBullet"/>
      <w:lvlText w:val=""/>
      <w:lvlJc w:val="left"/>
      <w:pPr>
        <w:ind w:left="284" w:hanging="284"/>
      </w:pPr>
      <w:rPr>
        <w:rFonts w:ascii="Wingdings" w:hAnsi="Wingdings"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hint="default"/>
      </w:rPr>
    </w:lvl>
    <w:lvl w:ilvl="3">
      <w:start w:val="1"/>
      <w:numFmt w:val="bullet"/>
      <w:pStyle w:val="TableBullet4"/>
      <w:lvlText w:val="-"/>
      <w:lvlJc w:val="left"/>
      <w:pPr>
        <w:ind w:left="1440" w:hanging="360"/>
      </w:pPr>
      <w:rPr>
        <w:rFonts w:ascii="Jacobs Chronos" w:hAnsi="Jacobs Chronos" w:hint="default"/>
      </w:rPr>
    </w:lvl>
    <w:lvl w:ilvl="4">
      <w:start w:val="1"/>
      <w:numFmt w:val="bullet"/>
      <w:pStyle w:val="TableBullet5"/>
      <w:lvlText w:val=""/>
      <w:lvlJc w:val="left"/>
      <w:pPr>
        <w:ind w:left="1800" w:hanging="360"/>
      </w:pPr>
      <w:rPr>
        <w:rFonts w:ascii="Wingdings" w:hAnsi="Wingdings" w:hint="default"/>
      </w:rPr>
    </w:lvl>
    <w:lvl w:ilvl="5">
      <w:start w:val="1"/>
      <w:numFmt w:val="bullet"/>
      <w:pStyle w:val="TableBullet6"/>
      <w:lvlText w:val="-"/>
      <w:lvlJc w:val="left"/>
      <w:pPr>
        <w:ind w:left="2160" w:hanging="360"/>
      </w:pPr>
      <w:rPr>
        <w:rFonts w:ascii="Jacobs Chronos" w:hAnsi="Jacobs Chronos" w:hint="default"/>
      </w:rPr>
    </w:lvl>
    <w:lvl w:ilvl="6">
      <w:start w:val="1"/>
      <w:numFmt w:val="bullet"/>
      <w:pStyle w:val="TableBullet7"/>
      <w:lvlText w:val=""/>
      <w:lvlJc w:val="left"/>
      <w:pPr>
        <w:ind w:left="2520" w:hanging="360"/>
      </w:pPr>
      <w:rPr>
        <w:rFonts w:ascii="Wingdings" w:hAnsi="Wingdings" w:hint="default"/>
      </w:rPr>
    </w:lvl>
    <w:lvl w:ilvl="7">
      <w:start w:val="1"/>
      <w:numFmt w:val="bullet"/>
      <w:pStyle w:val="TableBullet8"/>
      <w:lvlText w:val=""/>
      <w:lvlJc w:val="left"/>
      <w:pPr>
        <w:ind w:left="2880" w:hanging="360"/>
      </w:pPr>
      <w:rPr>
        <w:rFonts w:ascii="Wingdings" w:hAnsi="Wingdings" w:hint="default"/>
      </w:rPr>
    </w:lvl>
    <w:lvl w:ilvl="8">
      <w:start w:val="1"/>
      <w:numFmt w:val="bullet"/>
      <w:pStyle w:val="TableBullet9"/>
      <w:lvlText w:val=""/>
      <w:lvlJc w:val="left"/>
      <w:pPr>
        <w:ind w:left="3240" w:hanging="360"/>
      </w:pPr>
      <w:rPr>
        <w:rFonts w:ascii="Wingdings" w:hAnsi="Wingdings" w:hint="default"/>
      </w:rPr>
    </w:lvl>
  </w:abstractNum>
  <w:abstractNum w:abstractNumId="3" w15:restartNumberingAfterBreak="0">
    <w:nsid w:val="089908CB"/>
    <w:multiLevelType w:val="hybridMultilevel"/>
    <w:tmpl w:val="24D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73C3E"/>
    <w:multiLevelType w:val="multilevel"/>
    <w:tmpl w:val="6C26566E"/>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Fill-In"/>
      <w:lvlText w:val="%1.%2.%3.%4.%5.%6.%7.%8.%9"/>
      <w:lvlJc w:val="left"/>
      <w:pPr>
        <w:ind w:left="1134" w:hanging="1134"/>
      </w:pPr>
      <w:rPr>
        <w:rFonts w:hint="default"/>
      </w:rPr>
    </w:lvl>
  </w:abstractNum>
  <w:abstractNum w:abstractNumId="5" w15:restartNumberingAfterBreak="0">
    <w:nsid w:val="0C832BEE"/>
    <w:multiLevelType w:val="multilevel"/>
    <w:tmpl w:val="5F86F79A"/>
    <w:styleLink w:val="PhotologNumberList"/>
    <w:lvl w:ilvl="0">
      <w:start w:val="1"/>
      <w:numFmt w:val="decimal"/>
      <w:pStyle w:val="PhotologNumber"/>
      <w:suff w:val="space"/>
      <w:lvlText w:val="Photograph %1:"/>
      <w:lvlJc w:val="left"/>
      <w:pPr>
        <w:ind w:left="360" w:hanging="360"/>
      </w:pPr>
      <w:rPr>
        <w:rFonts w:asciiTheme="majorHAnsi" w:hAnsiTheme="majorHAnsi" w:hint="default"/>
        <w:b/>
        <w:i w:val="0"/>
        <w:color w:val="auto"/>
        <w:sz w:val="20"/>
      </w:rPr>
    </w:lvl>
    <w:lvl w:ilvl="1">
      <w:start w:val="1"/>
      <w:numFmt w:val="lowerLetter"/>
      <w:pStyle w:val="PhotologNumber2"/>
      <w:lvlText w:val="%2)"/>
      <w:lvlJc w:val="left"/>
      <w:pPr>
        <w:ind w:left="720" w:hanging="360"/>
      </w:pPr>
      <w:rPr>
        <w:rFonts w:hint="default"/>
      </w:rPr>
    </w:lvl>
    <w:lvl w:ilvl="2">
      <w:start w:val="1"/>
      <w:numFmt w:val="lowerRoman"/>
      <w:pStyle w:val="PhotologNumber3"/>
      <w:lvlText w:val="%3)"/>
      <w:lvlJc w:val="left"/>
      <w:pPr>
        <w:ind w:left="1080" w:hanging="360"/>
      </w:pPr>
      <w:rPr>
        <w:rFonts w:hint="default"/>
      </w:rPr>
    </w:lvl>
    <w:lvl w:ilvl="3">
      <w:start w:val="1"/>
      <w:numFmt w:val="decimal"/>
      <w:pStyle w:val="PhotologNumber4"/>
      <w:lvlText w:val="(%4)"/>
      <w:lvlJc w:val="left"/>
      <w:pPr>
        <w:ind w:left="1440" w:hanging="360"/>
      </w:pPr>
      <w:rPr>
        <w:rFonts w:hint="default"/>
      </w:rPr>
    </w:lvl>
    <w:lvl w:ilvl="4">
      <w:start w:val="1"/>
      <w:numFmt w:val="lowerLetter"/>
      <w:pStyle w:val="PhotologNumber5"/>
      <w:lvlText w:val="(%5)"/>
      <w:lvlJc w:val="left"/>
      <w:pPr>
        <w:ind w:left="1800" w:hanging="360"/>
      </w:pPr>
      <w:rPr>
        <w:rFonts w:hint="default"/>
      </w:rPr>
    </w:lvl>
    <w:lvl w:ilvl="5">
      <w:start w:val="1"/>
      <w:numFmt w:val="lowerRoman"/>
      <w:pStyle w:val="PhotologNumber6"/>
      <w:lvlText w:val="(%6)"/>
      <w:lvlJc w:val="left"/>
      <w:pPr>
        <w:ind w:left="2160" w:hanging="360"/>
      </w:pPr>
      <w:rPr>
        <w:rFonts w:hint="default"/>
      </w:rPr>
    </w:lvl>
    <w:lvl w:ilvl="6">
      <w:start w:val="1"/>
      <w:numFmt w:val="decimal"/>
      <w:pStyle w:val="PhotologNumber7"/>
      <w:lvlText w:val="%7."/>
      <w:lvlJc w:val="left"/>
      <w:pPr>
        <w:ind w:left="2520" w:hanging="360"/>
      </w:pPr>
      <w:rPr>
        <w:rFonts w:hint="default"/>
      </w:rPr>
    </w:lvl>
    <w:lvl w:ilvl="7">
      <w:start w:val="1"/>
      <w:numFmt w:val="lowerLetter"/>
      <w:pStyle w:val="PhotologNumber8"/>
      <w:lvlText w:val="%8."/>
      <w:lvlJc w:val="left"/>
      <w:pPr>
        <w:ind w:left="2880" w:hanging="360"/>
      </w:pPr>
      <w:rPr>
        <w:rFonts w:hint="default"/>
      </w:rPr>
    </w:lvl>
    <w:lvl w:ilvl="8">
      <w:start w:val="1"/>
      <w:numFmt w:val="lowerRoman"/>
      <w:pStyle w:val="PhotologNumber9"/>
      <w:lvlText w:val="%9."/>
      <w:lvlJc w:val="left"/>
      <w:pPr>
        <w:ind w:left="3240" w:hanging="360"/>
      </w:pPr>
      <w:rPr>
        <w:rFonts w:hint="default"/>
      </w:rPr>
    </w:lvl>
  </w:abstractNum>
  <w:abstractNum w:abstractNumId="6" w15:restartNumberingAfterBreak="0">
    <w:nsid w:val="0DA10774"/>
    <w:multiLevelType w:val="hybridMultilevel"/>
    <w:tmpl w:val="33FEE3CE"/>
    <w:lvl w:ilvl="0" w:tplc="F7120CC2">
      <w:start w:val="1"/>
      <w:numFmt w:val="bullet"/>
      <w:lvlText w:val=""/>
      <w:lvlJc w:val="left"/>
      <w:pPr>
        <w:tabs>
          <w:tab w:val="num" w:pos="720"/>
        </w:tabs>
        <w:ind w:left="720" w:hanging="360"/>
      </w:pPr>
      <w:rPr>
        <w:rFonts w:ascii="Wingdings" w:hAnsi="Wingdings" w:hint="default"/>
      </w:rPr>
    </w:lvl>
    <w:lvl w:ilvl="1" w:tplc="E1F28118">
      <w:numFmt w:val="bullet"/>
      <w:lvlText w:val="−"/>
      <w:lvlJc w:val="left"/>
      <w:pPr>
        <w:tabs>
          <w:tab w:val="num" w:pos="1440"/>
        </w:tabs>
        <w:ind w:left="1440" w:hanging="360"/>
      </w:pPr>
      <w:rPr>
        <w:rFonts w:ascii="Jacobs Chronos" w:hAnsi="Jacobs Chronos" w:hint="default"/>
      </w:rPr>
    </w:lvl>
    <w:lvl w:ilvl="2" w:tplc="E598A550" w:tentative="1">
      <w:start w:val="1"/>
      <w:numFmt w:val="bullet"/>
      <w:lvlText w:val=""/>
      <w:lvlJc w:val="left"/>
      <w:pPr>
        <w:tabs>
          <w:tab w:val="num" w:pos="2160"/>
        </w:tabs>
        <w:ind w:left="2160" w:hanging="360"/>
      </w:pPr>
      <w:rPr>
        <w:rFonts w:ascii="Wingdings" w:hAnsi="Wingdings" w:hint="default"/>
      </w:rPr>
    </w:lvl>
    <w:lvl w:ilvl="3" w:tplc="80465C52" w:tentative="1">
      <w:start w:val="1"/>
      <w:numFmt w:val="bullet"/>
      <w:lvlText w:val=""/>
      <w:lvlJc w:val="left"/>
      <w:pPr>
        <w:tabs>
          <w:tab w:val="num" w:pos="2880"/>
        </w:tabs>
        <w:ind w:left="2880" w:hanging="360"/>
      </w:pPr>
      <w:rPr>
        <w:rFonts w:ascii="Wingdings" w:hAnsi="Wingdings" w:hint="default"/>
      </w:rPr>
    </w:lvl>
    <w:lvl w:ilvl="4" w:tplc="2264E010" w:tentative="1">
      <w:start w:val="1"/>
      <w:numFmt w:val="bullet"/>
      <w:lvlText w:val=""/>
      <w:lvlJc w:val="left"/>
      <w:pPr>
        <w:tabs>
          <w:tab w:val="num" w:pos="3600"/>
        </w:tabs>
        <w:ind w:left="3600" w:hanging="360"/>
      </w:pPr>
      <w:rPr>
        <w:rFonts w:ascii="Wingdings" w:hAnsi="Wingdings" w:hint="default"/>
      </w:rPr>
    </w:lvl>
    <w:lvl w:ilvl="5" w:tplc="6A3C13F8" w:tentative="1">
      <w:start w:val="1"/>
      <w:numFmt w:val="bullet"/>
      <w:lvlText w:val=""/>
      <w:lvlJc w:val="left"/>
      <w:pPr>
        <w:tabs>
          <w:tab w:val="num" w:pos="4320"/>
        </w:tabs>
        <w:ind w:left="4320" w:hanging="360"/>
      </w:pPr>
      <w:rPr>
        <w:rFonts w:ascii="Wingdings" w:hAnsi="Wingdings" w:hint="default"/>
      </w:rPr>
    </w:lvl>
    <w:lvl w:ilvl="6" w:tplc="7E34206C" w:tentative="1">
      <w:start w:val="1"/>
      <w:numFmt w:val="bullet"/>
      <w:lvlText w:val=""/>
      <w:lvlJc w:val="left"/>
      <w:pPr>
        <w:tabs>
          <w:tab w:val="num" w:pos="5040"/>
        </w:tabs>
        <w:ind w:left="5040" w:hanging="360"/>
      </w:pPr>
      <w:rPr>
        <w:rFonts w:ascii="Wingdings" w:hAnsi="Wingdings" w:hint="default"/>
      </w:rPr>
    </w:lvl>
    <w:lvl w:ilvl="7" w:tplc="51849F46" w:tentative="1">
      <w:start w:val="1"/>
      <w:numFmt w:val="bullet"/>
      <w:lvlText w:val=""/>
      <w:lvlJc w:val="left"/>
      <w:pPr>
        <w:tabs>
          <w:tab w:val="num" w:pos="5760"/>
        </w:tabs>
        <w:ind w:left="5760" w:hanging="360"/>
      </w:pPr>
      <w:rPr>
        <w:rFonts w:ascii="Wingdings" w:hAnsi="Wingdings" w:hint="default"/>
      </w:rPr>
    </w:lvl>
    <w:lvl w:ilvl="8" w:tplc="CD6E7FD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03FE4"/>
    <w:multiLevelType w:val="hybridMultilevel"/>
    <w:tmpl w:val="F56E2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9E46AD"/>
    <w:multiLevelType w:val="multilevel"/>
    <w:tmpl w:val="ECBEE670"/>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bullet"/>
      <w:pStyle w:val="InstructionBullet2"/>
      <w:lvlText w:val=""/>
      <w:lvlJc w:val="left"/>
      <w:pPr>
        <w:ind w:left="1080" w:hanging="360"/>
      </w:pPr>
      <w:rPr>
        <w:rFonts w:ascii="Wingdings" w:hAnsi="Wingdings" w:hint="default"/>
      </w:rPr>
    </w:lvl>
    <w:lvl w:ilvl="3">
      <w:start w:val="1"/>
      <w:numFmt w:val="bullet"/>
      <w:pStyle w:val="InstructionBullet3"/>
      <w:lvlText w:val=""/>
      <w:lvlJc w:val="left"/>
      <w:pPr>
        <w:ind w:left="1440" w:hanging="360"/>
      </w:pPr>
      <w:rPr>
        <w:rFonts w:ascii="Wingdings" w:hAnsi="Wingdings" w:hint="default"/>
      </w:rPr>
    </w:lvl>
    <w:lvl w:ilvl="4">
      <w:start w:val="1"/>
      <w:numFmt w:val="bullet"/>
      <w:pStyle w:val="InstructionBullet4"/>
      <w:lvlText w:val=""/>
      <w:lvlJc w:val="left"/>
      <w:pPr>
        <w:ind w:left="1800" w:hanging="360"/>
      </w:pPr>
      <w:rPr>
        <w:rFonts w:ascii="Wingdings" w:hAnsi="Wingdings" w:hint="default"/>
      </w:rPr>
    </w:lvl>
    <w:lvl w:ilvl="5">
      <w:start w:val="1"/>
      <w:numFmt w:val="bullet"/>
      <w:pStyle w:val="InstructionBullet5"/>
      <w:lvlText w:val=""/>
      <w:lvlJc w:val="left"/>
      <w:pPr>
        <w:ind w:left="2160" w:hanging="360"/>
      </w:pPr>
      <w:rPr>
        <w:rFonts w:ascii="Wingdings" w:hAnsi="Wingdings" w:hint="default"/>
      </w:rPr>
    </w:lvl>
    <w:lvl w:ilvl="6">
      <w:start w:val="1"/>
      <w:numFmt w:val="bullet"/>
      <w:pStyle w:val="InstructionBullet6"/>
      <w:lvlText w:val=""/>
      <w:lvlJc w:val="left"/>
      <w:pPr>
        <w:ind w:left="2520" w:hanging="360"/>
      </w:pPr>
      <w:rPr>
        <w:rFonts w:ascii="Wingdings" w:hAnsi="Wingdings" w:hint="default"/>
      </w:rPr>
    </w:lvl>
    <w:lvl w:ilvl="7">
      <w:start w:val="1"/>
      <w:numFmt w:val="bullet"/>
      <w:pStyle w:val="InstructionBullet7"/>
      <w:lvlText w:val=""/>
      <w:lvlJc w:val="left"/>
      <w:pPr>
        <w:ind w:left="2880" w:hanging="360"/>
      </w:pPr>
      <w:rPr>
        <w:rFonts w:ascii="Wingdings" w:hAnsi="Wingdings" w:hint="default"/>
      </w:rPr>
    </w:lvl>
    <w:lvl w:ilvl="8">
      <w:start w:val="1"/>
      <w:numFmt w:val="bullet"/>
      <w:pStyle w:val="InstructionBullet8"/>
      <w:lvlText w:val=""/>
      <w:lvlJc w:val="left"/>
      <w:pPr>
        <w:ind w:left="3240" w:hanging="360"/>
      </w:pPr>
      <w:rPr>
        <w:rFonts w:ascii="Wingdings" w:hAnsi="Wingdings" w:hint="default"/>
      </w:rPr>
    </w:lvl>
  </w:abstractNum>
  <w:abstractNum w:abstractNumId="9" w15:restartNumberingAfterBreak="0">
    <w:nsid w:val="120164BC"/>
    <w:multiLevelType w:val="multilevel"/>
    <w:tmpl w:val="5F86F79A"/>
    <w:numStyleLink w:val="PhotologNumberList"/>
  </w:abstractNum>
  <w:abstractNum w:abstractNumId="10"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715252"/>
    <w:multiLevelType w:val="multilevel"/>
    <w:tmpl w:val="AD2A96D6"/>
    <w:numStyleLink w:val="SequentialNumbering"/>
  </w:abstractNum>
  <w:abstractNum w:abstractNumId="12" w15:restartNumberingAfterBreak="0">
    <w:nsid w:val="1A1B4193"/>
    <w:multiLevelType w:val="multilevel"/>
    <w:tmpl w:val="1CF68600"/>
    <w:styleLink w:val="ProjectBullets"/>
    <w:lvl w:ilvl="0">
      <w:start w:val="1"/>
      <w:numFmt w:val="bullet"/>
      <w:pStyle w:val="ProjectBullet"/>
      <w:lvlText w:val=""/>
      <w:lvlJc w:val="left"/>
      <w:pPr>
        <w:ind w:left="170" w:hanging="170"/>
      </w:pPr>
      <w:rPr>
        <w:rFonts w:ascii="Wingdings" w:hAnsi="Wingdings"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bullet"/>
      <w:pStyle w:val="ProjectBullet3"/>
      <w:lvlText w:val="-"/>
      <w:lvlJc w:val="left"/>
      <w:pPr>
        <w:ind w:left="1080" w:hanging="360"/>
      </w:pPr>
      <w:rPr>
        <w:rFonts w:ascii="Jacobs Chronos" w:hAnsi="Jacobs Chronos" w:hint="default"/>
      </w:rPr>
    </w:lvl>
    <w:lvl w:ilvl="3">
      <w:start w:val="1"/>
      <w:numFmt w:val="bullet"/>
      <w:pStyle w:val="ProjectBullet4"/>
      <w:lvlText w:val="-"/>
      <w:lvlJc w:val="left"/>
      <w:pPr>
        <w:ind w:left="1440" w:hanging="360"/>
      </w:pPr>
      <w:rPr>
        <w:rFonts w:ascii="Jacobs Chronos" w:hAnsi="Jacobs Chronos" w:hint="default"/>
      </w:rPr>
    </w:lvl>
    <w:lvl w:ilvl="4">
      <w:start w:val="1"/>
      <w:numFmt w:val="bullet"/>
      <w:pStyle w:val="ProjectBullet5"/>
      <w:lvlText w:val="-"/>
      <w:lvlJc w:val="left"/>
      <w:pPr>
        <w:ind w:left="1800" w:hanging="360"/>
      </w:pPr>
      <w:rPr>
        <w:rFonts w:ascii="Jacobs Chronos" w:hAnsi="Jacobs Chronos" w:hint="default"/>
      </w:rPr>
    </w:lvl>
    <w:lvl w:ilvl="5">
      <w:start w:val="1"/>
      <w:numFmt w:val="bullet"/>
      <w:pStyle w:val="ProjectBullet6"/>
      <w:lvlText w:val="-"/>
      <w:lvlJc w:val="left"/>
      <w:pPr>
        <w:ind w:left="2160" w:hanging="360"/>
      </w:pPr>
      <w:rPr>
        <w:rFonts w:ascii="Jacobs Chronos" w:hAnsi="Jacobs Chronos" w:hint="default"/>
      </w:rPr>
    </w:lvl>
    <w:lvl w:ilvl="6">
      <w:start w:val="1"/>
      <w:numFmt w:val="bullet"/>
      <w:pStyle w:val="ProjectBullet7"/>
      <w:lvlText w:val="-"/>
      <w:lvlJc w:val="left"/>
      <w:pPr>
        <w:ind w:left="2520" w:hanging="360"/>
      </w:pPr>
      <w:rPr>
        <w:rFonts w:ascii="Jacobs Chronos" w:hAnsi="Jacobs Chronos" w:hint="default"/>
      </w:rPr>
    </w:lvl>
    <w:lvl w:ilvl="7">
      <w:start w:val="1"/>
      <w:numFmt w:val="bullet"/>
      <w:pStyle w:val="ProjectBullet8"/>
      <w:lvlText w:val="-"/>
      <w:lvlJc w:val="left"/>
      <w:pPr>
        <w:ind w:left="2880" w:hanging="360"/>
      </w:pPr>
      <w:rPr>
        <w:rFonts w:ascii="Jacobs Chronos" w:hAnsi="Jacobs Chronos" w:hint="default"/>
      </w:rPr>
    </w:lvl>
    <w:lvl w:ilvl="8">
      <w:start w:val="1"/>
      <w:numFmt w:val="bullet"/>
      <w:pStyle w:val="ProjectBullet9"/>
      <w:lvlText w:val="-"/>
      <w:lvlJc w:val="left"/>
      <w:pPr>
        <w:ind w:left="3240" w:hanging="360"/>
      </w:pPr>
      <w:rPr>
        <w:rFonts w:ascii="Jacobs Chronos" w:hAnsi="Jacobs Chronos" w:hint="default"/>
      </w:rPr>
    </w:lvl>
  </w:abstractNum>
  <w:abstractNum w:abstractNumId="13" w15:restartNumberingAfterBreak="0">
    <w:nsid w:val="1C6634C9"/>
    <w:multiLevelType w:val="multilevel"/>
    <w:tmpl w:val="88AE1E06"/>
    <w:styleLink w:val="Bullets"/>
    <w:lvl w:ilvl="0">
      <w:start w:val="1"/>
      <w:numFmt w:val="bullet"/>
      <w:pStyle w:val="BulletLevel1"/>
      <w:lvlText w:val=""/>
      <w:lvlJc w:val="left"/>
      <w:pPr>
        <w:ind w:left="357" w:hanging="357"/>
      </w:pPr>
      <w:rPr>
        <w:rFonts w:ascii="Wingdings" w:hAnsi="Wingdings" w:hint="default"/>
      </w:rPr>
    </w:lvl>
    <w:lvl w:ilvl="1">
      <w:start w:val="1"/>
      <w:numFmt w:val="bullet"/>
      <w:pStyle w:val="BulletLevel2"/>
      <w:lvlText w:val="-"/>
      <w:lvlJc w:val="left"/>
      <w:pPr>
        <w:ind w:left="714" w:hanging="357"/>
      </w:pPr>
      <w:rPr>
        <w:rFonts w:ascii="Jacobs Chronos" w:hAnsi="Jacobs Chronos" w:hint="default"/>
      </w:rPr>
    </w:lvl>
    <w:lvl w:ilvl="2">
      <w:start w:val="1"/>
      <w:numFmt w:val="bullet"/>
      <w:pStyle w:val="BulletLevel3"/>
      <w:lvlText w:val=""/>
      <w:lvlJc w:val="left"/>
      <w:pPr>
        <w:ind w:left="1077" w:hanging="363"/>
      </w:pPr>
      <w:rPr>
        <w:rFonts w:ascii="Wingdings" w:hAnsi="Wingdings" w:hint="default"/>
      </w:rPr>
    </w:lvl>
    <w:lvl w:ilvl="3">
      <w:start w:val="1"/>
      <w:numFmt w:val="bullet"/>
      <w:pStyle w:val="BulletLevel4"/>
      <w:lvlText w:val="-"/>
      <w:lvlJc w:val="left"/>
      <w:pPr>
        <w:ind w:left="1361" w:hanging="284"/>
      </w:pPr>
      <w:rPr>
        <w:rFonts w:ascii="Jacobs Chronos" w:hAnsi="Jacobs Chronos" w:hint="default"/>
      </w:rPr>
    </w:lvl>
    <w:lvl w:ilvl="4">
      <w:start w:val="1"/>
      <w:numFmt w:val="bullet"/>
      <w:pStyle w:val="BulletLevel5"/>
      <w:lvlText w:val=""/>
      <w:lvlJc w:val="left"/>
      <w:pPr>
        <w:ind w:left="1644" w:hanging="283"/>
      </w:pPr>
      <w:rPr>
        <w:rFonts w:ascii="Wingdings" w:hAnsi="Wingdings" w:hint="default"/>
      </w:rPr>
    </w:lvl>
    <w:lvl w:ilvl="5">
      <w:start w:val="1"/>
      <w:numFmt w:val="bullet"/>
      <w:pStyle w:val="BulletLevel6"/>
      <w:lvlText w:val="-"/>
      <w:lvlJc w:val="left"/>
      <w:pPr>
        <w:ind w:left="1985" w:hanging="341"/>
      </w:pPr>
      <w:rPr>
        <w:rFonts w:ascii="Jacobs Chronos" w:hAnsi="Jacobs Chronos" w:hint="default"/>
      </w:rPr>
    </w:lvl>
    <w:lvl w:ilvl="6">
      <w:start w:val="1"/>
      <w:numFmt w:val="bullet"/>
      <w:pStyle w:val="BulletLevel7"/>
      <w:lvlText w:val=""/>
      <w:lvlJc w:val="left"/>
      <w:pPr>
        <w:ind w:left="2520" w:hanging="360"/>
      </w:pPr>
      <w:rPr>
        <w:rFonts w:ascii="Wingdings" w:hAnsi="Wingdings" w:hint="default"/>
      </w:rPr>
    </w:lvl>
    <w:lvl w:ilvl="7">
      <w:start w:val="1"/>
      <w:numFmt w:val="bullet"/>
      <w:pStyle w:val="BulletLevel8"/>
      <w:lvlText w:val=""/>
      <w:lvlJc w:val="left"/>
      <w:pPr>
        <w:ind w:left="2880" w:hanging="360"/>
      </w:pPr>
      <w:rPr>
        <w:rFonts w:ascii="Wingdings" w:hAnsi="Wingdings" w:hint="default"/>
      </w:rPr>
    </w:lvl>
    <w:lvl w:ilvl="8">
      <w:start w:val="1"/>
      <w:numFmt w:val="bullet"/>
      <w:pStyle w:val="BulletLevel9"/>
      <w:lvlText w:val=""/>
      <w:lvlJc w:val="left"/>
      <w:pPr>
        <w:ind w:left="3240" w:hanging="360"/>
      </w:pPr>
      <w:rPr>
        <w:rFonts w:ascii="Wingdings" w:hAnsi="Wingdings" w:hint="default"/>
      </w:rPr>
    </w:lvl>
  </w:abstractNum>
  <w:abstractNum w:abstractNumId="14" w15:restartNumberingAfterBreak="0">
    <w:nsid w:val="1D591D7F"/>
    <w:multiLevelType w:val="multilevel"/>
    <w:tmpl w:val="254A0E6C"/>
    <w:styleLink w:val="CapabilityBullets"/>
    <w:lvl w:ilvl="0">
      <w:start w:val="1"/>
      <w:numFmt w:val="bullet"/>
      <w:pStyle w:val="CapabilityBullet"/>
      <w:lvlText w:val=""/>
      <w:lvlJc w:val="left"/>
      <w:pPr>
        <w:ind w:left="170" w:hanging="170"/>
      </w:pPr>
      <w:rPr>
        <w:rFonts w:ascii="Wingdings" w:hAnsi="Wingdings"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bullet"/>
      <w:pStyle w:val="CapabilityBullet3"/>
      <w:lvlText w:val="-"/>
      <w:lvlJc w:val="left"/>
      <w:pPr>
        <w:ind w:left="1080" w:hanging="360"/>
      </w:pPr>
      <w:rPr>
        <w:rFonts w:ascii="Jacobs Chronos" w:hAnsi="Jacobs Chronos" w:hint="default"/>
      </w:rPr>
    </w:lvl>
    <w:lvl w:ilvl="3">
      <w:start w:val="1"/>
      <w:numFmt w:val="bullet"/>
      <w:pStyle w:val="CapabilityBullet4"/>
      <w:lvlText w:val="-"/>
      <w:lvlJc w:val="left"/>
      <w:pPr>
        <w:ind w:left="1440" w:hanging="360"/>
      </w:pPr>
      <w:rPr>
        <w:rFonts w:ascii="Jacobs Chronos" w:hAnsi="Jacobs Chronos" w:hint="default"/>
      </w:rPr>
    </w:lvl>
    <w:lvl w:ilvl="4">
      <w:start w:val="1"/>
      <w:numFmt w:val="bullet"/>
      <w:pStyle w:val="CapabilityBullet5"/>
      <w:lvlText w:val="-"/>
      <w:lvlJc w:val="left"/>
      <w:pPr>
        <w:ind w:left="1800" w:hanging="360"/>
      </w:pPr>
      <w:rPr>
        <w:rFonts w:ascii="Jacobs Chronos" w:hAnsi="Jacobs Chronos" w:hint="default"/>
      </w:rPr>
    </w:lvl>
    <w:lvl w:ilvl="5">
      <w:start w:val="1"/>
      <w:numFmt w:val="bullet"/>
      <w:pStyle w:val="CapabilityBullet6"/>
      <w:lvlText w:val="-"/>
      <w:lvlJc w:val="left"/>
      <w:pPr>
        <w:ind w:left="2160" w:hanging="360"/>
      </w:pPr>
      <w:rPr>
        <w:rFonts w:ascii="Jacobs Chronos" w:hAnsi="Jacobs Chronos" w:hint="default"/>
      </w:rPr>
    </w:lvl>
    <w:lvl w:ilvl="6">
      <w:start w:val="1"/>
      <w:numFmt w:val="bullet"/>
      <w:pStyle w:val="CapabilityBullet7"/>
      <w:lvlText w:val="-"/>
      <w:lvlJc w:val="left"/>
      <w:pPr>
        <w:ind w:left="2520" w:hanging="360"/>
      </w:pPr>
      <w:rPr>
        <w:rFonts w:ascii="Jacobs Chronos" w:hAnsi="Jacobs Chronos" w:hint="default"/>
      </w:rPr>
    </w:lvl>
    <w:lvl w:ilvl="7">
      <w:start w:val="1"/>
      <w:numFmt w:val="bullet"/>
      <w:pStyle w:val="CapabilityBullet8"/>
      <w:lvlText w:val="-"/>
      <w:lvlJc w:val="left"/>
      <w:pPr>
        <w:ind w:left="2880" w:hanging="360"/>
      </w:pPr>
      <w:rPr>
        <w:rFonts w:ascii="Jacobs Chronos" w:hAnsi="Jacobs Chronos" w:hint="default"/>
      </w:rPr>
    </w:lvl>
    <w:lvl w:ilvl="8">
      <w:start w:val="1"/>
      <w:numFmt w:val="bullet"/>
      <w:pStyle w:val="CapabilityBullet9"/>
      <w:lvlText w:val="-"/>
      <w:lvlJc w:val="left"/>
      <w:pPr>
        <w:ind w:left="3240" w:hanging="360"/>
      </w:pPr>
      <w:rPr>
        <w:rFonts w:ascii="Jacobs Chronos" w:hAnsi="Jacobs Chronos" w:hint="default"/>
      </w:rPr>
    </w:lvl>
  </w:abstractNum>
  <w:abstractNum w:abstractNumId="15" w15:restartNumberingAfterBreak="0">
    <w:nsid w:val="1DBE2BFD"/>
    <w:multiLevelType w:val="multilevel"/>
    <w:tmpl w:val="CF5A662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pStyle w:val="TableNumber4"/>
      <w:lvlText w:val="(%4)"/>
      <w:lvlJc w:val="left"/>
      <w:pPr>
        <w:ind w:left="1440" w:hanging="360"/>
      </w:pPr>
      <w:rPr>
        <w:rFonts w:hint="default"/>
      </w:rPr>
    </w:lvl>
    <w:lvl w:ilvl="4">
      <w:start w:val="1"/>
      <w:numFmt w:val="lowerLetter"/>
      <w:pStyle w:val="TableNumber5"/>
      <w:lvlText w:val="(%5)"/>
      <w:lvlJc w:val="left"/>
      <w:pPr>
        <w:ind w:left="1800" w:hanging="360"/>
      </w:pPr>
      <w:rPr>
        <w:rFonts w:hint="default"/>
      </w:rPr>
    </w:lvl>
    <w:lvl w:ilvl="5">
      <w:start w:val="1"/>
      <w:numFmt w:val="lowerRoman"/>
      <w:pStyle w:val="TableNumber6"/>
      <w:lvlText w:val="(%6)"/>
      <w:lvlJc w:val="left"/>
      <w:pPr>
        <w:ind w:left="2160" w:hanging="360"/>
      </w:pPr>
      <w:rPr>
        <w:rFonts w:hint="default"/>
      </w:rPr>
    </w:lvl>
    <w:lvl w:ilvl="6">
      <w:start w:val="1"/>
      <w:numFmt w:val="decimal"/>
      <w:pStyle w:val="TableNumber7"/>
      <w:lvlText w:val="%7."/>
      <w:lvlJc w:val="left"/>
      <w:pPr>
        <w:ind w:left="2520" w:hanging="360"/>
      </w:pPr>
      <w:rPr>
        <w:rFonts w:hint="default"/>
      </w:rPr>
    </w:lvl>
    <w:lvl w:ilvl="7">
      <w:start w:val="1"/>
      <w:numFmt w:val="lowerLetter"/>
      <w:pStyle w:val="TableNumber8"/>
      <w:lvlText w:val="%8."/>
      <w:lvlJc w:val="left"/>
      <w:pPr>
        <w:ind w:left="2880" w:hanging="360"/>
      </w:pPr>
      <w:rPr>
        <w:rFonts w:hint="default"/>
      </w:rPr>
    </w:lvl>
    <w:lvl w:ilvl="8">
      <w:start w:val="1"/>
      <w:numFmt w:val="lowerRoman"/>
      <w:pStyle w:val="TableNumber9"/>
      <w:lvlText w:val="%9."/>
      <w:lvlJc w:val="left"/>
      <w:pPr>
        <w:ind w:left="3240" w:hanging="360"/>
      </w:pPr>
      <w:rPr>
        <w:rFonts w:hint="default"/>
      </w:rPr>
    </w:lvl>
  </w:abstractNum>
  <w:abstractNum w:abstractNumId="16" w15:restartNumberingAfterBreak="0">
    <w:nsid w:val="2397085C"/>
    <w:multiLevelType w:val="multilevel"/>
    <w:tmpl w:val="D64CD9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90A7D9B"/>
    <w:multiLevelType w:val="multilevel"/>
    <w:tmpl w:val="FD3EDA9E"/>
    <w:numStyleLink w:val="CVResumeBullets"/>
  </w:abstractNum>
  <w:abstractNum w:abstractNumId="18" w15:restartNumberingAfterBreak="0">
    <w:nsid w:val="39472479"/>
    <w:multiLevelType w:val="multilevel"/>
    <w:tmpl w:val="1CF68600"/>
    <w:numStyleLink w:val="ProjectBullets"/>
  </w:abstractNum>
  <w:abstractNum w:abstractNumId="19" w15:restartNumberingAfterBreak="0">
    <w:nsid w:val="39C02F23"/>
    <w:multiLevelType w:val="hybridMultilevel"/>
    <w:tmpl w:val="09E61F80"/>
    <w:lvl w:ilvl="0" w:tplc="E31E9090">
      <w:start w:val="1"/>
      <w:numFmt w:val="bullet"/>
      <w:pStyle w:val="TableBullet2ndLevel"/>
      <w:lvlText w:val="-"/>
      <w:lvlJc w:val="left"/>
      <w:pPr>
        <w:ind w:left="890" w:hanging="360"/>
      </w:pPr>
      <w:rPr>
        <w:rFonts w:ascii="Jacobs Chronos" w:hAnsi="Jacobs Chronos" w:hint="default"/>
      </w:rPr>
    </w:lvl>
    <w:lvl w:ilvl="1" w:tplc="AD8C6614" w:tentative="1">
      <w:start w:val="1"/>
      <w:numFmt w:val="bullet"/>
      <w:lvlText w:val="o"/>
      <w:lvlJc w:val="left"/>
      <w:pPr>
        <w:ind w:left="1610" w:hanging="360"/>
      </w:pPr>
      <w:rPr>
        <w:rFonts w:ascii="Courier New" w:hAnsi="Courier New" w:cs="Courier New" w:hint="default"/>
      </w:rPr>
    </w:lvl>
    <w:lvl w:ilvl="2" w:tplc="79F08AC2" w:tentative="1">
      <w:start w:val="1"/>
      <w:numFmt w:val="bullet"/>
      <w:lvlText w:val=""/>
      <w:lvlJc w:val="left"/>
      <w:pPr>
        <w:ind w:left="2330" w:hanging="360"/>
      </w:pPr>
      <w:rPr>
        <w:rFonts w:ascii="Wingdings" w:hAnsi="Wingdings" w:hint="default"/>
      </w:rPr>
    </w:lvl>
    <w:lvl w:ilvl="3" w:tplc="A8C04D1A" w:tentative="1">
      <w:start w:val="1"/>
      <w:numFmt w:val="bullet"/>
      <w:lvlText w:val=""/>
      <w:lvlJc w:val="left"/>
      <w:pPr>
        <w:ind w:left="3050" w:hanging="360"/>
      </w:pPr>
      <w:rPr>
        <w:rFonts w:ascii="Symbol" w:hAnsi="Symbol" w:hint="default"/>
      </w:rPr>
    </w:lvl>
    <w:lvl w:ilvl="4" w:tplc="573C031C" w:tentative="1">
      <w:start w:val="1"/>
      <w:numFmt w:val="bullet"/>
      <w:lvlText w:val="o"/>
      <w:lvlJc w:val="left"/>
      <w:pPr>
        <w:ind w:left="3770" w:hanging="360"/>
      </w:pPr>
      <w:rPr>
        <w:rFonts w:ascii="Courier New" w:hAnsi="Courier New" w:cs="Courier New" w:hint="default"/>
      </w:rPr>
    </w:lvl>
    <w:lvl w:ilvl="5" w:tplc="A31E4A58" w:tentative="1">
      <w:start w:val="1"/>
      <w:numFmt w:val="bullet"/>
      <w:lvlText w:val=""/>
      <w:lvlJc w:val="left"/>
      <w:pPr>
        <w:ind w:left="4490" w:hanging="360"/>
      </w:pPr>
      <w:rPr>
        <w:rFonts w:ascii="Wingdings" w:hAnsi="Wingdings" w:hint="default"/>
      </w:rPr>
    </w:lvl>
    <w:lvl w:ilvl="6" w:tplc="6E5ADCBA" w:tentative="1">
      <w:start w:val="1"/>
      <w:numFmt w:val="bullet"/>
      <w:lvlText w:val=""/>
      <w:lvlJc w:val="left"/>
      <w:pPr>
        <w:ind w:left="5210" w:hanging="360"/>
      </w:pPr>
      <w:rPr>
        <w:rFonts w:ascii="Symbol" w:hAnsi="Symbol" w:hint="default"/>
      </w:rPr>
    </w:lvl>
    <w:lvl w:ilvl="7" w:tplc="79ECEFC6" w:tentative="1">
      <w:start w:val="1"/>
      <w:numFmt w:val="bullet"/>
      <w:lvlText w:val="o"/>
      <w:lvlJc w:val="left"/>
      <w:pPr>
        <w:ind w:left="5930" w:hanging="360"/>
      </w:pPr>
      <w:rPr>
        <w:rFonts w:ascii="Courier New" w:hAnsi="Courier New" w:cs="Courier New" w:hint="default"/>
      </w:rPr>
    </w:lvl>
    <w:lvl w:ilvl="8" w:tplc="03DC882A" w:tentative="1">
      <w:start w:val="1"/>
      <w:numFmt w:val="bullet"/>
      <w:lvlText w:val=""/>
      <w:lvlJc w:val="left"/>
      <w:pPr>
        <w:ind w:left="6650" w:hanging="360"/>
      </w:pPr>
      <w:rPr>
        <w:rFonts w:ascii="Wingdings" w:hAnsi="Wingdings" w:hint="default"/>
      </w:rPr>
    </w:lvl>
  </w:abstractNum>
  <w:abstractNum w:abstractNumId="20" w15:restartNumberingAfterBreak="0">
    <w:nsid w:val="3B254C16"/>
    <w:multiLevelType w:val="multilevel"/>
    <w:tmpl w:val="1ACC8A0C"/>
    <w:numStyleLink w:val="TableBullets"/>
  </w:abstractNum>
  <w:abstractNum w:abstractNumId="21" w15:restartNumberingAfterBreak="0">
    <w:nsid w:val="3B6B2C77"/>
    <w:multiLevelType w:val="multilevel"/>
    <w:tmpl w:val="ECBEE670"/>
    <w:numStyleLink w:val="InstructionNumbering"/>
  </w:abstractNum>
  <w:abstractNum w:abstractNumId="22"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BB373E"/>
    <w:multiLevelType w:val="multilevel"/>
    <w:tmpl w:val="CF5A662E"/>
    <w:numStyleLink w:val="TableNumbers"/>
  </w:abstractNum>
  <w:abstractNum w:abstractNumId="24" w15:restartNumberingAfterBreak="0">
    <w:nsid w:val="43043BC3"/>
    <w:multiLevelType w:val="hybridMultilevel"/>
    <w:tmpl w:val="BE80A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48EA7373"/>
    <w:multiLevelType w:val="hybridMultilevel"/>
    <w:tmpl w:val="B7B4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265100"/>
    <w:multiLevelType w:val="multilevel"/>
    <w:tmpl w:val="AD2A96D6"/>
    <w:styleLink w:val="SequentialNumbering"/>
    <w:lvl w:ilvl="0">
      <w:start w:val="1"/>
      <w:numFmt w:val="decimal"/>
      <w:pStyle w:val="Sequential"/>
      <w:lvlText w:val="%1."/>
      <w:lvlJc w:val="left"/>
      <w:pPr>
        <w:ind w:left="1134" w:hanging="1134"/>
      </w:pPr>
      <w:rPr>
        <w:rFonts w:hint="default"/>
      </w:rPr>
    </w:lvl>
    <w:lvl w:ilvl="1">
      <w:start w:val="1"/>
      <w:numFmt w:val="decimal"/>
      <w:pStyle w:val="Sequential2"/>
      <w:lvlText w:val="%1.%2"/>
      <w:lvlJc w:val="left"/>
      <w:pPr>
        <w:ind w:left="1134" w:hanging="1134"/>
      </w:pPr>
      <w:rPr>
        <w:rFonts w:hint="default"/>
      </w:rPr>
    </w:lvl>
    <w:lvl w:ilvl="2">
      <w:start w:val="1"/>
      <w:numFmt w:val="decimal"/>
      <w:pStyle w:val="Sequential3"/>
      <w:lvlText w:val="%1.%2.%3"/>
      <w:lvlJc w:val="left"/>
      <w:pPr>
        <w:ind w:left="1134" w:hanging="1134"/>
      </w:pPr>
      <w:rPr>
        <w:rFonts w:hint="default"/>
      </w:rPr>
    </w:lvl>
    <w:lvl w:ilvl="3">
      <w:start w:val="1"/>
      <w:numFmt w:val="decimal"/>
      <w:pStyle w:val="Sequential4"/>
      <w:lvlText w:val="%1.%2.%3.%4"/>
      <w:lvlJc w:val="left"/>
      <w:pPr>
        <w:ind w:left="1134" w:hanging="1134"/>
      </w:pPr>
      <w:rPr>
        <w:rFonts w:hint="default"/>
      </w:rPr>
    </w:lvl>
    <w:lvl w:ilvl="4">
      <w:start w:val="1"/>
      <w:numFmt w:val="decimal"/>
      <w:pStyle w:val="Sequential5"/>
      <w:lvlText w:val="%1.%2.%3.%4.%5"/>
      <w:lvlJc w:val="left"/>
      <w:pPr>
        <w:ind w:left="1134" w:hanging="1134"/>
      </w:pPr>
      <w:rPr>
        <w:rFonts w:hint="default"/>
      </w:rPr>
    </w:lvl>
    <w:lvl w:ilvl="5">
      <w:start w:val="1"/>
      <w:numFmt w:val="decimal"/>
      <w:pStyle w:val="Sequential6"/>
      <w:lvlText w:val="%1.%2.%3.%4.%5.%6"/>
      <w:lvlJc w:val="left"/>
      <w:pPr>
        <w:ind w:left="1134" w:hanging="1134"/>
      </w:pPr>
      <w:rPr>
        <w:rFonts w:hint="default"/>
      </w:rPr>
    </w:lvl>
    <w:lvl w:ilvl="6">
      <w:start w:val="1"/>
      <w:numFmt w:val="decimal"/>
      <w:pStyle w:val="Sequential7"/>
      <w:lvlText w:val="%1.%2.%3.%4.%5.%6.%7"/>
      <w:lvlJc w:val="left"/>
      <w:pPr>
        <w:ind w:left="1134" w:hanging="1134"/>
      </w:pPr>
      <w:rPr>
        <w:rFonts w:hint="default"/>
      </w:rPr>
    </w:lvl>
    <w:lvl w:ilvl="7">
      <w:start w:val="1"/>
      <w:numFmt w:val="decimal"/>
      <w:pStyle w:val="Sequential8"/>
      <w:lvlText w:val="%1.%2.%3.%4.%5.%6.%7.%8"/>
      <w:lvlJc w:val="left"/>
      <w:pPr>
        <w:ind w:left="1134" w:hanging="1134"/>
      </w:pPr>
      <w:rPr>
        <w:rFonts w:hint="default"/>
      </w:rPr>
    </w:lvl>
    <w:lvl w:ilvl="8">
      <w:start w:val="1"/>
      <w:numFmt w:val="decimal"/>
      <w:pStyle w:val="Sequential9"/>
      <w:lvlText w:val="%1.%2.%3.%4.%5.%6.%7.%8.%9"/>
      <w:lvlJc w:val="left"/>
      <w:pPr>
        <w:ind w:left="1134" w:hanging="1134"/>
      </w:pPr>
      <w:rPr>
        <w:rFonts w:hint="default"/>
      </w:rPr>
    </w:lvl>
  </w:abstractNum>
  <w:abstractNum w:abstractNumId="30" w15:restartNumberingAfterBreak="0">
    <w:nsid w:val="5A291674"/>
    <w:multiLevelType w:val="hybridMultilevel"/>
    <w:tmpl w:val="18C8F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E370E"/>
    <w:multiLevelType w:val="multilevel"/>
    <w:tmpl w:val="0A6406FE"/>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pStyle w:val="BodyText5Number"/>
      <w:lvlText w:val="(%5)"/>
      <w:lvlJc w:val="left"/>
      <w:pPr>
        <w:ind w:left="1800" w:hanging="360"/>
      </w:pPr>
      <w:rPr>
        <w:rFonts w:hint="default"/>
      </w:rPr>
    </w:lvl>
    <w:lvl w:ilvl="5">
      <w:start w:val="1"/>
      <w:numFmt w:val="lowerRoman"/>
      <w:pStyle w:val="BodyText6Number"/>
      <w:lvlText w:val="(%6)"/>
      <w:lvlJc w:val="left"/>
      <w:pPr>
        <w:ind w:left="2160" w:hanging="360"/>
      </w:pPr>
      <w:rPr>
        <w:rFonts w:hint="default"/>
      </w:rPr>
    </w:lvl>
    <w:lvl w:ilvl="6">
      <w:start w:val="1"/>
      <w:numFmt w:val="decimal"/>
      <w:pStyle w:val="BodyText7Number"/>
      <w:lvlText w:val="%7."/>
      <w:lvlJc w:val="left"/>
      <w:pPr>
        <w:ind w:left="2520" w:hanging="360"/>
      </w:pPr>
      <w:rPr>
        <w:rFonts w:hint="default"/>
      </w:rPr>
    </w:lvl>
    <w:lvl w:ilvl="7">
      <w:start w:val="1"/>
      <w:numFmt w:val="lowerLetter"/>
      <w:pStyle w:val="BodyText8Number"/>
      <w:lvlText w:val="%8."/>
      <w:lvlJc w:val="left"/>
      <w:pPr>
        <w:ind w:left="2880" w:hanging="360"/>
      </w:pPr>
      <w:rPr>
        <w:rFonts w:hint="default"/>
      </w:rPr>
    </w:lvl>
    <w:lvl w:ilvl="8">
      <w:start w:val="1"/>
      <w:numFmt w:val="lowerRoman"/>
      <w:pStyle w:val="BodyText9Number"/>
      <w:lvlText w:val="%9."/>
      <w:lvlJc w:val="left"/>
      <w:pPr>
        <w:ind w:left="3240" w:hanging="360"/>
      </w:pPr>
      <w:rPr>
        <w:rFonts w:hint="default"/>
      </w:rPr>
    </w:lvl>
  </w:abstractNum>
  <w:abstractNum w:abstractNumId="32" w15:restartNumberingAfterBreak="0">
    <w:nsid w:val="5D5835F4"/>
    <w:multiLevelType w:val="multilevel"/>
    <w:tmpl w:val="FD3EDA9E"/>
    <w:styleLink w:val="CVResumeBullets"/>
    <w:lvl w:ilvl="0">
      <w:start w:val="1"/>
      <w:numFmt w:val="bullet"/>
      <w:pStyle w:val="CVResumeBullet"/>
      <w:lvlText w:val=""/>
      <w:lvlJc w:val="left"/>
      <w:pPr>
        <w:ind w:left="170" w:hanging="170"/>
      </w:pPr>
      <w:rPr>
        <w:rFonts w:ascii="Wingdings" w:hAnsi="Wingdings" w:hint="default"/>
        <w:color w:val="auto"/>
        <w:sz w:val="12"/>
      </w:rPr>
    </w:lvl>
    <w:lvl w:ilvl="1">
      <w:start w:val="1"/>
      <w:numFmt w:val="bullet"/>
      <w:lvlRestart w:val="0"/>
      <w:pStyle w:val="CVResumeBullet2ndLevel"/>
      <w:lvlText w:val="-"/>
      <w:lvlJc w:val="left"/>
      <w:pPr>
        <w:ind w:left="340" w:hanging="170"/>
      </w:pPr>
      <w:rPr>
        <w:rFonts w:ascii="Jacobs Chronos" w:hAnsi="Jacobs Chronos" w:hint="default"/>
        <w:color w:val="auto"/>
      </w:rPr>
    </w:lvl>
    <w:lvl w:ilvl="2">
      <w:numFmt w:val="none"/>
      <w:lvlRestart w:val="0"/>
      <w:pStyle w:val="CVResumeBullet3"/>
      <w:lvlText w:val=""/>
      <w:lvlJc w:val="left"/>
      <w:pPr>
        <w:ind w:left="510" w:hanging="170"/>
      </w:pPr>
      <w:rPr>
        <w:rFonts w:hint="default"/>
      </w:rPr>
    </w:lvl>
    <w:lvl w:ilvl="3">
      <w:numFmt w:val="none"/>
      <w:lvlRestart w:val="0"/>
      <w:pStyle w:val="CVResumeBullet4"/>
      <w:lvlText w:val=""/>
      <w:lvlJc w:val="left"/>
      <w:pPr>
        <w:ind w:left="680" w:hanging="170"/>
      </w:pPr>
      <w:rPr>
        <w:rFonts w:hint="default"/>
      </w:rPr>
    </w:lvl>
    <w:lvl w:ilvl="4">
      <w:numFmt w:val="none"/>
      <w:lvlRestart w:val="0"/>
      <w:pStyle w:val="CVResumeBullet5"/>
      <w:lvlText w:val=""/>
      <w:lvlJc w:val="left"/>
      <w:pPr>
        <w:ind w:left="851" w:hanging="171"/>
      </w:pPr>
      <w:rPr>
        <w:rFonts w:hint="default"/>
      </w:rPr>
    </w:lvl>
    <w:lvl w:ilvl="5">
      <w:numFmt w:val="none"/>
      <w:lvlRestart w:val="0"/>
      <w:pStyle w:val="CVResumeBullet6"/>
      <w:lvlText w:val=""/>
      <w:lvlJc w:val="left"/>
      <w:pPr>
        <w:ind w:left="1021" w:hanging="170"/>
      </w:pPr>
      <w:rPr>
        <w:rFonts w:hint="default"/>
      </w:rPr>
    </w:lvl>
    <w:lvl w:ilvl="6">
      <w:numFmt w:val="none"/>
      <w:lvlRestart w:val="0"/>
      <w:pStyle w:val="CVResumeBullet7"/>
      <w:lvlText w:val=""/>
      <w:lvlJc w:val="left"/>
      <w:pPr>
        <w:ind w:left="1191" w:hanging="170"/>
      </w:pPr>
      <w:rPr>
        <w:rFonts w:hint="default"/>
      </w:rPr>
    </w:lvl>
    <w:lvl w:ilvl="7">
      <w:numFmt w:val="none"/>
      <w:lvlRestart w:val="0"/>
      <w:pStyle w:val="CVResumeBullet8"/>
      <w:lvlText w:val=""/>
      <w:lvlJc w:val="left"/>
      <w:pPr>
        <w:ind w:left="1361" w:hanging="170"/>
      </w:pPr>
      <w:rPr>
        <w:rFonts w:hint="default"/>
      </w:rPr>
    </w:lvl>
    <w:lvl w:ilvl="8">
      <w:numFmt w:val="none"/>
      <w:lvlRestart w:val="0"/>
      <w:pStyle w:val="CVResumeBullet9"/>
      <w:lvlText w:val=""/>
      <w:lvlJc w:val="left"/>
      <w:pPr>
        <w:ind w:left="1531" w:hanging="170"/>
      </w:pPr>
      <w:rPr>
        <w:rFonts w:hint="default"/>
      </w:rPr>
    </w:lvl>
  </w:abstractNum>
  <w:abstractNum w:abstractNumId="33" w15:restartNumberingAfterBreak="0">
    <w:nsid w:val="5D8914B7"/>
    <w:multiLevelType w:val="multilevel"/>
    <w:tmpl w:val="88AE1E06"/>
    <w:numStyleLink w:val="Bullets"/>
  </w:abstractNum>
  <w:abstractNum w:abstractNumId="34" w15:restartNumberingAfterBreak="0">
    <w:nsid w:val="617B76AD"/>
    <w:multiLevelType w:val="multilevel"/>
    <w:tmpl w:val="6C26566E"/>
    <w:numStyleLink w:val="Headings"/>
  </w:abstractNum>
  <w:abstractNum w:abstractNumId="35" w15:restartNumberingAfterBreak="0">
    <w:nsid w:val="63230E7C"/>
    <w:multiLevelType w:val="hybridMultilevel"/>
    <w:tmpl w:val="1988CF56"/>
    <w:lvl w:ilvl="0" w:tplc="A348698E">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36" w15:restartNumberingAfterBreak="0">
    <w:nsid w:val="63CB3180"/>
    <w:multiLevelType w:val="hybridMultilevel"/>
    <w:tmpl w:val="5E508636"/>
    <w:lvl w:ilvl="0" w:tplc="5E6CE6C2">
      <w:numFmt w:val="bullet"/>
      <w:lvlText w:val="-"/>
      <w:lvlJc w:val="left"/>
      <w:pPr>
        <w:ind w:left="720" w:hanging="360"/>
      </w:pPr>
      <w:rPr>
        <w:rFonts w:ascii="Jacobs Chronos" w:eastAsiaTheme="minorEastAsia" w:hAnsi="Jacobs Chronos" w:cs="Jacobs Chron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2119CC"/>
    <w:multiLevelType w:val="multilevel"/>
    <w:tmpl w:val="7AF82392"/>
    <w:numStyleLink w:val="AppendixHeadings"/>
  </w:abstractNum>
  <w:abstractNum w:abstractNumId="38" w15:restartNumberingAfterBreak="0">
    <w:nsid w:val="6E080259"/>
    <w:multiLevelType w:val="multilevel"/>
    <w:tmpl w:val="254A0E6C"/>
    <w:numStyleLink w:val="CapabilityBullets"/>
  </w:abstractNum>
  <w:abstractNum w:abstractNumId="39" w15:restartNumberingAfterBreak="0">
    <w:nsid w:val="765160E9"/>
    <w:multiLevelType w:val="hybridMultilevel"/>
    <w:tmpl w:val="508EE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D455B9"/>
    <w:multiLevelType w:val="multilevel"/>
    <w:tmpl w:val="7AF82392"/>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decimal"/>
      <w:pStyle w:val="AppendixHeading6"/>
      <w:lvlText w:val="%1.%2.%3.%4.%5.%6"/>
      <w:lvlJc w:val="left"/>
      <w:pPr>
        <w:ind w:left="1134" w:hanging="1134"/>
      </w:pPr>
      <w:rPr>
        <w:rFonts w:hint="default"/>
      </w:rPr>
    </w:lvl>
    <w:lvl w:ilvl="6">
      <w:start w:val="1"/>
      <w:numFmt w:val="decimal"/>
      <w:pStyle w:val="AppendixHeading7"/>
      <w:lvlText w:val="%1.%2.%3.%4.%5.%6.%7"/>
      <w:lvlJc w:val="left"/>
      <w:pPr>
        <w:ind w:left="1134" w:hanging="1134"/>
      </w:pPr>
      <w:rPr>
        <w:rFonts w:hint="default"/>
      </w:rPr>
    </w:lvl>
    <w:lvl w:ilvl="7">
      <w:start w:val="1"/>
      <w:numFmt w:val="decimal"/>
      <w:pStyle w:val="AppendixHeading8"/>
      <w:lvlText w:val="%1.%2.%3.%4.%5.%6.%7.%8"/>
      <w:lvlJc w:val="left"/>
      <w:pPr>
        <w:ind w:left="1134" w:hanging="1134"/>
      </w:pPr>
      <w:rPr>
        <w:rFonts w:hint="default"/>
      </w:rPr>
    </w:lvl>
    <w:lvl w:ilvl="8">
      <w:start w:val="1"/>
      <w:numFmt w:val="decimal"/>
      <w:pStyle w:val="AppendixHeading9"/>
      <w:lvlText w:val="%1.%2.%3.%4.%5.%6.%7.%8.%9"/>
      <w:lvlJc w:val="left"/>
      <w:pPr>
        <w:ind w:left="1134" w:hanging="1134"/>
      </w:pPr>
      <w:rPr>
        <w:rFonts w:hint="default"/>
      </w:rPr>
    </w:lvl>
  </w:abstractNum>
  <w:num w:numId="1" w16cid:durableId="1414622490">
    <w:abstractNumId w:val="27"/>
  </w:num>
  <w:num w:numId="2" w16cid:durableId="814762859">
    <w:abstractNumId w:val="35"/>
  </w:num>
  <w:num w:numId="3" w16cid:durableId="1502428791">
    <w:abstractNumId w:val="19"/>
  </w:num>
  <w:num w:numId="4" w16cid:durableId="598758787">
    <w:abstractNumId w:val="25"/>
  </w:num>
  <w:num w:numId="5" w16cid:durableId="197478141">
    <w:abstractNumId w:val="28"/>
  </w:num>
  <w:num w:numId="6" w16cid:durableId="390274809">
    <w:abstractNumId w:val="22"/>
  </w:num>
  <w:num w:numId="7" w16cid:durableId="1063405042">
    <w:abstractNumId w:val="10"/>
  </w:num>
  <w:num w:numId="8" w16cid:durableId="1299144596">
    <w:abstractNumId w:val="4"/>
  </w:num>
  <w:num w:numId="9" w16cid:durableId="942223446">
    <w:abstractNumId w:val="2"/>
  </w:num>
  <w:num w:numId="10" w16cid:durableId="1191070372">
    <w:abstractNumId w:val="5"/>
  </w:num>
  <w:num w:numId="11" w16cid:durableId="402064708">
    <w:abstractNumId w:val="12"/>
  </w:num>
  <w:num w:numId="12" w16cid:durableId="701367008">
    <w:abstractNumId w:val="13"/>
  </w:num>
  <w:num w:numId="13" w16cid:durableId="1895189071">
    <w:abstractNumId w:val="14"/>
  </w:num>
  <w:num w:numId="14" w16cid:durableId="972104511">
    <w:abstractNumId w:val="8"/>
  </w:num>
  <w:num w:numId="15" w16cid:durableId="221017996">
    <w:abstractNumId w:val="16"/>
  </w:num>
  <w:num w:numId="16" w16cid:durableId="1533572115">
    <w:abstractNumId w:val="40"/>
  </w:num>
  <w:num w:numId="17" w16cid:durableId="97332576">
    <w:abstractNumId w:val="1"/>
  </w:num>
  <w:num w:numId="18" w16cid:durableId="89473773">
    <w:abstractNumId w:val="34"/>
  </w:num>
  <w:num w:numId="19" w16cid:durableId="817921523">
    <w:abstractNumId w:val="23"/>
  </w:num>
  <w:num w:numId="20" w16cid:durableId="1404253250">
    <w:abstractNumId w:val="37"/>
  </w:num>
  <w:num w:numId="21" w16cid:durableId="56558142">
    <w:abstractNumId w:val="9"/>
  </w:num>
  <w:num w:numId="22" w16cid:durableId="762183761">
    <w:abstractNumId w:val="21"/>
  </w:num>
  <w:num w:numId="23" w16cid:durableId="1304852475">
    <w:abstractNumId w:val="38"/>
  </w:num>
  <w:num w:numId="24" w16cid:durableId="490947298">
    <w:abstractNumId w:val="18"/>
  </w:num>
  <w:num w:numId="25" w16cid:durableId="2099674993">
    <w:abstractNumId w:val="17"/>
  </w:num>
  <w:num w:numId="26" w16cid:durableId="1568564996">
    <w:abstractNumId w:val="29"/>
  </w:num>
  <w:num w:numId="27" w16cid:durableId="255476852">
    <w:abstractNumId w:val="11"/>
  </w:num>
  <w:num w:numId="28" w16cid:durableId="2140293574">
    <w:abstractNumId w:val="15"/>
  </w:num>
  <w:num w:numId="29" w16cid:durableId="2118333509">
    <w:abstractNumId w:val="31"/>
  </w:num>
  <w:num w:numId="30" w16cid:durableId="148182827">
    <w:abstractNumId w:val="32"/>
  </w:num>
  <w:num w:numId="31" w16cid:durableId="511337315">
    <w:abstractNumId w:val="20"/>
  </w:num>
  <w:num w:numId="32" w16cid:durableId="1651248179">
    <w:abstractNumId w:val="33"/>
  </w:num>
  <w:num w:numId="33" w16cid:durableId="1654673315">
    <w:abstractNumId w:val="30"/>
  </w:num>
  <w:num w:numId="34" w16cid:durableId="1846360739">
    <w:abstractNumId w:val="36"/>
  </w:num>
  <w:num w:numId="35" w16cid:durableId="669218398">
    <w:abstractNumId w:val="24"/>
  </w:num>
  <w:num w:numId="36" w16cid:durableId="954212091">
    <w:abstractNumId w:val="34"/>
  </w:num>
  <w:num w:numId="37" w16cid:durableId="1682506303">
    <w:abstractNumId w:val="26"/>
  </w:num>
  <w:num w:numId="38" w16cid:durableId="1904292490">
    <w:abstractNumId w:val="7"/>
  </w:num>
  <w:num w:numId="39" w16cid:durableId="1073623356">
    <w:abstractNumId w:val="0"/>
  </w:num>
  <w:num w:numId="40" w16cid:durableId="704870194">
    <w:abstractNumId w:val="3"/>
  </w:num>
  <w:num w:numId="41" w16cid:durableId="1577012034">
    <w:abstractNumId w:val="34"/>
  </w:num>
  <w:num w:numId="42" w16cid:durableId="705299877">
    <w:abstractNumId w:val="6"/>
  </w:num>
  <w:num w:numId="43" w16cid:durableId="680470169">
    <w:abstractNumId w:val="39"/>
  </w:num>
  <w:num w:numId="44" w16cid:durableId="432824944">
    <w:abstractNumId w:val="34"/>
  </w:num>
  <w:num w:numId="45" w16cid:durableId="34860040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StyleVisibilitySettingsCollection"/>
  </w:docVars>
  <w:rsids>
    <w:rsidRoot w:val="008E0CAF"/>
    <w:rsid w:val="00000004"/>
    <w:rsid w:val="0000112E"/>
    <w:rsid w:val="0000134C"/>
    <w:rsid w:val="00001FD9"/>
    <w:rsid w:val="00002088"/>
    <w:rsid w:val="000025F2"/>
    <w:rsid w:val="0000271B"/>
    <w:rsid w:val="00002D39"/>
    <w:rsid w:val="00003E2F"/>
    <w:rsid w:val="00004BA2"/>
    <w:rsid w:val="00005237"/>
    <w:rsid w:val="000058A6"/>
    <w:rsid w:val="00006876"/>
    <w:rsid w:val="00006CD8"/>
    <w:rsid w:val="00007BA4"/>
    <w:rsid w:val="00010465"/>
    <w:rsid w:val="00010C42"/>
    <w:rsid w:val="00011C24"/>
    <w:rsid w:val="0001212E"/>
    <w:rsid w:val="0001236B"/>
    <w:rsid w:val="0001354E"/>
    <w:rsid w:val="0001400A"/>
    <w:rsid w:val="000143DC"/>
    <w:rsid w:val="000144C5"/>
    <w:rsid w:val="00014BA8"/>
    <w:rsid w:val="00015503"/>
    <w:rsid w:val="0001754F"/>
    <w:rsid w:val="00017B6A"/>
    <w:rsid w:val="00017D9E"/>
    <w:rsid w:val="00020196"/>
    <w:rsid w:val="00020DB3"/>
    <w:rsid w:val="00020F89"/>
    <w:rsid w:val="000214FF"/>
    <w:rsid w:val="00021CB2"/>
    <w:rsid w:val="00024095"/>
    <w:rsid w:val="00024263"/>
    <w:rsid w:val="0002443C"/>
    <w:rsid w:val="00024A93"/>
    <w:rsid w:val="00024CCF"/>
    <w:rsid w:val="000252D8"/>
    <w:rsid w:val="00025ACF"/>
    <w:rsid w:val="0002711E"/>
    <w:rsid w:val="0002782F"/>
    <w:rsid w:val="00027BCB"/>
    <w:rsid w:val="0003193C"/>
    <w:rsid w:val="00031BE3"/>
    <w:rsid w:val="00032ED6"/>
    <w:rsid w:val="00033C36"/>
    <w:rsid w:val="00034436"/>
    <w:rsid w:val="00034DBF"/>
    <w:rsid w:val="00034E2B"/>
    <w:rsid w:val="000373F8"/>
    <w:rsid w:val="0003769F"/>
    <w:rsid w:val="00037C4A"/>
    <w:rsid w:val="00037FEB"/>
    <w:rsid w:val="00040549"/>
    <w:rsid w:val="000416F4"/>
    <w:rsid w:val="00042577"/>
    <w:rsid w:val="0004288A"/>
    <w:rsid w:val="00043CAA"/>
    <w:rsid w:val="0004445A"/>
    <w:rsid w:val="000449AA"/>
    <w:rsid w:val="00045D54"/>
    <w:rsid w:val="00046130"/>
    <w:rsid w:val="000464CA"/>
    <w:rsid w:val="00046B55"/>
    <w:rsid w:val="000470D0"/>
    <w:rsid w:val="00047FAE"/>
    <w:rsid w:val="00051DEB"/>
    <w:rsid w:val="00052C5D"/>
    <w:rsid w:val="000552B0"/>
    <w:rsid w:val="00055E35"/>
    <w:rsid w:val="000562C7"/>
    <w:rsid w:val="00056878"/>
    <w:rsid w:val="00056B8B"/>
    <w:rsid w:val="000578C5"/>
    <w:rsid w:val="00057980"/>
    <w:rsid w:val="00057ACD"/>
    <w:rsid w:val="00060223"/>
    <w:rsid w:val="000608F9"/>
    <w:rsid w:val="00060C7A"/>
    <w:rsid w:val="00062C97"/>
    <w:rsid w:val="00062E02"/>
    <w:rsid w:val="00063421"/>
    <w:rsid w:val="00063687"/>
    <w:rsid w:val="000637BF"/>
    <w:rsid w:val="00063973"/>
    <w:rsid w:val="00063D64"/>
    <w:rsid w:val="0006489E"/>
    <w:rsid w:val="00065328"/>
    <w:rsid w:val="00065515"/>
    <w:rsid w:val="00065E0D"/>
    <w:rsid w:val="000662EB"/>
    <w:rsid w:val="00066DE7"/>
    <w:rsid w:val="00067623"/>
    <w:rsid w:val="0006783E"/>
    <w:rsid w:val="000705AB"/>
    <w:rsid w:val="0007079A"/>
    <w:rsid w:val="00071729"/>
    <w:rsid w:val="00071A27"/>
    <w:rsid w:val="00071FF1"/>
    <w:rsid w:val="0007262D"/>
    <w:rsid w:val="0007292A"/>
    <w:rsid w:val="00072CFE"/>
    <w:rsid w:val="0007371B"/>
    <w:rsid w:val="00074762"/>
    <w:rsid w:val="00074886"/>
    <w:rsid w:val="000753C4"/>
    <w:rsid w:val="000753EC"/>
    <w:rsid w:val="000756D2"/>
    <w:rsid w:val="000761D9"/>
    <w:rsid w:val="000773B9"/>
    <w:rsid w:val="000778E4"/>
    <w:rsid w:val="00077950"/>
    <w:rsid w:val="00077FD3"/>
    <w:rsid w:val="00080BB2"/>
    <w:rsid w:val="00080EFC"/>
    <w:rsid w:val="00081C55"/>
    <w:rsid w:val="000822F4"/>
    <w:rsid w:val="00082319"/>
    <w:rsid w:val="000825AA"/>
    <w:rsid w:val="000834AC"/>
    <w:rsid w:val="000837F0"/>
    <w:rsid w:val="00084A35"/>
    <w:rsid w:val="000858CB"/>
    <w:rsid w:val="00085E66"/>
    <w:rsid w:val="000862AD"/>
    <w:rsid w:val="000862FB"/>
    <w:rsid w:val="000907D9"/>
    <w:rsid w:val="00090AF4"/>
    <w:rsid w:val="00090C5F"/>
    <w:rsid w:val="00090E21"/>
    <w:rsid w:val="000913C5"/>
    <w:rsid w:val="00091CED"/>
    <w:rsid w:val="00092DB4"/>
    <w:rsid w:val="000934D3"/>
    <w:rsid w:val="000938ED"/>
    <w:rsid w:val="00094C32"/>
    <w:rsid w:val="00094FFC"/>
    <w:rsid w:val="00095532"/>
    <w:rsid w:val="0009618B"/>
    <w:rsid w:val="000A0B49"/>
    <w:rsid w:val="000A254F"/>
    <w:rsid w:val="000A2A5F"/>
    <w:rsid w:val="000A32D0"/>
    <w:rsid w:val="000A379B"/>
    <w:rsid w:val="000A385E"/>
    <w:rsid w:val="000A3C09"/>
    <w:rsid w:val="000A445C"/>
    <w:rsid w:val="000A487E"/>
    <w:rsid w:val="000A4E6C"/>
    <w:rsid w:val="000A5016"/>
    <w:rsid w:val="000A5085"/>
    <w:rsid w:val="000A5B6B"/>
    <w:rsid w:val="000A62C1"/>
    <w:rsid w:val="000A632C"/>
    <w:rsid w:val="000B03DD"/>
    <w:rsid w:val="000B0B81"/>
    <w:rsid w:val="000B0ED1"/>
    <w:rsid w:val="000B132D"/>
    <w:rsid w:val="000B15CD"/>
    <w:rsid w:val="000B171E"/>
    <w:rsid w:val="000B1D92"/>
    <w:rsid w:val="000B25A0"/>
    <w:rsid w:val="000B2C7C"/>
    <w:rsid w:val="000B351C"/>
    <w:rsid w:val="000B36A8"/>
    <w:rsid w:val="000B3904"/>
    <w:rsid w:val="000B3FC3"/>
    <w:rsid w:val="000B4522"/>
    <w:rsid w:val="000B4645"/>
    <w:rsid w:val="000B64EE"/>
    <w:rsid w:val="000B67BF"/>
    <w:rsid w:val="000C019E"/>
    <w:rsid w:val="000C0728"/>
    <w:rsid w:val="000C0B44"/>
    <w:rsid w:val="000C1F3F"/>
    <w:rsid w:val="000C2024"/>
    <w:rsid w:val="000C29F2"/>
    <w:rsid w:val="000C3AC2"/>
    <w:rsid w:val="000C4415"/>
    <w:rsid w:val="000C4581"/>
    <w:rsid w:val="000C56DD"/>
    <w:rsid w:val="000C6B33"/>
    <w:rsid w:val="000C6E9A"/>
    <w:rsid w:val="000C70F3"/>
    <w:rsid w:val="000C71E8"/>
    <w:rsid w:val="000C74ED"/>
    <w:rsid w:val="000C7BC0"/>
    <w:rsid w:val="000C7C60"/>
    <w:rsid w:val="000C7EE0"/>
    <w:rsid w:val="000D0957"/>
    <w:rsid w:val="000D1FAF"/>
    <w:rsid w:val="000D2B86"/>
    <w:rsid w:val="000D2D8B"/>
    <w:rsid w:val="000D3C85"/>
    <w:rsid w:val="000D3FC4"/>
    <w:rsid w:val="000D4167"/>
    <w:rsid w:val="000D4976"/>
    <w:rsid w:val="000D6FB5"/>
    <w:rsid w:val="000D6FF3"/>
    <w:rsid w:val="000D73BD"/>
    <w:rsid w:val="000D7C25"/>
    <w:rsid w:val="000E0596"/>
    <w:rsid w:val="000E07DF"/>
    <w:rsid w:val="000E0FD5"/>
    <w:rsid w:val="000E280D"/>
    <w:rsid w:val="000E2A93"/>
    <w:rsid w:val="000E3960"/>
    <w:rsid w:val="000E3EF6"/>
    <w:rsid w:val="000E40EE"/>
    <w:rsid w:val="000E62FF"/>
    <w:rsid w:val="000E7DC0"/>
    <w:rsid w:val="000F05B6"/>
    <w:rsid w:val="000F0621"/>
    <w:rsid w:val="000F197C"/>
    <w:rsid w:val="000F1991"/>
    <w:rsid w:val="000F2DBE"/>
    <w:rsid w:val="000F331D"/>
    <w:rsid w:val="000F55EB"/>
    <w:rsid w:val="000F66AF"/>
    <w:rsid w:val="000F762A"/>
    <w:rsid w:val="000F7A9F"/>
    <w:rsid w:val="00100310"/>
    <w:rsid w:val="001009D6"/>
    <w:rsid w:val="00100C07"/>
    <w:rsid w:val="00101196"/>
    <w:rsid w:val="001031A0"/>
    <w:rsid w:val="00103BF0"/>
    <w:rsid w:val="00103F16"/>
    <w:rsid w:val="001045FF"/>
    <w:rsid w:val="0010641A"/>
    <w:rsid w:val="00106706"/>
    <w:rsid w:val="00110248"/>
    <w:rsid w:val="00111D53"/>
    <w:rsid w:val="00111E71"/>
    <w:rsid w:val="0011206B"/>
    <w:rsid w:val="00112305"/>
    <w:rsid w:val="001131EC"/>
    <w:rsid w:val="00113E36"/>
    <w:rsid w:val="00113F2B"/>
    <w:rsid w:val="0011559D"/>
    <w:rsid w:val="001162D9"/>
    <w:rsid w:val="00117E89"/>
    <w:rsid w:val="00120563"/>
    <w:rsid w:val="0012117E"/>
    <w:rsid w:val="001211B1"/>
    <w:rsid w:val="0012221A"/>
    <w:rsid w:val="0012290C"/>
    <w:rsid w:val="00122D81"/>
    <w:rsid w:val="0012301A"/>
    <w:rsid w:val="001264DF"/>
    <w:rsid w:val="001277DA"/>
    <w:rsid w:val="00127850"/>
    <w:rsid w:val="0012785F"/>
    <w:rsid w:val="00130240"/>
    <w:rsid w:val="00130BEC"/>
    <w:rsid w:val="00131E31"/>
    <w:rsid w:val="00134311"/>
    <w:rsid w:val="0013485A"/>
    <w:rsid w:val="00135334"/>
    <w:rsid w:val="00136205"/>
    <w:rsid w:val="0013786A"/>
    <w:rsid w:val="00137C6A"/>
    <w:rsid w:val="00141007"/>
    <w:rsid w:val="00141764"/>
    <w:rsid w:val="00141E02"/>
    <w:rsid w:val="00142742"/>
    <w:rsid w:val="0014332E"/>
    <w:rsid w:val="001437F1"/>
    <w:rsid w:val="0014421B"/>
    <w:rsid w:val="001443F2"/>
    <w:rsid w:val="00145135"/>
    <w:rsid w:val="001465F2"/>
    <w:rsid w:val="0014665D"/>
    <w:rsid w:val="00146DF9"/>
    <w:rsid w:val="00147074"/>
    <w:rsid w:val="00147BC5"/>
    <w:rsid w:val="00147C51"/>
    <w:rsid w:val="00147DCE"/>
    <w:rsid w:val="00147F5E"/>
    <w:rsid w:val="00150FCC"/>
    <w:rsid w:val="00151007"/>
    <w:rsid w:val="0015127C"/>
    <w:rsid w:val="00151348"/>
    <w:rsid w:val="0015195C"/>
    <w:rsid w:val="00151F2C"/>
    <w:rsid w:val="00152A8C"/>
    <w:rsid w:val="0015367F"/>
    <w:rsid w:val="00153A92"/>
    <w:rsid w:val="00154AD1"/>
    <w:rsid w:val="00154EB6"/>
    <w:rsid w:val="00155838"/>
    <w:rsid w:val="0015625F"/>
    <w:rsid w:val="0015682A"/>
    <w:rsid w:val="001568D3"/>
    <w:rsid w:val="0015726B"/>
    <w:rsid w:val="001575B1"/>
    <w:rsid w:val="00157A86"/>
    <w:rsid w:val="00162741"/>
    <w:rsid w:val="00162FA5"/>
    <w:rsid w:val="0016410C"/>
    <w:rsid w:val="00164AEF"/>
    <w:rsid w:val="00165C0A"/>
    <w:rsid w:val="001661E6"/>
    <w:rsid w:val="001674EA"/>
    <w:rsid w:val="001674ED"/>
    <w:rsid w:val="00167D32"/>
    <w:rsid w:val="0017168F"/>
    <w:rsid w:val="00171E08"/>
    <w:rsid w:val="0017208E"/>
    <w:rsid w:val="00172EFF"/>
    <w:rsid w:val="0017376D"/>
    <w:rsid w:val="00173ABA"/>
    <w:rsid w:val="0017508F"/>
    <w:rsid w:val="00175D2E"/>
    <w:rsid w:val="00176E7A"/>
    <w:rsid w:val="00177238"/>
    <w:rsid w:val="001774A1"/>
    <w:rsid w:val="00177543"/>
    <w:rsid w:val="001778E9"/>
    <w:rsid w:val="0018026F"/>
    <w:rsid w:val="00180EC2"/>
    <w:rsid w:val="00181EB8"/>
    <w:rsid w:val="001827C1"/>
    <w:rsid w:val="00182D93"/>
    <w:rsid w:val="00183AE5"/>
    <w:rsid w:val="00185828"/>
    <w:rsid w:val="00185959"/>
    <w:rsid w:val="00186011"/>
    <w:rsid w:val="0018700A"/>
    <w:rsid w:val="001870A7"/>
    <w:rsid w:val="001872E8"/>
    <w:rsid w:val="00187849"/>
    <w:rsid w:val="00187C5E"/>
    <w:rsid w:val="00190946"/>
    <w:rsid w:val="0019191A"/>
    <w:rsid w:val="00191A89"/>
    <w:rsid w:val="001954A3"/>
    <w:rsid w:val="00195D2F"/>
    <w:rsid w:val="00195FD8"/>
    <w:rsid w:val="00196CAC"/>
    <w:rsid w:val="00196FAA"/>
    <w:rsid w:val="001978DC"/>
    <w:rsid w:val="001A0019"/>
    <w:rsid w:val="001A01D4"/>
    <w:rsid w:val="001A04A7"/>
    <w:rsid w:val="001A0A7D"/>
    <w:rsid w:val="001A119B"/>
    <w:rsid w:val="001A1566"/>
    <w:rsid w:val="001A2409"/>
    <w:rsid w:val="001A294E"/>
    <w:rsid w:val="001A29C0"/>
    <w:rsid w:val="001A2A7F"/>
    <w:rsid w:val="001A2C6A"/>
    <w:rsid w:val="001A3136"/>
    <w:rsid w:val="001A3F47"/>
    <w:rsid w:val="001A4D66"/>
    <w:rsid w:val="001A5134"/>
    <w:rsid w:val="001A63AC"/>
    <w:rsid w:val="001B05BF"/>
    <w:rsid w:val="001B0645"/>
    <w:rsid w:val="001B0667"/>
    <w:rsid w:val="001B3EB2"/>
    <w:rsid w:val="001B423D"/>
    <w:rsid w:val="001B4F74"/>
    <w:rsid w:val="001B5563"/>
    <w:rsid w:val="001B5641"/>
    <w:rsid w:val="001B5A6C"/>
    <w:rsid w:val="001B5EC7"/>
    <w:rsid w:val="001B65D3"/>
    <w:rsid w:val="001B672C"/>
    <w:rsid w:val="001B6730"/>
    <w:rsid w:val="001B68BA"/>
    <w:rsid w:val="001B69F0"/>
    <w:rsid w:val="001C03EB"/>
    <w:rsid w:val="001C1031"/>
    <w:rsid w:val="001C1B24"/>
    <w:rsid w:val="001C38D6"/>
    <w:rsid w:val="001C41C8"/>
    <w:rsid w:val="001C5700"/>
    <w:rsid w:val="001C5BE9"/>
    <w:rsid w:val="001C602D"/>
    <w:rsid w:val="001C62E1"/>
    <w:rsid w:val="001C6D0E"/>
    <w:rsid w:val="001C6E4A"/>
    <w:rsid w:val="001C7663"/>
    <w:rsid w:val="001D0167"/>
    <w:rsid w:val="001D03D8"/>
    <w:rsid w:val="001D0418"/>
    <w:rsid w:val="001D084C"/>
    <w:rsid w:val="001D10D8"/>
    <w:rsid w:val="001D15EE"/>
    <w:rsid w:val="001D18F4"/>
    <w:rsid w:val="001D34C7"/>
    <w:rsid w:val="001D3A7A"/>
    <w:rsid w:val="001D4414"/>
    <w:rsid w:val="001D52DD"/>
    <w:rsid w:val="001D5396"/>
    <w:rsid w:val="001D54A9"/>
    <w:rsid w:val="001D6876"/>
    <w:rsid w:val="001D7CCA"/>
    <w:rsid w:val="001D7D35"/>
    <w:rsid w:val="001E1A72"/>
    <w:rsid w:val="001E271B"/>
    <w:rsid w:val="001E2E5A"/>
    <w:rsid w:val="001E310A"/>
    <w:rsid w:val="001E310D"/>
    <w:rsid w:val="001E316A"/>
    <w:rsid w:val="001E33FC"/>
    <w:rsid w:val="001E383E"/>
    <w:rsid w:val="001E3DD9"/>
    <w:rsid w:val="001E3E8D"/>
    <w:rsid w:val="001E429A"/>
    <w:rsid w:val="001E4D95"/>
    <w:rsid w:val="001E580B"/>
    <w:rsid w:val="001E679A"/>
    <w:rsid w:val="001E6BCE"/>
    <w:rsid w:val="001F189A"/>
    <w:rsid w:val="001F1F6C"/>
    <w:rsid w:val="001F2281"/>
    <w:rsid w:val="001F381A"/>
    <w:rsid w:val="001F422E"/>
    <w:rsid w:val="001F4527"/>
    <w:rsid w:val="001F45E5"/>
    <w:rsid w:val="001F5219"/>
    <w:rsid w:val="001F64C0"/>
    <w:rsid w:val="001F66EC"/>
    <w:rsid w:val="001F6B32"/>
    <w:rsid w:val="001F6DCD"/>
    <w:rsid w:val="001F70B9"/>
    <w:rsid w:val="001F77B3"/>
    <w:rsid w:val="00200144"/>
    <w:rsid w:val="002006E8"/>
    <w:rsid w:val="0020292F"/>
    <w:rsid w:val="0020306E"/>
    <w:rsid w:val="00203638"/>
    <w:rsid w:val="00204BE2"/>
    <w:rsid w:val="00204F53"/>
    <w:rsid w:val="002051D6"/>
    <w:rsid w:val="002058B0"/>
    <w:rsid w:val="002066EB"/>
    <w:rsid w:val="00207EF3"/>
    <w:rsid w:val="00210459"/>
    <w:rsid w:val="0021064A"/>
    <w:rsid w:val="002110F5"/>
    <w:rsid w:val="00211A29"/>
    <w:rsid w:val="00213299"/>
    <w:rsid w:val="00213687"/>
    <w:rsid w:val="00213C73"/>
    <w:rsid w:val="002149D0"/>
    <w:rsid w:val="0021564E"/>
    <w:rsid w:val="0021587F"/>
    <w:rsid w:val="00215888"/>
    <w:rsid w:val="00215D9D"/>
    <w:rsid w:val="002166B0"/>
    <w:rsid w:val="00216B14"/>
    <w:rsid w:val="00216EC3"/>
    <w:rsid w:val="00220275"/>
    <w:rsid w:val="00220778"/>
    <w:rsid w:val="00220AFD"/>
    <w:rsid w:val="00220E42"/>
    <w:rsid w:val="00221456"/>
    <w:rsid w:val="00221D2E"/>
    <w:rsid w:val="002229A1"/>
    <w:rsid w:val="00222F57"/>
    <w:rsid w:val="00223A3A"/>
    <w:rsid w:val="00224F74"/>
    <w:rsid w:val="0022502A"/>
    <w:rsid w:val="002259FD"/>
    <w:rsid w:val="00226F76"/>
    <w:rsid w:val="0022747B"/>
    <w:rsid w:val="0023016D"/>
    <w:rsid w:val="00231399"/>
    <w:rsid w:val="00231833"/>
    <w:rsid w:val="00231AA0"/>
    <w:rsid w:val="00231CC1"/>
    <w:rsid w:val="00232471"/>
    <w:rsid w:val="00233E9C"/>
    <w:rsid w:val="00233F55"/>
    <w:rsid w:val="00235444"/>
    <w:rsid w:val="00235A70"/>
    <w:rsid w:val="002365CE"/>
    <w:rsid w:val="00236C1E"/>
    <w:rsid w:val="002376B9"/>
    <w:rsid w:val="002379D5"/>
    <w:rsid w:val="002400DB"/>
    <w:rsid w:val="00241FC4"/>
    <w:rsid w:val="002426FE"/>
    <w:rsid w:val="00242B7E"/>
    <w:rsid w:val="00242B96"/>
    <w:rsid w:val="00243C64"/>
    <w:rsid w:val="002446C0"/>
    <w:rsid w:val="00246D19"/>
    <w:rsid w:val="002471A3"/>
    <w:rsid w:val="00247CBD"/>
    <w:rsid w:val="00247DC3"/>
    <w:rsid w:val="002500F5"/>
    <w:rsid w:val="00250342"/>
    <w:rsid w:val="00250F65"/>
    <w:rsid w:val="002528A0"/>
    <w:rsid w:val="00253F47"/>
    <w:rsid w:val="00254DDE"/>
    <w:rsid w:val="0025558F"/>
    <w:rsid w:val="002564F8"/>
    <w:rsid w:val="002569DB"/>
    <w:rsid w:val="00261760"/>
    <w:rsid w:val="00261D77"/>
    <w:rsid w:val="002627A6"/>
    <w:rsid w:val="00263E34"/>
    <w:rsid w:val="00264E85"/>
    <w:rsid w:val="00265993"/>
    <w:rsid w:val="002667C9"/>
    <w:rsid w:val="00266BD5"/>
    <w:rsid w:val="00266C2E"/>
    <w:rsid w:val="0026728D"/>
    <w:rsid w:val="002679DA"/>
    <w:rsid w:val="00267CF0"/>
    <w:rsid w:val="00267FA8"/>
    <w:rsid w:val="00270235"/>
    <w:rsid w:val="00270C5E"/>
    <w:rsid w:val="00270FA0"/>
    <w:rsid w:val="00271B2E"/>
    <w:rsid w:val="00271BBA"/>
    <w:rsid w:val="002723D0"/>
    <w:rsid w:val="00272A4F"/>
    <w:rsid w:val="002734C3"/>
    <w:rsid w:val="00274A3B"/>
    <w:rsid w:val="00274B04"/>
    <w:rsid w:val="00274CBE"/>
    <w:rsid w:val="00274D03"/>
    <w:rsid w:val="00274F6E"/>
    <w:rsid w:val="00275197"/>
    <w:rsid w:val="00275BA7"/>
    <w:rsid w:val="00276161"/>
    <w:rsid w:val="00276CFA"/>
    <w:rsid w:val="002779C6"/>
    <w:rsid w:val="00277B66"/>
    <w:rsid w:val="0028062B"/>
    <w:rsid w:val="00280691"/>
    <w:rsid w:val="00280BBA"/>
    <w:rsid w:val="0028183B"/>
    <w:rsid w:val="00282A90"/>
    <w:rsid w:val="00282CBF"/>
    <w:rsid w:val="002844EB"/>
    <w:rsid w:val="00284ADB"/>
    <w:rsid w:val="0028509F"/>
    <w:rsid w:val="002858E3"/>
    <w:rsid w:val="00285E35"/>
    <w:rsid w:val="00286484"/>
    <w:rsid w:val="00286AB4"/>
    <w:rsid w:val="002870B9"/>
    <w:rsid w:val="00287783"/>
    <w:rsid w:val="00287A8A"/>
    <w:rsid w:val="00290D1E"/>
    <w:rsid w:val="00290FCE"/>
    <w:rsid w:val="0029160C"/>
    <w:rsid w:val="0029179C"/>
    <w:rsid w:val="00291A44"/>
    <w:rsid w:val="00291EBB"/>
    <w:rsid w:val="0029464D"/>
    <w:rsid w:val="00294874"/>
    <w:rsid w:val="00295D91"/>
    <w:rsid w:val="00296155"/>
    <w:rsid w:val="00296AFD"/>
    <w:rsid w:val="00296BEE"/>
    <w:rsid w:val="002972FE"/>
    <w:rsid w:val="002978C8"/>
    <w:rsid w:val="002A0296"/>
    <w:rsid w:val="002A03B6"/>
    <w:rsid w:val="002A0442"/>
    <w:rsid w:val="002A0670"/>
    <w:rsid w:val="002A0C7E"/>
    <w:rsid w:val="002A0CF6"/>
    <w:rsid w:val="002A1811"/>
    <w:rsid w:val="002A20D6"/>
    <w:rsid w:val="002A30D1"/>
    <w:rsid w:val="002A3B29"/>
    <w:rsid w:val="002A4456"/>
    <w:rsid w:val="002A526D"/>
    <w:rsid w:val="002A626D"/>
    <w:rsid w:val="002A773D"/>
    <w:rsid w:val="002A79B5"/>
    <w:rsid w:val="002A7AE1"/>
    <w:rsid w:val="002B1721"/>
    <w:rsid w:val="002B3522"/>
    <w:rsid w:val="002B38F3"/>
    <w:rsid w:val="002B3AE6"/>
    <w:rsid w:val="002B453B"/>
    <w:rsid w:val="002B4732"/>
    <w:rsid w:val="002B5153"/>
    <w:rsid w:val="002B59A5"/>
    <w:rsid w:val="002B5A44"/>
    <w:rsid w:val="002B6159"/>
    <w:rsid w:val="002B6869"/>
    <w:rsid w:val="002B7162"/>
    <w:rsid w:val="002B744F"/>
    <w:rsid w:val="002B74C4"/>
    <w:rsid w:val="002C1530"/>
    <w:rsid w:val="002C17E5"/>
    <w:rsid w:val="002C21B7"/>
    <w:rsid w:val="002C2BF2"/>
    <w:rsid w:val="002C371C"/>
    <w:rsid w:val="002C37F3"/>
    <w:rsid w:val="002C3D38"/>
    <w:rsid w:val="002C48B0"/>
    <w:rsid w:val="002C5D6A"/>
    <w:rsid w:val="002C6ED1"/>
    <w:rsid w:val="002C74EF"/>
    <w:rsid w:val="002D03CC"/>
    <w:rsid w:val="002D0745"/>
    <w:rsid w:val="002D117F"/>
    <w:rsid w:val="002D243A"/>
    <w:rsid w:val="002D4ABD"/>
    <w:rsid w:val="002D6A9D"/>
    <w:rsid w:val="002D6B5B"/>
    <w:rsid w:val="002D7A04"/>
    <w:rsid w:val="002D7F4C"/>
    <w:rsid w:val="002E11F3"/>
    <w:rsid w:val="002E17E1"/>
    <w:rsid w:val="002E1B03"/>
    <w:rsid w:val="002E28FC"/>
    <w:rsid w:val="002E29AF"/>
    <w:rsid w:val="002E31FF"/>
    <w:rsid w:val="002E4742"/>
    <w:rsid w:val="002E5899"/>
    <w:rsid w:val="002E6DCB"/>
    <w:rsid w:val="002E731B"/>
    <w:rsid w:val="002E779C"/>
    <w:rsid w:val="002F0DA3"/>
    <w:rsid w:val="002F1642"/>
    <w:rsid w:val="002F1FC4"/>
    <w:rsid w:val="002F2AB4"/>
    <w:rsid w:val="002F3483"/>
    <w:rsid w:val="002F4502"/>
    <w:rsid w:val="002F5029"/>
    <w:rsid w:val="002F58A8"/>
    <w:rsid w:val="002F58F5"/>
    <w:rsid w:val="00300233"/>
    <w:rsid w:val="00300CFF"/>
    <w:rsid w:val="003025E7"/>
    <w:rsid w:val="003031E0"/>
    <w:rsid w:val="003032FC"/>
    <w:rsid w:val="00303B3C"/>
    <w:rsid w:val="00303B8A"/>
    <w:rsid w:val="00304131"/>
    <w:rsid w:val="003046E1"/>
    <w:rsid w:val="00304DC6"/>
    <w:rsid w:val="0030530B"/>
    <w:rsid w:val="00305562"/>
    <w:rsid w:val="00307BA7"/>
    <w:rsid w:val="00310C00"/>
    <w:rsid w:val="00310E2F"/>
    <w:rsid w:val="003122A6"/>
    <w:rsid w:val="00312C82"/>
    <w:rsid w:val="00314A8D"/>
    <w:rsid w:val="0031571C"/>
    <w:rsid w:val="00315754"/>
    <w:rsid w:val="0031594F"/>
    <w:rsid w:val="00315F5F"/>
    <w:rsid w:val="00315FF8"/>
    <w:rsid w:val="00315FFD"/>
    <w:rsid w:val="003160DC"/>
    <w:rsid w:val="003166A2"/>
    <w:rsid w:val="00316B15"/>
    <w:rsid w:val="00317CBA"/>
    <w:rsid w:val="00321125"/>
    <w:rsid w:val="003212F2"/>
    <w:rsid w:val="003226CD"/>
    <w:rsid w:val="00323190"/>
    <w:rsid w:val="00323F96"/>
    <w:rsid w:val="00324B89"/>
    <w:rsid w:val="003253F8"/>
    <w:rsid w:val="0032640C"/>
    <w:rsid w:val="00326FBC"/>
    <w:rsid w:val="00327B5B"/>
    <w:rsid w:val="003305AB"/>
    <w:rsid w:val="00330D6D"/>
    <w:rsid w:val="00330EB4"/>
    <w:rsid w:val="0033229D"/>
    <w:rsid w:val="00332FFB"/>
    <w:rsid w:val="003339BC"/>
    <w:rsid w:val="00335316"/>
    <w:rsid w:val="00335D26"/>
    <w:rsid w:val="003361A6"/>
    <w:rsid w:val="0033747D"/>
    <w:rsid w:val="0034058D"/>
    <w:rsid w:val="003407B6"/>
    <w:rsid w:val="00340BFF"/>
    <w:rsid w:val="00341A74"/>
    <w:rsid w:val="00343186"/>
    <w:rsid w:val="0034410A"/>
    <w:rsid w:val="00344C6E"/>
    <w:rsid w:val="00344F4E"/>
    <w:rsid w:val="003452F1"/>
    <w:rsid w:val="0034654A"/>
    <w:rsid w:val="003465F4"/>
    <w:rsid w:val="00347256"/>
    <w:rsid w:val="0034762E"/>
    <w:rsid w:val="00347723"/>
    <w:rsid w:val="00347816"/>
    <w:rsid w:val="00350020"/>
    <w:rsid w:val="0035121D"/>
    <w:rsid w:val="003513B7"/>
    <w:rsid w:val="00351987"/>
    <w:rsid w:val="00353872"/>
    <w:rsid w:val="00353A77"/>
    <w:rsid w:val="0035403A"/>
    <w:rsid w:val="003542FD"/>
    <w:rsid w:val="0035447E"/>
    <w:rsid w:val="00355020"/>
    <w:rsid w:val="00355977"/>
    <w:rsid w:val="003562B2"/>
    <w:rsid w:val="00357024"/>
    <w:rsid w:val="00360205"/>
    <w:rsid w:val="00360972"/>
    <w:rsid w:val="00361395"/>
    <w:rsid w:val="00362157"/>
    <w:rsid w:val="00362498"/>
    <w:rsid w:val="003629EA"/>
    <w:rsid w:val="003634F6"/>
    <w:rsid w:val="00363C6D"/>
    <w:rsid w:val="00363E6F"/>
    <w:rsid w:val="003647C7"/>
    <w:rsid w:val="00364ABB"/>
    <w:rsid w:val="00364C05"/>
    <w:rsid w:val="00365787"/>
    <w:rsid w:val="00365DF3"/>
    <w:rsid w:val="00365E37"/>
    <w:rsid w:val="00366372"/>
    <w:rsid w:val="00366688"/>
    <w:rsid w:val="00366A5F"/>
    <w:rsid w:val="00367673"/>
    <w:rsid w:val="00367B86"/>
    <w:rsid w:val="00370360"/>
    <w:rsid w:val="0037106C"/>
    <w:rsid w:val="003725B2"/>
    <w:rsid w:val="00372B54"/>
    <w:rsid w:val="00372C15"/>
    <w:rsid w:val="00372C7C"/>
    <w:rsid w:val="00372FB5"/>
    <w:rsid w:val="0037521A"/>
    <w:rsid w:val="0037681E"/>
    <w:rsid w:val="003801FC"/>
    <w:rsid w:val="00382C71"/>
    <w:rsid w:val="00383136"/>
    <w:rsid w:val="0038375D"/>
    <w:rsid w:val="0038392F"/>
    <w:rsid w:val="0038698D"/>
    <w:rsid w:val="003902F5"/>
    <w:rsid w:val="0039099F"/>
    <w:rsid w:val="00391007"/>
    <w:rsid w:val="00392CA7"/>
    <w:rsid w:val="00392D1A"/>
    <w:rsid w:val="003939EE"/>
    <w:rsid w:val="003960D5"/>
    <w:rsid w:val="0039640B"/>
    <w:rsid w:val="00396A66"/>
    <w:rsid w:val="003973D0"/>
    <w:rsid w:val="00397732"/>
    <w:rsid w:val="00397B94"/>
    <w:rsid w:val="00397D39"/>
    <w:rsid w:val="00397F27"/>
    <w:rsid w:val="003A09D3"/>
    <w:rsid w:val="003A0B66"/>
    <w:rsid w:val="003A0C9D"/>
    <w:rsid w:val="003A0D41"/>
    <w:rsid w:val="003A135E"/>
    <w:rsid w:val="003A199C"/>
    <w:rsid w:val="003A2FE2"/>
    <w:rsid w:val="003A31FA"/>
    <w:rsid w:val="003A3546"/>
    <w:rsid w:val="003A37A7"/>
    <w:rsid w:val="003A3AB4"/>
    <w:rsid w:val="003A3FFE"/>
    <w:rsid w:val="003A4A28"/>
    <w:rsid w:val="003A4B95"/>
    <w:rsid w:val="003A566D"/>
    <w:rsid w:val="003A723D"/>
    <w:rsid w:val="003A785C"/>
    <w:rsid w:val="003A7EF0"/>
    <w:rsid w:val="003B0B5E"/>
    <w:rsid w:val="003B23EB"/>
    <w:rsid w:val="003B422F"/>
    <w:rsid w:val="003B4B51"/>
    <w:rsid w:val="003B5FDF"/>
    <w:rsid w:val="003B6253"/>
    <w:rsid w:val="003B6A50"/>
    <w:rsid w:val="003B7204"/>
    <w:rsid w:val="003B76F9"/>
    <w:rsid w:val="003B7893"/>
    <w:rsid w:val="003C0061"/>
    <w:rsid w:val="003C059B"/>
    <w:rsid w:val="003C0634"/>
    <w:rsid w:val="003C12CA"/>
    <w:rsid w:val="003C1E26"/>
    <w:rsid w:val="003C1E27"/>
    <w:rsid w:val="003C1FD4"/>
    <w:rsid w:val="003C24E0"/>
    <w:rsid w:val="003C30B3"/>
    <w:rsid w:val="003C31E4"/>
    <w:rsid w:val="003C3C17"/>
    <w:rsid w:val="003C3F34"/>
    <w:rsid w:val="003C3FB3"/>
    <w:rsid w:val="003C4A70"/>
    <w:rsid w:val="003C5225"/>
    <w:rsid w:val="003C54ED"/>
    <w:rsid w:val="003C5B93"/>
    <w:rsid w:val="003C5BF5"/>
    <w:rsid w:val="003C69BD"/>
    <w:rsid w:val="003C6D93"/>
    <w:rsid w:val="003C74D9"/>
    <w:rsid w:val="003D0A95"/>
    <w:rsid w:val="003D0F0B"/>
    <w:rsid w:val="003D1674"/>
    <w:rsid w:val="003D1A79"/>
    <w:rsid w:val="003D2544"/>
    <w:rsid w:val="003D2552"/>
    <w:rsid w:val="003D2FCC"/>
    <w:rsid w:val="003D4237"/>
    <w:rsid w:val="003D69EC"/>
    <w:rsid w:val="003D71CE"/>
    <w:rsid w:val="003D7A2C"/>
    <w:rsid w:val="003E0128"/>
    <w:rsid w:val="003E1A01"/>
    <w:rsid w:val="003E1F47"/>
    <w:rsid w:val="003E46CF"/>
    <w:rsid w:val="003E4DDB"/>
    <w:rsid w:val="003E53A0"/>
    <w:rsid w:val="003E5FDF"/>
    <w:rsid w:val="003E6382"/>
    <w:rsid w:val="003E6523"/>
    <w:rsid w:val="003E6CCB"/>
    <w:rsid w:val="003E7769"/>
    <w:rsid w:val="003E7F5C"/>
    <w:rsid w:val="003F06D2"/>
    <w:rsid w:val="003F0F88"/>
    <w:rsid w:val="003F1213"/>
    <w:rsid w:val="003F1609"/>
    <w:rsid w:val="003F1741"/>
    <w:rsid w:val="003F222B"/>
    <w:rsid w:val="003F2494"/>
    <w:rsid w:val="003F2511"/>
    <w:rsid w:val="003F30F6"/>
    <w:rsid w:val="003F3D36"/>
    <w:rsid w:val="003F5FB2"/>
    <w:rsid w:val="003F6119"/>
    <w:rsid w:val="003F761B"/>
    <w:rsid w:val="00400086"/>
    <w:rsid w:val="004004B6"/>
    <w:rsid w:val="00401FB7"/>
    <w:rsid w:val="0040202A"/>
    <w:rsid w:val="00402611"/>
    <w:rsid w:val="00402B70"/>
    <w:rsid w:val="00402DA1"/>
    <w:rsid w:val="004035B5"/>
    <w:rsid w:val="00404685"/>
    <w:rsid w:val="0040493F"/>
    <w:rsid w:val="004049D9"/>
    <w:rsid w:val="00405995"/>
    <w:rsid w:val="004064BF"/>
    <w:rsid w:val="004065F5"/>
    <w:rsid w:val="00410095"/>
    <w:rsid w:val="004104B3"/>
    <w:rsid w:val="0041220C"/>
    <w:rsid w:val="00412698"/>
    <w:rsid w:val="00412C03"/>
    <w:rsid w:val="00413E05"/>
    <w:rsid w:val="004140A5"/>
    <w:rsid w:val="00414541"/>
    <w:rsid w:val="004145F3"/>
    <w:rsid w:val="00414E37"/>
    <w:rsid w:val="00414F27"/>
    <w:rsid w:val="0041539C"/>
    <w:rsid w:val="0041563F"/>
    <w:rsid w:val="0041598E"/>
    <w:rsid w:val="004200FB"/>
    <w:rsid w:val="004204A1"/>
    <w:rsid w:val="00420E2C"/>
    <w:rsid w:val="004253AD"/>
    <w:rsid w:val="004258B8"/>
    <w:rsid w:val="00425E2C"/>
    <w:rsid w:val="00426094"/>
    <w:rsid w:val="004266EF"/>
    <w:rsid w:val="00427F85"/>
    <w:rsid w:val="004300F6"/>
    <w:rsid w:val="004311D5"/>
    <w:rsid w:val="00431BE3"/>
    <w:rsid w:val="00433E92"/>
    <w:rsid w:val="0043429D"/>
    <w:rsid w:val="00440228"/>
    <w:rsid w:val="0044095B"/>
    <w:rsid w:val="00441A3A"/>
    <w:rsid w:val="004425FC"/>
    <w:rsid w:val="00444AC2"/>
    <w:rsid w:val="0044500E"/>
    <w:rsid w:val="00445670"/>
    <w:rsid w:val="004464AC"/>
    <w:rsid w:val="00446657"/>
    <w:rsid w:val="00446A0B"/>
    <w:rsid w:val="00450FC7"/>
    <w:rsid w:val="00451692"/>
    <w:rsid w:val="004519EB"/>
    <w:rsid w:val="004519FD"/>
    <w:rsid w:val="004526C2"/>
    <w:rsid w:val="00453F2D"/>
    <w:rsid w:val="00455008"/>
    <w:rsid w:val="0045512B"/>
    <w:rsid w:val="0045516F"/>
    <w:rsid w:val="00455CF1"/>
    <w:rsid w:val="004563E0"/>
    <w:rsid w:val="004569EB"/>
    <w:rsid w:val="004570CF"/>
    <w:rsid w:val="00457493"/>
    <w:rsid w:val="0046121F"/>
    <w:rsid w:val="00461A83"/>
    <w:rsid w:val="004646EA"/>
    <w:rsid w:val="00465CD6"/>
    <w:rsid w:val="00466630"/>
    <w:rsid w:val="00466DCB"/>
    <w:rsid w:val="004674E7"/>
    <w:rsid w:val="00467719"/>
    <w:rsid w:val="004678CC"/>
    <w:rsid w:val="0047163C"/>
    <w:rsid w:val="00471861"/>
    <w:rsid w:val="0047268F"/>
    <w:rsid w:val="00472A73"/>
    <w:rsid w:val="0047496C"/>
    <w:rsid w:val="00474DE1"/>
    <w:rsid w:val="00475106"/>
    <w:rsid w:val="004759F6"/>
    <w:rsid w:val="00476EFE"/>
    <w:rsid w:val="004803B5"/>
    <w:rsid w:val="004805B8"/>
    <w:rsid w:val="00480A3E"/>
    <w:rsid w:val="0048173A"/>
    <w:rsid w:val="004821FB"/>
    <w:rsid w:val="00482251"/>
    <w:rsid w:val="00482E2B"/>
    <w:rsid w:val="00482FEE"/>
    <w:rsid w:val="00484985"/>
    <w:rsid w:val="00484D20"/>
    <w:rsid w:val="0048653E"/>
    <w:rsid w:val="004865DC"/>
    <w:rsid w:val="00486AC1"/>
    <w:rsid w:val="00487485"/>
    <w:rsid w:val="00487AEE"/>
    <w:rsid w:val="004903DB"/>
    <w:rsid w:val="004933BB"/>
    <w:rsid w:val="00493F4C"/>
    <w:rsid w:val="00493FA8"/>
    <w:rsid w:val="0049474E"/>
    <w:rsid w:val="00496ED2"/>
    <w:rsid w:val="00497036"/>
    <w:rsid w:val="00497219"/>
    <w:rsid w:val="00497651"/>
    <w:rsid w:val="00497712"/>
    <w:rsid w:val="004A08E8"/>
    <w:rsid w:val="004A08F5"/>
    <w:rsid w:val="004A2118"/>
    <w:rsid w:val="004A2CD8"/>
    <w:rsid w:val="004A3C3A"/>
    <w:rsid w:val="004A4AB4"/>
    <w:rsid w:val="004A4F86"/>
    <w:rsid w:val="004A5083"/>
    <w:rsid w:val="004A5C6D"/>
    <w:rsid w:val="004A5D86"/>
    <w:rsid w:val="004A5FD6"/>
    <w:rsid w:val="004A66BC"/>
    <w:rsid w:val="004A6AB0"/>
    <w:rsid w:val="004A6E67"/>
    <w:rsid w:val="004A746B"/>
    <w:rsid w:val="004B068B"/>
    <w:rsid w:val="004B086F"/>
    <w:rsid w:val="004B0AE9"/>
    <w:rsid w:val="004B0DA8"/>
    <w:rsid w:val="004B2105"/>
    <w:rsid w:val="004B22C2"/>
    <w:rsid w:val="004B581D"/>
    <w:rsid w:val="004B6282"/>
    <w:rsid w:val="004B692A"/>
    <w:rsid w:val="004B6B68"/>
    <w:rsid w:val="004B6C96"/>
    <w:rsid w:val="004C126F"/>
    <w:rsid w:val="004C23BB"/>
    <w:rsid w:val="004C2F10"/>
    <w:rsid w:val="004C2F52"/>
    <w:rsid w:val="004C3C03"/>
    <w:rsid w:val="004C4856"/>
    <w:rsid w:val="004C4B3B"/>
    <w:rsid w:val="004C5224"/>
    <w:rsid w:val="004C5650"/>
    <w:rsid w:val="004C61C9"/>
    <w:rsid w:val="004C6500"/>
    <w:rsid w:val="004D0559"/>
    <w:rsid w:val="004D05AC"/>
    <w:rsid w:val="004D1069"/>
    <w:rsid w:val="004D16FE"/>
    <w:rsid w:val="004D2EE7"/>
    <w:rsid w:val="004D3857"/>
    <w:rsid w:val="004D40B8"/>
    <w:rsid w:val="004D4CD1"/>
    <w:rsid w:val="004D4CDD"/>
    <w:rsid w:val="004D52B6"/>
    <w:rsid w:val="004D56F4"/>
    <w:rsid w:val="004D570A"/>
    <w:rsid w:val="004D778B"/>
    <w:rsid w:val="004E010B"/>
    <w:rsid w:val="004E0323"/>
    <w:rsid w:val="004E069F"/>
    <w:rsid w:val="004E0D93"/>
    <w:rsid w:val="004E2FD8"/>
    <w:rsid w:val="004E3F4F"/>
    <w:rsid w:val="004E53E1"/>
    <w:rsid w:val="004E648E"/>
    <w:rsid w:val="004E740C"/>
    <w:rsid w:val="004E76E8"/>
    <w:rsid w:val="004E7F78"/>
    <w:rsid w:val="004E7FFC"/>
    <w:rsid w:val="004F0035"/>
    <w:rsid w:val="004F0601"/>
    <w:rsid w:val="004F1F93"/>
    <w:rsid w:val="004F29B6"/>
    <w:rsid w:val="004F2DE5"/>
    <w:rsid w:val="004F3A07"/>
    <w:rsid w:val="004F3E26"/>
    <w:rsid w:val="004F3EC5"/>
    <w:rsid w:val="004F511B"/>
    <w:rsid w:val="004F52D5"/>
    <w:rsid w:val="00500994"/>
    <w:rsid w:val="00501391"/>
    <w:rsid w:val="0050141C"/>
    <w:rsid w:val="0050166B"/>
    <w:rsid w:val="00501CA3"/>
    <w:rsid w:val="005021BC"/>
    <w:rsid w:val="00507755"/>
    <w:rsid w:val="0051052A"/>
    <w:rsid w:val="00512148"/>
    <w:rsid w:val="0051216C"/>
    <w:rsid w:val="00512898"/>
    <w:rsid w:val="00512FDB"/>
    <w:rsid w:val="00513F52"/>
    <w:rsid w:val="0051417B"/>
    <w:rsid w:val="00514D6F"/>
    <w:rsid w:val="0051651D"/>
    <w:rsid w:val="00516619"/>
    <w:rsid w:val="00516FE1"/>
    <w:rsid w:val="005173A4"/>
    <w:rsid w:val="00517536"/>
    <w:rsid w:val="00521AA7"/>
    <w:rsid w:val="00522816"/>
    <w:rsid w:val="00523011"/>
    <w:rsid w:val="00524D2B"/>
    <w:rsid w:val="005254A5"/>
    <w:rsid w:val="00526E5C"/>
    <w:rsid w:val="00527E8F"/>
    <w:rsid w:val="00531CB8"/>
    <w:rsid w:val="00534DCD"/>
    <w:rsid w:val="00535462"/>
    <w:rsid w:val="0053550D"/>
    <w:rsid w:val="0053634A"/>
    <w:rsid w:val="005363B6"/>
    <w:rsid w:val="00536874"/>
    <w:rsid w:val="005368E5"/>
    <w:rsid w:val="00536943"/>
    <w:rsid w:val="005375C3"/>
    <w:rsid w:val="00537827"/>
    <w:rsid w:val="00541403"/>
    <w:rsid w:val="005417D5"/>
    <w:rsid w:val="005420E0"/>
    <w:rsid w:val="005421DE"/>
    <w:rsid w:val="00542F8F"/>
    <w:rsid w:val="005434B2"/>
    <w:rsid w:val="005434D5"/>
    <w:rsid w:val="00543BB4"/>
    <w:rsid w:val="00543F8B"/>
    <w:rsid w:val="00545220"/>
    <w:rsid w:val="005458C1"/>
    <w:rsid w:val="00547ED0"/>
    <w:rsid w:val="00547F9A"/>
    <w:rsid w:val="005505AA"/>
    <w:rsid w:val="00550E24"/>
    <w:rsid w:val="005516D1"/>
    <w:rsid w:val="00551982"/>
    <w:rsid w:val="00551DFF"/>
    <w:rsid w:val="0055245E"/>
    <w:rsid w:val="00552B1D"/>
    <w:rsid w:val="00553853"/>
    <w:rsid w:val="00557AC2"/>
    <w:rsid w:val="00560F72"/>
    <w:rsid w:val="00563405"/>
    <w:rsid w:val="00563D0B"/>
    <w:rsid w:val="00563E3A"/>
    <w:rsid w:val="00563E66"/>
    <w:rsid w:val="00564231"/>
    <w:rsid w:val="00564E19"/>
    <w:rsid w:val="00564E54"/>
    <w:rsid w:val="0056522F"/>
    <w:rsid w:val="005653A4"/>
    <w:rsid w:val="005657A8"/>
    <w:rsid w:val="0056636F"/>
    <w:rsid w:val="005664B2"/>
    <w:rsid w:val="00566BE7"/>
    <w:rsid w:val="00567E58"/>
    <w:rsid w:val="00567FD2"/>
    <w:rsid w:val="00570438"/>
    <w:rsid w:val="005706BA"/>
    <w:rsid w:val="0057080B"/>
    <w:rsid w:val="005717C5"/>
    <w:rsid w:val="00573493"/>
    <w:rsid w:val="005734D6"/>
    <w:rsid w:val="00573E4C"/>
    <w:rsid w:val="00575070"/>
    <w:rsid w:val="00575EBC"/>
    <w:rsid w:val="005772EC"/>
    <w:rsid w:val="0057759F"/>
    <w:rsid w:val="00577B1A"/>
    <w:rsid w:val="00577B2F"/>
    <w:rsid w:val="00580F0C"/>
    <w:rsid w:val="005811BB"/>
    <w:rsid w:val="0058281B"/>
    <w:rsid w:val="0058299A"/>
    <w:rsid w:val="005837F2"/>
    <w:rsid w:val="00584E36"/>
    <w:rsid w:val="005855B7"/>
    <w:rsid w:val="00585843"/>
    <w:rsid w:val="0058586D"/>
    <w:rsid w:val="005864F5"/>
    <w:rsid w:val="00586A75"/>
    <w:rsid w:val="00587F8B"/>
    <w:rsid w:val="005901B3"/>
    <w:rsid w:val="005904A9"/>
    <w:rsid w:val="00591DFD"/>
    <w:rsid w:val="00592364"/>
    <w:rsid w:val="00594592"/>
    <w:rsid w:val="00595320"/>
    <w:rsid w:val="00595F26"/>
    <w:rsid w:val="0059649A"/>
    <w:rsid w:val="00596C1F"/>
    <w:rsid w:val="00597093"/>
    <w:rsid w:val="005979B5"/>
    <w:rsid w:val="00597D3E"/>
    <w:rsid w:val="005A12A0"/>
    <w:rsid w:val="005A194B"/>
    <w:rsid w:val="005A1DE5"/>
    <w:rsid w:val="005A4474"/>
    <w:rsid w:val="005A4F4B"/>
    <w:rsid w:val="005A5056"/>
    <w:rsid w:val="005A63B0"/>
    <w:rsid w:val="005A6CA1"/>
    <w:rsid w:val="005A70FF"/>
    <w:rsid w:val="005A7997"/>
    <w:rsid w:val="005B0141"/>
    <w:rsid w:val="005B077C"/>
    <w:rsid w:val="005B0843"/>
    <w:rsid w:val="005B0C9A"/>
    <w:rsid w:val="005B0CAC"/>
    <w:rsid w:val="005B3450"/>
    <w:rsid w:val="005B4C7B"/>
    <w:rsid w:val="005B652E"/>
    <w:rsid w:val="005B68C8"/>
    <w:rsid w:val="005B779A"/>
    <w:rsid w:val="005B7F40"/>
    <w:rsid w:val="005C0B21"/>
    <w:rsid w:val="005C1A1D"/>
    <w:rsid w:val="005C1EF7"/>
    <w:rsid w:val="005C2997"/>
    <w:rsid w:val="005C2CAE"/>
    <w:rsid w:val="005C2F7B"/>
    <w:rsid w:val="005C3229"/>
    <w:rsid w:val="005C35CC"/>
    <w:rsid w:val="005C37B5"/>
    <w:rsid w:val="005C3E79"/>
    <w:rsid w:val="005C41CC"/>
    <w:rsid w:val="005C4363"/>
    <w:rsid w:val="005C4681"/>
    <w:rsid w:val="005C4AC2"/>
    <w:rsid w:val="005C4B4D"/>
    <w:rsid w:val="005C694D"/>
    <w:rsid w:val="005C74B1"/>
    <w:rsid w:val="005D0BDC"/>
    <w:rsid w:val="005D0D7C"/>
    <w:rsid w:val="005D17BB"/>
    <w:rsid w:val="005D2957"/>
    <w:rsid w:val="005D3E29"/>
    <w:rsid w:val="005D3F8C"/>
    <w:rsid w:val="005D4279"/>
    <w:rsid w:val="005D4584"/>
    <w:rsid w:val="005D468F"/>
    <w:rsid w:val="005D4C94"/>
    <w:rsid w:val="005D5A44"/>
    <w:rsid w:val="005D6088"/>
    <w:rsid w:val="005D60D6"/>
    <w:rsid w:val="005D66BA"/>
    <w:rsid w:val="005D68A5"/>
    <w:rsid w:val="005D78C5"/>
    <w:rsid w:val="005E17D5"/>
    <w:rsid w:val="005E2FA3"/>
    <w:rsid w:val="005E31F8"/>
    <w:rsid w:val="005E383C"/>
    <w:rsid w:val="005E3E9A"/>
    <w:rsid w:val="005E43B2"/>
    <w:rsid w:val="005E64A3"/>
    <w:rsid w:val="005E6828"/>
    <w:rsid w:val="005E69FE"/>
    <w:rsid w:val="005E6AC6"/>
    <w:rsid w:val="005E748A"/>
    <w:rsid w:val="005F06D5"/>
    <w:rsid w:val="005F0A24"/>
    <w:rsid w:val="005F0AF7"/>
    <w:rsid w:val="005F1F9D"/>
    <w:rsid w:val="005F585E"/>
    <w:rsid w:val="005F62B0"/>
    <w:rsid w:val="005F6508"/>
    <w:rsid w:val="005F66F6"/>
    <w:rsid w:val="005F6742"/>
    <w:rsid w:val="005F7FF4"/>
    <w:rsid w:val="006014A7"/>
    <w:rsid w:val="00601D98"/>
    <w:rsid w:val="00604073"/>
    <w:rsid w:val="00604770"/>
    <w:rsid w:val="00604CD8"/>
    <w:rsid w:val="00604FFD"/>
    <w:rsid w:val="00605096"/>
    <w:rsid w:val="00606828"/>
    <w:rsid w:val="00606CF0"/>
    <w:rsid w:val="00610CC1"/>
    <w:rsid w:val="00610E8A"/>
    <w:rsid w:val="00610FE9"/>
    <w:rsid w:val="00611126"/>
    <w:rsid w:val="006128AD"/>
    <w:rsid w:val="0061322E"/>
    <w:rsid w:val="00613ED4"/>
    <w:rsid w:val="00614918"/>
    <w:rsid w:val="00614B3E"/>
    <w:rsid w:val="006175CB"/>
    <w:rsid w:val="00617625"/>
    <w:rsid w:val="0062041E"/>
    <w:rsid w:val="006207B9"/>
    <w:rsid w:val="00620886"/>
    <w:rsid w:val="006217ED"/>
    <w:rsid w:val="00622CBB"/>
    <w:rsid w:val="00623BE5"/>
    <w:rsid w:val="00623C95"/>
    <w:rsid w:val="00624148"/>
    <w:rsid w:val="0062429F"/>
    <w:rsid w:val="006249F8"/>
    <w:rsid w:val="0062524C"/>
    <w:rsid w:val="006256CE"/>
    <w:rsid w:val="00625BAE"/>
    <w:rsid w:val="00625ED9"/>
    <w:rsid w:val="00627030"/>
    <w:rsid w:val="006300F4"/>
    <w:rsid w:val="006306A6"/>
    <w:rsid w:val="006308D0"/>
    <w:rsid w:val="00630AC2"/>
    <w:rsid w:val="00630CCD"/>
    <w:rsid w:val="00633921"/>
    <w:rsid w:val="00633C4D"/>
    <w:rsid w:val="00633E4C"/>
    <w:rsid w:val="0063490E"/>
    <w:rsid w:val="0063569E"/>
    <w:rsid w:val="00636736"/>
    <w:rsid w:val="006367EF"/>
    <w:rsid w:val="00636D46"/>
    <w:rsid w:val="00636F1A"/>
    <w:rsid w:val="006408FC"/>
    <w:rsid w:val="0064126E"/>
    <w:rsid w:val="00641449"/>
    <w:rsid w:val="00641749"/>
    <w:rsid w:val="0064296A"/>
    <w:rsid w:val="006447C2"/>
    <w:rsid w:val="006448B8"/>
    <w:rsid w:val="00644E2C"/>
    <w:rsid w:val="0064586A"/>
    <w:rsid w:val="00646524"/>
    <w:rsid w:val="00646628"/>
    <w:rsid w:val="0064696E"/>
    <w:rsid w:val="0065049D"/>
    <w:rsid w:val="00651071"/>
    <w:rsid w:val="006512C6"/>
    <w:rsid w:val="0065141C"/>
    <w:rsid w:val="0065170B"/>
    <w:rsid w:val="00652390"/>
    <w:rsid w:val="00652E6D"/>
    <w:rsid w:val="0065411A"/>
    <w:rsid w:val="00654969"/>
    <w:rsid w:val="00654DEA"/>
    <w:rsid w:val="006556AB"/>
    <w:rsid w:val="00655816"/>
    <w:rsid w:val="00656082"/>
    <w:rsid w:val="006574DB"/>
    <w:rsid w:val="00657A2B"/>
    <w:rsid w:val="006601BC"/>
    <w:rsid w:val="006610D7"/>
    <w:rsid w:val="00661D11"/>
    <w:rsid w:val="00661DA6"/>
    <w:rsid w:val="00663948"/>
    <w:rsid w:val="00664400"/>
    <w:rsid w:val="006650C8"/>
    <w:rsid w:val="006659BF"/>
    <w:rsid w:val="00665ACF"/>
    <w:rsid w:val="006663A5"/>
    <w:rsid w:val="006668A5"/>
    <w:rsid w:val="00666B81"/>
    <w:rsid w:val="006672BF"/>
    <w:rsid w:val="0066733F"/>
    <w:rsid w:val="00667393"/>
    <w:rsid w:val="006673EC"/>
    <w:rsid w:val="00667502"/>
    <w:rsid w:val="00670E57"/>
    <w:rsid w:val="006729C6"/>
    <w:rsid w:val="006732DA"/>
    <w:rsid w:val="00674C2B"/>
    <w:rsid w:val="0067593B"/>
    <w:rsid w:val="006773A8"/>
    <w:rsid w:val="006774A1"/>
    <w:rsid w:val="00677B7C"/>
    <w:rsid w:val="006804FF"/>
    <w:rsid w:val="00680E6C"/>
    <w:rsid w:val="00681162"/>
    <w:rsid w:val="006815EE"/>
    <w:rsid w:val="006818F5"/>
    <w:rsid w:val="00685463"/>
    <w:rsid w:val="00685A62"/>
    <w:rsid w:val="00686A0F"/>
    <w:rsid w:val="0068704B"/>
    <w:rsid w:val="00687DFD"/>
    <w:rsid w:val="006902C0"/>
    <w:rsid w:val="0069064D"/>
    <w:rsid w:val="00690B00"/>
    <w:rsid w:val="00690BF9"/>
    <w:rsid w:val="00692540"/>
    <w:rsid w:val="006925FC"/>
    <w:rsid w:val="00692720"/>
    <w:rsid w:val="006931FF"/>
    <w:rsid w:val="00693EBD"/>
    <w:rsid w:val="0069652C"/>
    <w:rsid w:val="00697243"/>
    <w:rsid w:val="00697494"/>
    <w:rsid w:val="00697CAE"/>
    <w:rsid w:val="006A0A6F"/>
    <w:rsid w:val="006A1EA8"/>
    <w:rsid w:val="006A21AB"/>
    <w:rsid w:val="006A3444"/>
    <w:rsid w:val="006A4230"/>
    <w:rsid w:val="006A4BCE"/>
    <w:rsid w:val="006A57B8"/>
    <w:rsid w:val="006A6038"/>
    <w:rsid w:val="006A79F2"/>
    <w:rsid w:val="006A7B81"/>
    <w:rsid w:val="006B05DD"/>
    <w:rsid w:val="006B081D"/>
    <w:rsid w:val="006B0E48"/>
    <w:rsid w:val="006B1541"/>
    <w:rsid w:val="006B347A"/>
    <w:rsid w:val="006B421C"/>
    <w:rsid w:val="006B4521"/>
    <w:rsid w:val="006B4C05"/>
    <w:rsid w:val="006B511A"/>
    <w:rsid w:val="006B6A98"/>
    <w:rsid w:val="006B6CC6"/>
    <w:rsid w:val="006B6DBC"/>
    <w:rsid w:val="006B6EA1"/>
    <w:rsid w:val="006B6F9E"/>
    <w:rsid w:val="006B7196"/>
    <w:rsid w:val="006B7CEA"/>
    <w:rsid w:val="006C14B1"/>
    <w:rsid w:val="006C1E70"/>
    <w:rsid w:val="006C25B3"/>
    <w:rsid w:val="006C27D3"/>
    <w:rsid w:val="006C35E6"/>
    <w:rsid w:val="006C3CD0"/>
    <w:rsid w:val="006C429F"/>
    <w:rsid w:val="006C4410"/>
    <w:rsid w:val="006C45C3"/>
    <w:rsid w:val="006C53EE"/>
    <w:rsid w:val="006C5736"/>
    <w:rsid w:val="006C61AE"/>
    <w:rsid w:val="006C691B"/>
    <w:rsid w:val="006C6BC7"/>
    <w:rsid w:val="006C762E"/>
    <w:rsid w:val="006C7E8E"/>
    <w:rsid w:val="006D0C60"/>
    <w:rsid w:val="006D0D50"/>
    <w:rsid w:val="006D0EED"/>
    <w:rsid w:val="006D1475"/>
    <w:rsid w:val="006D229D"/>
    <w:rsid w:val="006D43D0"/>
    <w:rsid w:val="006D6311"/>
    <w:rsid w:val="006E04C5"/>
    <w:rsid w:val="006E13CB"/>
    <w:rsid w:val="006E211A"/>
    <w:rsid w:val="006E25C8"/>
    <w:rsid w:val="006E2DAB"/>
    <w:rsid w:val="006E5310"/>
    <w:rsid w:val="006E548A"/>
    <w:rsid w:val="006E55DC"/>
    <w:rsid w:val="006E5E25"/>
    <w:rsid w:val="006E626E"/>
    <w:rsid w:val="006E65F5"/>
    <w:rsid w:val="006E74FB"/>
    <w:rsid w:val="006E7652"/>
    <w:rsid w:val="006E7691"/>
    <w:rsid w:val="006F157A"/>
    <w:rsid w:val="006F19BF"/>
    <w:rsid w:val="006F224B"/>
    <w:rsid w:val="006F3D5B"/>
    <w:rsid w:val="006F46BC"/>
    <w:rsid w:val="006F4F03"/>
    <w:rsid w:val="006F4F9A"/>
    <w:rsid w:val="006F6A29"/>
    <w:rsid w:val="006F7013"/>
    <w:rsid w:val="006F7F1B"/>
    <w:rsid w:val="00700ACE"/>
    <w:rsid w:val="007029B0"/>
    <w:rsid w:val="00702A27"/>
    <w:rsid w:val="00703414"/>
    <w:rsid w:val="00703791"/>
    <w:rsid w:val="00704ADC"/>
    <w:rsid w:val="00705825"/>
    <w:rsid w:val="00706223"/>
    <w:rsid w:val="00706334"/>
    <w:rsid w:val="007063A9"/>
    <w:rsid w:val="00707375"/>
    <w:rsid w:val="007103C3"/>
    <w:rsid w:val="00710A8F"/>
    <w:rsid w:val="00711226"/>
    <w:rsid w:val="00711A1D"/>
    <w:rsid w:val="00711A3D"/>
    <w:rsid w:val="00711E0C"/>
    <w:rsid w:val="00711EB6"/>
    <w:rsid w:val="00712362"/>
    <w:rsid w:val="00717EA0"/>
    <w:rsid w:val="00721F26"/>
    <w:rsid w:val="00725C13"/>
    <w:rsid w:val="00725FC9"/>
    <w:rsid w:val="00726249"/>
    <w:rsid w:val="007266F4"/>
    <w:rsid w:val="007272D4"/>
    <w:rsid w:val="00730047"/>
    <w:rsid w:val="007302D5"/>
    <w:rsid w:val="0073039B"/>
    <w:rsid w:val="007308A7"/>
    <w:rsid w:val="00730F35"/>
    <w:rsid w:val="00732AAD"/>
    <w:rsid w:val="007341AE"/>
    <w:rsid w:val="00734A43"/>
    <w:rsid w:val="00735554"/>
    <w:rsid w:val="00735E07"/>
    <w:rsid w:val="00741457"/>
    <w:rsid w:val="007415C6"/>
    <w:rsid w:val="00741BAF"/>
    <w:rsid w:val="00742BA7"/>
    <w:rsid w:val="007440A3"/>
    <w:rsid w:val="0074446D"/>
    <w:rsid w:val="00746457"/>
    <w:rsid w:val="00747D12"/>
    <w:rsid w:val="007508F8"/>
    <w:rsid w:val="00750A45"/>
    <w:rsid w:val="0075145F"/>
    <w:rsid w:val="00751643"/>
    <w:rsid w:val="0075223F"/>
    <w:rsid w:val="00752FBF"/>
    <w:rsid w:val="00753179"/>
    <w:rsid w:val="00754413"/>
    <w:rsid w:val="007549E9"/>
    <w:rsid w:val="007556F4"/>
    <w:rsid w:val="00755B2D"/>
    <w:rsid w:val="0075775B"/>
    <w:rsid w:val="007579B7"/>
    <w:rsid w:val="00760771"/>
    <w:rsid w:val="007607CE"/>
    <w:rsid w:val="00761051"/>
    <w:rsid w:val="007633DA"/>
    <w:rsid w:val="007639A4"/>
    <w:rsid w:val="007657E5"/>
    <w:rsid w:val="00766031"/>
    <w:rsid w:val="007662A7"/>
    <w:rsid w:val="0076688D"/>
    <w:rsid w:val="00767B3A"/>
    <w:rsid w:val="00767C59"/>
    <w:rsid w:val="00767E3B"/>
    <w:rsid w:val="00767E98"/>
    <w:rsid w:val="007711F9"/>
    <w:rsid w:val="007713F8"/>
    <w:rsid w:val="00771654"/>
    <w:rsid w:val="00771AFA"/>
    <w:rsid w:val="00772E20"/>
    <w:rsid w:val="00773A7E"/>
    <w:rsid w:val="00773EDD"/>
    <w:rsid w:val="00774D68"/>
    <w:rsid w:val="00775257"/>
    <w:rsid w:val="00777D77"/>
    <w:rsid w:val="0078077F"/>
    <w:rsid w:val="0078083B"/>
    <w:rsid w:val="00781273"/>
    <w:rsid w:val="007817EB"/>
    <w:rsid w:val="00781CA0"/>
    <w:rsid w:val="00783945"/>
    <w:rsid w:val="007840B0"/>
    <w:rsid w:val="007847D1"/>
    <w:rsid w:val="00785840"/>
    <w:rsid w:val="007879AF"/>
    <w:rsid w:val="00790BDB"/>
    <w:rsid w:val="0079142C"/>
    <w:rsid w:val="007915B9"/>
    <w:rsid w:val="00794D4D"/>
    <w:rsid w:val="00794D96"/>
    <w:rsid w:val="0079508D"/>
    <w:rsid w:val="00795A44"/>
    <w:rsid w:val="007961A7"/>
    <w:rsid w:val="0079681A"/>
    <w:rsid w:val="007968E7"/>
    <w:rsid w:val="00797778"/>
    <w:rsid w:val="00797AFB"/>
    <w:rsid w:val="00797CB3"/>
    <w:rsid w:val="007A0B37"/>
    <w:rsid w:val="007A2443"/>
    <w:rsid w:val="007A3176"/>
    <w:rsid w:val="007A3589"/>
    <w:rsid w:val="007A4309"/>
    <w:rsid w:val="007A563F"/>
    <w:rsid w:val="007A62D5"/>
    <w:rsid w:val="007A6807"/>
    <w:rsid w:val="007B0473"/>
    <w:rsid w:val="007B15E3"/>
    <w:rsid w:val="007B1DA2"/>
    <w:rsid w:val="007B1EB5"/>
    <w:rsid w:val="007B2C23"/>
    <w:rsid w:val="007B3EF0"/>
    <w:rsid w:val="007B40D1"/>
    <w:rsid w:val="007B4352"/>
    <w:rsid w:val="007B4BF9"/>
    <w:rsid w:val="007B506D"/>
    <w:rsid w:val="007B5671"/>
    <w:rsid w:val="007B6A7A"/>
    <w:rsid w:val="007B6B8C"/>
    <w:rsid w:val="007C046D"/>
    <w:rsid w:val="007C1210"/>
    <w:rsid w:val="007C1EE4"/>
    <w:rsid w:val="007C2BF8"/>
    <w:rsid w:val="007C34A8"/>
    <w:rsid w:val="007C4969"/>
    <w:rsid w:val="007C4997"/>
    <w:rsid w:val="007C54FB"/>
    <w:rsid w:val="007C5D58"/>
    <w:rsid w:val="007C6783"/>
    <w:rsid w:val="007C7D38"/>
    <w:rsid w:val="007D0863"/>
    <w:rsid w:val="007D1199"/>
    <w:rsid w:val="007D2B8E"/>
    <w:rsid w:val="007D34F0"/>
    <w:rsid w:val="007D4215"/>
    <w:rsid w:val="007D45BF"/>
    <w:rsid w:val="007D4614"/>
    <w:rsid w:val="007D51A1"/>
    <w:rsid w:val="007D5281"/>
    <w:rsid w:val="007D58F0"/>
    <w:rsid w:val="007D75D1"/>
    <w:rsid w:val="007D7730"/>
    <w:rsid w:val="007D784C"/>
    <w:rsid w:val="007D79AF"/>
    <w:rsid w:val="007E0423"/>
    <w:rsid w:val="007E0B3F"/>
    <w:rsid w:val="007E0F38"/>
    <w:rsid w:val="007E1126"/>
    <w:rsid w:val="007E22D5"/>
    <w:rsid w:val="007E2998"/>
    <w:rsid w:val="007E3483"/>
    <w:rsid w:val="007E42DC"/>
    <w:rsid w:val="007E60FD"/>
    <w:rsid w:val="007E6261"/>
    <w:rsid w:val="007E725B"/>
    <w:rsid w:val="007E72F8"/>
    <w:rsid w:val="007E736C"/>
    <w:rsid w:val="007E741D"/>
    <w:rsid w:val="007F1015"/>
    <w:rsid w:val="007F2075"/>
    <w:rsid w:val="007F22CA"/>
    <w:rsid w:val="007F414F"/>
    <w:rsid w:val="007F49D7"/>
    <w:rsid w:val="007F612D"/>
    <w:rsid w:val="007F6335"/>
    <w:rsid w:val="007F6B41"/>
    <w:rsid w:val="007F6DDF"/>
    <w:rsid w:val="007F6F74"/>
    <w:rsid w:val="007F713C"/>
    <w:rsid w:val="0080197E"/>
    <w:rsid w:val="00801D61"/>
    <w:rsid w:val="00801FA0"/>
    <w:rsid w:val="008044BB"/>
    <w:rsid w:val="00805852"/>
    <w:rsid w:val="00805E4C"/>
    <w:rsid w:val="008064BE"/>
    <w:rsid w:val="0081050B"/>
    <w:rsid w:val="0081056B"/>
    <w:rsid w:val="00812EC1"/>
    <w:rsid w:val="0081312D"/>
    <w:rsid w:val="0081318D"/>
    <w:rsid w:val="00813444"/>
    <w:rsid w:val="00813976"/>
    <w:rsid w:val="00814400"/>
    <w:rsid w:val="00815738"/>
    <w:rsid w:val="00816A98"/>
    <w:rsid w:val="0081725C"/>
    <w:rsid w:val="00817B77"/>
    <w:rsid w:val="00817E19"/>
    <w:rsid w:val="008203CB"/>
    <w:rsid w:val="0082087F"/>
    <w:rsid w:val="008225B6"/>
    <w:rsid w:val="00822D04"/>
    <w:rsid w:val="00822D7C"/>
    <w:rsid w:val="008245EE"/>
    <w:rsid w:val="008258B6"/>
    <w:rsid w:val="00825DB5"/>
    <w:rsid w:val="00825E0C"/>
    <w:rsid w:val="00826493"/>
    <w:rsid w:val="0082653B"/>
    <w:rsid w:val="008265C4"/>
    <w:rsid w:val="008266F3"/>
    <w:rsid w:val="0082739B"/>
    <w:rsid w:val="00827D37"/>
    <w:rsid w:val="0083162A"/>
    <w:rsid w:val="00831E5C"/>
    <w:rsid w:val="008341B4"/>
    <w:rsid w:val="00835580"/>
    <w:rsid w:val="008358A3"/>
    <w:rsid w:val="00835D87"/>
    <w:rsid w:val="00836220"/>
    <w:rsid w:val="008363F2"/>
    <w:rsid w:val="00836E02"/>
    <w:rsid w:val="00836E10"/>
    <w:rsid w:val="00837F14"/>
    <w:rsid w:val="00842745"/>
    <w:rsid w:val="00842E10"/>
    <w:rsid w:val="008431F8"/>
    <w:rsid w:val="00843756"/>
    <w:rsid w:val="00843BEF"/>
    <w:rsid w:val="00844139"/>
    <w:rsid w:val="00846046"/>
    <w:rsid w:val="0085099D"/>
    <w:rsid w:val="00850EA8"/>
    <w:rsid w:val="0085163E"/>
    <w:rsid w:val="0085195E"/>
    <w:rsid w:val="00852DC6"/>
    <w:rsid w:val="008548BF"/>
    <w:rsid w:val="00857630"/>
    <w:rsid w:val="008606D5"/>
    <w:rsid w:val="00860DD4"/>
    <w:rsid w:val="00861469"/>
    <w:rsid w:val="008619CD"/>
    <w:rsid w:val="00861B65"/>
    <w:rsid w:val="00861C92"/>
    <w:rsid w:val="00862401"/>
    <w:rsid w:val="0086330F"/>
    <w:rsid w:val="00864199"/>
    <w:rsid w:val="00864BD8"/>
    <w:rsid w:val="00865737"/>
    <w:rsid w:val="00867434"/>
    <w:rsid w:val="00870478"/>
    <w:rsid w:val="00871491"/>
    <w:rsid w:val="008716BC"/>
    <w:rsid w:val="00871B29"/>
    <w:rsid w:val="0087288A"/>
    <w:rsid w:val="00872A8B"/>
    <w:rsid w:val="0087580B"/>
    <w:rsid w:val="008758C7"/>
    <w:rsid w:val="00875A22"/>
    <w:rsid w:val="008766CD"/>
    <w:rsid w:val="008767F0"/>
    <w:rsid w:val="00877133"/>
    <w:rsid w:val="0087755B"/>
    <w:rsid w:val="00877601"/>
    <w:rsid w:val="0087772C"/>
    <w:rsid w:val="0088070F"/>
    <w:rsid w:val="00880E00"/>
    <w:rsid w:val="008827AA"/>
    <w:rsid w:val="008831A9"/>
    <w:rsid w:val="008842E3"/>
    <w:rsid w:val="00884598"/>
    <w:rsid w:val="00884CC0"/>
    <w:rsid w:val="00884FCD"/>
    <w:rsid w:val="00885337"/>
    <w:rsid w:val="00885729"/>
    <w:rsid w:val="00885F52"/>
    <w:rsid w:val="00886650"/>
    <w:rsid w:val="008866D2"/>
    <w:rsid w:val="00886F42"/>
    <w:rsid w:val="00887A74"/>
    <w:rsid w:val="00887C17"/>
    <w:rsid w:val="00890A5E"/>
    <w:rsid w:val="008917AC"/>
    <w:rsid w:val="00891A7C"/>
    <w:rsid w:val="008924DD"/>
    <w:rsid w:val="00893862"/>
    <w:rsid w:val="00894952"/>
    <w:rsid w:val="00894ACB"/>
    <w:rsid w:val="00894C74"/>
    <w:rsid w:val="00894C7D"/>
    <w:rsid w:val="0089505F"/>
    <w:rsid w:val="00895591"/>
    <w:rsid w:val="0089573E"/>
    <w:rsid w:val="00895921"/>
    <w:rsid w:val="00895F50"/>
    <w:rsid w:val="0089713E"/>
    <w:rsid w:val="008971CE"/>
    <w:rsid w:val="00897B57"/>
    <w:rsid w:val="008A0969"/>
    <w:rsid w:val="008A0AAE"/>
    <w:rsid w:val="008A2766"/>
    <w:rsid w:val="008A45D7"/>
    <w:rsid w:val="008A4CEE"/>
    <w:rsid w:val="008A5A5A"/>
    <w:rsid w:val="008A6AF1"/>
    <w:rsid w:val="008A6D8B"/>
    <w:rsid w:val="008A7E24"/>
    <w:rsid w:val="008B1118"/>
    <w:rsid w:val="008B22BC"/>
    <w:rsid w:val="008B2D98"/>
    <w:rsid w:val="008B3347"/>
    <w:rsid w:val="008B3669"/>
    <w:rsid w:val="008B4578"/>
    <w:rsid w:val="008B459E"/>
    <w:rsid w:val="008B45C7"/>
    <w:rsid w:val="008B52D3"/>
    <w:rsid w:val="008B7031"/>
    <w:rsid w:val="008B748E"/>
    <w:rsid w:val="008C097E"/>
    <w:rsid w:val="008C0B6A"/>
    <w:rsid w:val="008C2435"/>
    <w:rsid w:val="008C252F"/>
    <w:rsid w:val="008C4E1E"/>
    <w:rsid w:val="008C7B91"/>
    <w:rsid w:val="008D0BDE"/>
    <w:rsid w:val="008D1D8C"/>
    <w:rsid w:val="008D1F36"/>
    <w:rsid w:val="008D26EF"/>
    <w:rsid w:val="008D36DC"/>
    <w:rsid w:val="008D41BD"/>
    <w:rsid w:val="008D4C7D"/>
    <w:rsid w:val="008D4FB3"/>
    <w:rsid w:val="008D5DEA"/>
    <w:rsid w:val="008D6779"/>
    <w:rsid w:val="008D76DE"/>
    <w:rsid w:val="008E02D5"/>
    <w:rsid w:val="008E0318"/>
    <w:rsid w:val="008E08DB"/>
    <w:rsid w:val="008E0CAF"/>
    <w:rsid w:val="008E1B7C"/>
    <w:rsid w:val="008E3ADC"/>
    <w:rsid w:val="008E4505"/>
    <w:rsid w:val="008E484D"/>
    <w:rsid w:val="008E4C39"/>
    <w:rsid w:val="008E59FF"/>
    <w:rsid w:val="008E6DF5"/>
    <w:rsid w:val="008E704A"/>
    <w:rsid w:val="008E7432"/>
    <w:rsid w:val="008F0A37"/>
    <w:rsid w:val="008F0EEF"/>
    <w:rsid w:val="008F1243"/>
    <w:rsid w:val="008F1724"/>
    <w:rsid w:val="008F307E"/>
    <w:rsid w:val="008F3439"/>
    <w:rsid w:val="008F3526"/>
    <w:rsid w:val="008F48AA"/>
    <w:rsid w:val="008F5361"/>
    <w:rsid w:val="008F59E2"/>
    <w:rsid w:val="008F5DF9"/>
    <w:rsid w:val="008F6FAB"/>
    <w:rsid w:val="00902A37"/>
    <w:rsid w:val="009036BF"/>
    <w:rsid w:val="009048A4"/>
    <w:rsid w:val="00904A6A"/>
    <w:rsid w:val="00905511"/>
    <w:rsid w:val="009059BF"/>
    <w:rsid w:val="00905D55"/>
    <w:rsid w:val="009065C9"/>
    <w:rsid w:val="009069B7"/>
    <w:rsid w:val="00906CF0"/>
    <w:rsid w:val="009073E0"/>
    <w:rsid w:val="00907689"/>
    <w:rsid w:val="00907C07"/>
    <w:rsid w:val="00907C1C"/>
    <w:rsid w:val="00907CDB"/>
    <w:rsid w:val="0091064A"/>
    <w:rsid w:val="009129AC"/>
    <w:rsid w:val="00912CF7"/>
    <w:rsid w:val="009139CC"/>
    <w:rsid w:val="00913AF8"/>
    <w:rsid w:val="00914B05"/>
    <w:rsid w:val="00914F52"/>
    <w:rsid w:val="00916749"/>
    <w:rsid w:val="00916AEE"/>
    <w:rsid w:val="00916D1E"/>
    <w:rsid w:val="009170A8"/>
    <w:rsid w:val="00917168"/>
    <w:rsid w:val="009201D8"/>
    <w:rsid w:val="009201EC"/>
    <w:rsid w:val="00920442"/>
    <w:rsid w:val="00920B66"/>
    <w:rsid w:val="009232D4"/>
    <w:rsid w:val="009236A0"/>
    <w:rsid w:val="00924D05"/>
    <w:rsid w:val="00926043"/>
    <w:rsid w:val="00926B7F"/>
    <w:rsid w:val="00931084"/>
    <w:rsid w:val="00931C5B"/>
    <w:rsid w:val="00931F5C"/>
    <w:rsid w:val="00931F99"/>
    <w:rsid w:val="0093225D"/>
    <w:rsid w:val="00933E8C"/>
    <w:rsid w:val="00933F21"/>
    <w:rsid w:val="0093410F"/>
    <w:rsid w:val="00934315"/>
    <w:rsid w:val="009352DD"/>
    <w:rsid w:val="009357A6"/>
    <w:rsid w:val="00935F50"/>
    <w:rsid w:val="009367B3"/>
    <w:rsid w:val="00936C9A"/>
    <w:rsid w:val="00937B23"/>
    <w:rsid w:val="0094061E"/>
    <w:rsid w:val="00941042"/>
    <w:rsid w:val="00941521"/>
    <w:rsid w:val="0094290B"/>
    <w:rsid w:val="00943188"/>
    <w:rsid w:val="00943790"/>
    <w:rsid w:val="00943BFD"/>
    <w:rsid w:val="00944680"/>
    <w:rsid w:val="00944F00"/>
    <w:rsid w:val="00945315"/>
    <w:rsid w:val="00945C2C"/>
    <w:rsid w:val="00945CC4"/>
    <w:rsid w:val="009470A1"/>
    <w:rsid w:val="00947507"/>
    <w:rsid w:val="00947E1B"/>
    <w:rsid w:val="009510E6"/>
    <w:rsid w:val="0095129D"/>
    <w:rsid w:val="009520CF"/>
    <w:rsid w:val="00954D39"/>
    <w:rsid w:val="00954D4E"/>
    <w:rsid w:val="00955284"/>
    <w:rsid w:val="00955537"/>
    <w:rsid w:val="0095592B"/>
    <w:rsid w:val="00955B07"/>
    <w:rsid w:val="0095611B"/>
    <w:rsid w:val="0095653A"/>
    <w:rsid w:val="00956F21"/>
    <w:rsid w:val="0096006B"/>
    <w:rsid w:val="00960FEC"/>
    <w:rsid w:val="00961000"/>
    <w:rsid w:val="00961521"/>
    <w:rsid w:val="00961A28"/>
    <w:rsid w:val="00961D5A"/>
    <w:rsid w:val="009621E7"/>
    <w:rsid w:val="009623E3"/>
    <w:rsid w:val="00962C16"/>
    <w:rsid w:val="009635D6"/>
    <w:rsid w:val="00963DDB"/>
    <w:rsid w:val="00964E6C"/>
    <w:rsid w:val="00964F0A"/>
    <w:rsid w:val="009653A8"/>
    <w:rsid w:val="00965ACD"/>
    <w:rsid w:val="00965D72"/>
    <w:rsid w:val="00965DCF"/>
    <w:rsid w:val="009661BD"/>
    <w:rsid w:val="009670C2"/>
    <w:rsid w:val="0096784D"/>
    <w:rsid w:val="009706E9"/>
    <w:rsid w:val="009709C3"/>
    <w:rsid w:val="00970DD9"/>
    <w:rsid w:val="009713B9"/>
    <w:rsid w:val="00971489"/>
    <w:rsid w:val="00971750"/>
    <w:rsid w:val="00972B55"/>
    <w:rsid w:val="00972FF9"/>
    <w:rsid w:val="009730AC"/>
    <w:rsid w:val="00973163"/>
    <w:rsid w:val="009740E6"/>
    <w:rsid w:val="00974D64"/>
    <w:rsid w:val="00976BE8"/>
    <w:rsid w:val="00976FD2"/>
    <w:rsid w:val="009819C7"/>
    <w:rsid w:val="0098294D"/>
    <w:rsid w:val="0098350D"/>
    <w:rsid w:val="009838EC"/>
    <w:rsid w:val="00984C37"/>
    <w:rsid w:val="009855C6"/>
    <w:rsid w:val="00985C41"/>
    <w:rsid w:val="00986140"/>
    <w:rsid w:val="0099243F"/>
    <w:rsid w:val="00992E53"/>
    <w:rsid w:val="0099376D"/>
    <w:rsid w:val="00993D3F"/>
    <w:rsid w:val="00994348"/>
    <w:rsid w:val="0099507D"/>
    <w:rsid w:val="00995B32"/>
    <w:rsid w:val="00996695"/>
    <w:rsid w:val="00996BE1"/>
    <w:rsid w:val="009976A8"/>
    <w:rsid w:val="00997E85"/>
    <w:rsid w:val="009A0A41"/>
    <w:rsid w:val="009A1071"/>
    <w:rsid w:val="009A1DAB"/>
    <w:rsid w:val="009A22CF"/>
    <w:rsid w:val="009A35C8"/>
    <w:rsid w:val="009A4145"/>
    <w:rsid w:val="009A45F1"/>
    <w:rsid w:val="009A56FE"/>
    <w:rsid w:val="009A6133"/>
    <w:rsid w:val="009A6308"/>
    <w:rsid w:val="009A7295"/>
    <w:rsid w:val="009A74E1"/>
    <w:rsid w:val="009B01DE"/>
    <w:rsid w:val="009B0DEA"/>
    <w:rsid w:val="009B175E"/>
    <w:rsid w:val="009B2AD4"/>
    <w:rsid w:val="009B2B24"/>
    <w:rsid w:val="009B2C18"/>
    <w:rsid w:val="009B2E81"/>
    <w:rsid w:val="009B3095"/>
    <w:rsid w:val="009B51F6"/>
    <w:rsid w:val="009B76A2"/>
    <w:rsid w:val="009C0047"/>
    <w:rsid w:val="009C0939"/>
    <w:rsid w:val="009C31CC"/>
    <w:rsid w:val="009C5B47"/>
    <w:rsid w:val="009C6783"/>
    <w:rsid w:val="009C67FE"/>
    <w:rsid w:val="009C73D0"/>
    <w:rsid w:val="009C7473"/>
    <w:rsid w:val="009D0732"/>
    <w:rsid w:val="009D0D46"/>
    <w:rsid w:val="009D1BA1"/>
    <w:rsid w:val="009D1E6C"/>
    <w:rsid w:val="009D3D00"/>
    <w:rsid w:val="009D441E"/>
    <w:rsid w:val="009D517F"/>
    <w:rsid w:val="009D5A14"/>
    <w:rsid w:val="009E0D6A"/>
    <w:rsid w:val="009E1B6D"/>
    <w:rsid w:val="009E2768"/>
    <w:rsid w:val="009E2A35"/>
    <w:rsid w:val="009E3055"/>
    <w:rsid w:val="009E378A"/>
    <w:rsid w:val="009E3ADA"/>
    <w:rsid w:val="009E3D29"/>
    <w:rsid w:val="009E3FFF"/>
    <w:rsid w:val="009E428A"/>
    <w:rsid w:val="009E4472"/>
    <w:rsid w:val="009E58C0"/>
    <w:rsid w:val="009F0687"/>
    <w:rsid w:val="009F07DF"/>
    <w:rsid w:val="009F09B6"/>
    <w:rsid w:val="009F12B8"/>
    <w:rsid w:val="009F24D5"/>
    <w:rsid w:val="009F3441"/>
    <w:rsid w:val="009F3AAF"/>
    <w:rsid w:val="009F4512"/>
    <w:rsid w:val="009F550B"/>
    <w:rsid w:val="009F597B"/>
    <w:rsid w:val="009F7030"/>
    <w:rsid w:val="009F7990"/>
    <w:rsid w:val="009F7E8D"/>
    <w:rsid w:val="00A003E7"/>
    <w:rsid w:val="00A00592"/>
    <w:rsid w:val="00A0079A"/>
    <w:rsid w:val="00A01999"/>
    <w:rsid w:val="00A034F7"/>
    <w:rsid w:val="00A0509E"/>
    <w:rsid w:val="00A054D5"/>
    <w:rsid w:val="00A06453"/>
    <w:rsid w:val="00A06504"/>
    <w:rsid w:val="00A0716F"/>
    <w:rsid w:val="00A07227"/>
    <w:rsid w:val="00A07258"/>
    <w:rsid w:val="00A0791F"/>
    <w:rsid w:val="00A1014C"/>
    <w:rsid w:val="00A1032E"/>
    <w:rsid w:val="00A10BE7"/>
    <w:rsid w:val="00A11571"/>
    <w:rsid w:val="00A132E9"/>
    <w:rsid w:val="00A13C97"/>
    <w:rsid w:val="00A140D5"/>
    <w:rsid w:val="00A14965"/>
    <w:rsid w:val="00A152BB"/>
    <w:rsid w:val="00A21656"/>
    <w:rsid w:val="00A22183"/>
    <w:rsid w:val="00A2367C"/>
    <w:rsid w:val="00A2427E"/>
    <w:rsid w:val="00A2470F"/>
    <w:rsid w:val="00A24F13"/>
    <w:rsid w:val="00A2567A"/>
    <w:rsid w:val="00A25E30"/>
    <w:rsid w:val="00A276F6"/>
    <w:rsid w:val="00A30351"/>
    <w:rsid w:val="00A309A1"/>
    <w:rsid w:val="00A30D28"/>
    <w:rsid w:val="00A31545"/>
    <w:rsid w:val="00A31B86"/>
    <w:rsid w:val="00A31C12"/>
    <w:rsid w:val="00A32E71"/>
    <w:rsid w:val="00A32F10"/>
    <w:rsid w:val="00A33026"/>
    <w:rsid w:val="00A3338F"/>
    <w:rsid w:val="00A336B3"/>
    <w:rsid w:val="00A34332"/>
    <w:rsid w:val="00A346D1"/>
    <w:rsid w:val="00A357DA"/>
    <w:rsid w:val="00A358D8"/>
    <w:rsid w:val="00A360A6"/>
    <w:rsid w:val="00A36C8D"/>
    <w:rsid w:val="00A3725E"/>
    <w:rsid w:val="00A37F72"/>
    <w:rsid w:val="00A4126F"/>
    <w:rsid w:val="00A412A6"/>
    <w:rsid w:val="00A41468"/>
    <w:rsid w:val="00A41E1B"/>
    <w:rsid w:val="00A42247"/>
    <w:rsid w:val="00A42AB3"/>
    <w:rsid w:val="00A4329E"/>
    <w:rsid w:val="00A43A11"/>
    <w:rsid w:val="00A454B8"/>
    <w:rsid w:val="00A45834"/>
    <w:rsid w:val="00A45DC7"/>
    <w:rsid w:val="00A45F88"/>
    <w:rsid w:val="00A46420"/>
    <w:rsid w:val="00A46449"/>
    <w:rsid w:val="00A47642"/>
    <w:rsid w:val="00A51B78"/>
    <w:rsid w:val="00A524D0"/>
    <w:rsid w:val="00A527EC"/>
    <w:rsid w:val="00A52807"/>
    <w:rsid w:val="00A5442C"/>
    <w:rsid w:val="00A54B1B"/>
    <w:rsid w:val="00A55AA3"/>
    <w:rsid w:val="00A55B54"/>
    <w:rsid w:val="00A56D74"/>
    <w:rsid w:val="00A56F26"/>
    <w:rsid w:val="00A61A42"/>
    <w:rsid w:val="00A61B0B"/>
    <w:rsid w:val="00A6205E"/>
    <w:rsid w:val="00A6226F"/>
    <w:rsid w:val="00A622B8"/>
    <w:rsid w:val="00A627E2"/>
    <w:rsid w:val="00A632E4"/>
    <w:rsid w:val="00A638C4"/>
    <w:rsid w:val="00A63CA4"/>
    <w:rsid w:val="00A641A3"/>
    <w:rsid w:val="00A66AA9"/>
    <w:rsid w:val="00A67C06"/>
    <w:rsid w:val="00A67D2A"/>
    <w:rsid w:val="00A702A0"/>
    <w:rsid w:val="00A717CF"/>
    <w:rsid w:val="00A71842"/>
    <w:rsid w:val="00A71877"/>
    <w:rsid w:val="00A720D0"/>
    <w:rsid w:val="00A721BD"/>
    <w:rsid w:val="00A723E9"/>
    <w:rsid w:val="00A725AA"/>
    <w:rsid w:val="00A7274A"/>
    <w:rsid w:val="00A7274E"/>
    <w:rsid w:val="00A73222"/>
    <w:rsid w:val="00A73B92"/>
    <w:rsid w:val="00A74631"/>
    <w:rsid w:val="00A74D9C"/>
    <w:rsid w:val="00A76EA1"/>
    <w:rsid w:val="00A76EA6"/>
    <w:rsid w:val="00A77413"/>
    <w:rsid w:val="00A80C7E"/>
    <w:rsid w:val="00A81889"/>
    <w:rsid w:val="00A81A05"/>
    <w:rsid w:val="00A81BFE"/>
    <w:rsid w:val="00A82109"/>
    <w:rsid w:val="00A84992"/>
    <w:rsid w:val="00A84F72"/>
    <w:rsid w:val="00A8503A"/>
    <w:rsid w:val="00A85BE4"/>
    <w:rsid w:val="00A86FC3"/>
    <w:rsid w:val="00A9062D"/>
    <w:rsid w:val="00A90659"/>
    <w:rsid w:val="00A90F1A"/>
    <w:rsid w:val="00A927B6"/>
    <w:rsid w:val="00A94363"/>
    <w:rsid w:val="00A9449E"/>
    <w:rsid w:val="00A94C9A"/>
    <w:rsid w:val="00A964E0"/>
    <w:rsid w:val="00A9666A"/>
    <w:rsid w:val="00A96EF0"/>
    <w:rsid w:val="00A9779C"/>
    <w:rsid w:val="00A97C10"/>
    <w:rsid w:val="00AA0AE4"/>
    <w:rsid w:val="00AA0B14"/>
    <w:rsid w:val="00AA0E59"/>
    <w:rsid w:val="00AA1EE9"/>
    <w:rsid w:val="00AA2524"/>
    <w:rsid w:val="00AA3AC7"/>
    <w:rsid w:val="00AA3BEA"/>
    <w:rsid w:val="00AA459F"/>
    <w:rsid w:val="00AA4B46"/>
    <w:rsid w:val="00AA4C6F"/>
    <w:rsid w:val="00AA54D4"/>
    <w:rsid w:val="00AA569B"/>
    <w:rsid w:val="00AA6647"/>
    <w:rsid w:val="00AB0218"/>
    <w:rsid w:val="00AB05AA"/>
    <w:rsid w:val="00AB20E6"/>
    <w:rsid w:val="00AB2342"/>
    <w:rsid w:val="00AB311F"/>
    <w:rsid w:val="00AB35B3"/>
    <w:rsid w:val="00AB37D2"/>
    <w:rsid w:val="00AB3953"/>
    <w:rsid w:val="00AB3ED2"/>
    <w:rsid w:val="00AB3F69"/>
    <w:rsid w:val="00AB4431"/>
    <w:rsid w:val="00AB4FF3"/>
    <w:rsid w:val="00AB5DCE"/>
    <w:rsid w:val="00AC0020"/>
    <w:rsid w:val="00AC010D"/>
    <w:rsid w:val="00AC1EA2"/>
    <w:rsid w:val="00AC302F"/>
    <w:rsid w:val="00AC5643"/>
    <w:rsid w:val="00AC608B"/>
    <w:rsid w:val="00AC6A56"/>
    <w:rsid w:val="00AC6F92"/>
    <w:rsid w:val="00AC7B1C"/>
    <w:rsid w:val="00AC7D52"/>
    <w:rsid w:val="00AD0027"/>
    <w:rsid w:val="00AD1423"/>
    <w:rsid w:val="00AD25EC"/>
    <w:rsid w:val="00AD2D2E"/>
    <w:rsid w:val="00AD3DD0"/>
    <w:rsid w:val="00AD4489"/>
    <w:rsid w:val="00AD588D"/>
    <w:rsid w:val="00AD5B49"/>
    <w:rsid w:val="00AD6A3F"/>
    <w:rsid w:val="00AD6D4F"/>
    <w:rsid w:val="00AD6E46"/>
    <w:rsid w:val="00AD75A0"/>
    <w:rsid w:val="00AD79F4"/>
    <w:rsid w:val="00AE077D"/>
    <w:rsid w:val="00AE0B49"/>
    <w:rsid w:val="00AE14A7"/>
    <w:rsid w:val="00AE18FE"/>
    <w:rsid w:val="00AE4B7A"/>
    <w:rsid w:val="00AE5308"/>
    <w:rsid w:val="00AE57EC"/>
    <w:rsid w:val="00AE5B7D"/>
    <w:rsid w:val="00AE67E4"/>
    <w:rsid w:val="00AE6B62"/>
    <w:rsid w:val="00AF128C"/>
    <w:rsid w:val="00AF1384"/>
    <w:rsid w:val="00AF1A25"/>
    <w:rsid w:val="00AF285D"/>
    <w:rsid w:val="00AF2A19"/>
    <w:rsid w:val="00AF2D90"/>
    <w:rsid w:val="00AF2DC1"/>
    <w:rsid w:val="00AF44BC"/>
    <w:rsid w:val="00AF4780"/>
    <w:rsid w:val="00AF4B69"/>
    <w:rsid w:val="00AF4D0F"/>
    <w:rsid w:val="00AF523A"/>
    <w:rsid w:val="00AF62DD"/>
    <w:rsid w:val="00AF6D4E"/>
    <w:rsid w:val="00AF73B5"/>
    <w:rsid w:val="00AF73DC"/>
    <w:rsid w:val="00AF7659"/>
    <w:rsid w:val="00AF792C"/>
    <w:rsid w:val="00B00E53"/>
    <w:rsid w:val="00B013B9"/>
    <w:rsid w:val="00B01E14"/>
    <w:rsid w:val="00B01F28"/>
    <w:rsid w:val="00B020F2"/>
    <w:rsid w:val="00B04223"/>
    <w:rsid w:val="00B04871"/>
    <w:rsid w:val="00B059C8"/>
    <w:rsid w:val="00B05A19"/>
    <w:rsid w:val="00B063AB"/>
    <w:rsid w:val="00B0749F"/>
    <w:rsid w:val="00B07D98"/>
    <w:rsid w:val="00B119EB"/>
    <w:rsid w:val="00B12128"/>
    <w:rsid w:val="00B127FC"/>
    <w:rsid w:val="00B1562F"/>
    <w:rsid w:val="00B17244"/>
    <w:rsid w:val="00B17530"/>
    <w:rsid w:val="00B17DB8"/>
    <w:rsid w:val="00B20053"/>
    <w:rsid w:val="00B2192D"/>
    <w:rsid w:val="00B219C4"/>
    <w:rsid w:val="00B22550"/>
    <w:rsid w:val="00B233D0"/>
    <w:rsid w:val="00B26682"/>
    <w:rsid w:val="00B2668C"/>
    <w:rsid w:val="00B26727"/>
    <w:rsid w:val="00B27E61"/>
    <w:rsid w:val="00B3004A"/>
    <w:rsid w:val="00B30C40"/>
    <w:rsid w:val="00B31ED6"/>
    <w:rsid w:val="00B32B3C"/>
    <w:rsid w:val="00B338B7"/>
    <w:rsid w:val="00B33BF6"/>
    <w:rsid w:val="00B350E0"/>
    <w:rsid w:val="00B36362"/>
    <w:rsid w:val="00B36B30"/>
    <w:rsid w:val="00B36EB8"/>
    <w:rsid w:val="00B3725D"/>
    <w:rsid w:val="00B3759A"/>
    <w:rsid w:val="00B37F19"/>
    <w:rsid w:val="00B400A7"/>
    <w:rsid w:val="00B41950"/>
    <w:rsid w:val="00B43424"/>
    <w:rsid w:val="00B46D23"/>
    <w:rsid w:val="00B46F37"/>
    <w:rsid w:val="00B47178"/>
    <w:rsid w:val="00B4771B"/>
    <w:rsid w:val="00B47ECE"/>
    <w:rsid w:val="00B500A1"/>
    <w:rsid w:val="00B50934"/>
    <w:rsid w:val="00B516E9"/>
    <w:rsid w:val="00B5176D"/>
    <w:rsid w:val="00B51BA5"/>
    <w:rsid w:val="00B51C33"/>
    <w:rsid w:val="00B51E09"/>
    <w:rsid w:val="00B52095"/>
    <w:rsid w:val="00B522BF"/>
    <w:rsid w:val="00B53551"/>
    <w:rsid w:val="00B5392F"/>
    <w:rsid w:val="00B55D47"/>
    <w:rsid w:val="00B56087"/>
    <w:rsid w:val="00B5733C"/>
    <w:rsid w:val="00B577D7"/>
    <w:rsid w:val="00B57D93"/>
    <w:rsid w:val="00B60447"/>
    <w:rsid w:val="00B60B9E"/>
    <w:rsid w:val="00B60C66"/>
    <w:rsid w:val="00B628AD"/>
    <w:rsid w:val="00B6295C"/>
    <w:rsid w:val="00B62D01"/>
    <w:rsid w:val="00B64A2E"/>
    <w:rsid w:val="00B64F8C"/>
    <w:rsid w:val="00B652F7"/>
    <w:rsid w:val="00B6543B"/>
    <w:rsid w:val="00B65A46"/>
    <w:rsid w:val="00B65EF2"/>
    <w:rsid w:val="00B66CBB"/>
    <w:rsid w:val="00B66F9C"/>
    <w:rsid w:val="00B670E3"/>
    <w:rsid w:val="00B6735D"/>
    <w:rsid w:val="00B67A92"/>
    <w:rsid w:val="00B707CE"/>
    <w:rsid w:val="00B70B3C"/>
    <w:rsid w:val="00B7109E"/>
    <w:rsid w:val="00B7129A"/>
    <w:rsid w:val="00B716BC"/>
    <w:rsid w:val="00B71D81"/>
    <w:rsid w:val="00B72163"/>
    <w:rsid w:val="00B72C27"/>
    <w:rsid w:val="00B73BE6"/>
    <w:rsid w:val="00B74A00"/>
    <w:rsid w:val="00B76477"/>
    <w:rsid w:val="00B767EE"/>
    <w:rsid w:val="00B776F4"/>
    <w:rsid w:val="00B77A13"/>
    <w:rsid w:val="00B80B7B"/>
    <w:rsid w:val="00B80FF7"/>
    <w:rsid w:val="00B813D9"/>
    <w:rsid w:val="00B825DD"/>
    <w:rsid w:val="00B8299B"/>
    <w:rsid w:val="00B82AFD"/>
    <w:rsid w:val="00B8393C"/>
    <w:rsid w:val="00B83CD0"/>
    <w:rsid w:val="00B84E0F"/>
    <w:rsid w:val="00B84ED3"/>
    <w:rsid w:val="00B850E9"/>
    <w:rsid w:val="00B858B9"/>
    <w:rsid w:val="00B85982"/>
    <w:rsid w:val="00B85B2C"/>
    <w:rsid w:val="00B85CB2"/>
    <w:rsid w:val="00B8741A"/>
    <w:rsid w:val="00B87C1F"/>
    <w:rsid w:val="00B87E48"/>
    <w:rsid w:val="00B90301"/>
    <w:rsid w:val="00B906D2"/>
    <w:rsid w:val="00B90B1A"/>
    <w:rsid w:val="00B90BFF"/>
    <w:rsid w:val="00B91690"/>
    <w:rsid w:val="00B91F5B"/>
    <w:rsid w:val="00B92B5E"/>
    <w:rsid w:val="00B92E92"/>
    <w:rsid w:val="00B93025"/>
    <w:rsid w:val="00B945D7"/>
    <w:rsid w:val="00B94C5F"/>
    <w:rsid w:val="00B95749"/>
    <w:rsid w:val="00B96B25"/>
    <w:rsid w:val="00B97873"/>
    <w:rsid w:val="00BA02E8"/>
    <w:rsid w:val="00BA04C4"/>
    <w:rsid w:val="00BA04F8"/>
    <w:rsid w:val="00BA17A9"/>
    <w:rsid w:val="00BA1FFD"/>
    <w:rsid w:val="00BA25F1"/>
    <w:rsid w:val="00BA3816"/>
    <w:rsid w:val="00BA5A02"/>
    <w:rsid w:val="00BA5B01"/>
    <w:rsid w:val="00BA5E06"/>
    <w:rsid w:val="00BA72B8"/>
    <w:rsid w:val="00BB12DE"/>
    <w:rsid w:val="00BB17D5"/>
    <w:rsid w:val="00BB3145"/>
    <w:rsid w:val="00BB3981"/>
    <w:rsid w:val="00BB4904"/>
    <w:rsid w:val="00BB5288"/>
    <w:rsid w:val="00BB5A61"/>
    <w:rsid w:val="00BB5C2D"/>
    <w:rsid w:val="00BB6CB4"/>
    <w:rsid w:val="00BB6D14"/>
    <w:rsid w:val="00BB7939"/>
    <w:rsid w:val="00BB7A32"/>
    <w:rsid w:val="00BC0795"/>
    <w:rsid w:val="00BC1260"/>
    <w:rsid w:val="00BC14E0"/>
    <w:rsid w:val="00BC2FA1"/>
    <w:rsid w:val="00BC31AE"/>
    <w:rsid w:val="00BC3B31"/>
    <w:rsid w:val="00BC404C"/>
    <w:rsid w:val="00BC4849"/>
    <w:rsid w:val="00BC5076"/>
    <w:rsid w:val="00BC51B7"/>
    <w:rsid w:val="00BC549B"/>
    <w:rsid w:val="00BC5EAB"/>
    <w:rsid w:val="00BC6CAB"/>
    <w:rsid w:val="00BC730A"/>
    <w:rsid w:val="00BC7905"/>
    <w:rsid w:val="00BD04E5"/>
    <w:rsid w:val="00BD0D97"/>
    <w:rsid w:val="00BD0F87"/>
    <w:rsid w:val="00BD1EDC"/>
    <w:rsid w:val="00BD3279"/>
    <w:rsid w:val="00BD3C9D"/>
    <w:rsid w:val="00BD43DE"/>
    <w:rsid w:val="00BD4772"/>
    <w:rsid w:val="00BD4B04"/>
    <w:rsid w:val="00BD4C48"/>
    <w:rsid w:val="00BD56BB"/>
    <w:rsid w:val="00BD586B"/>
    <w:rsid w:val="00BD5BE5"/>
    <w:rsid w:val="00BD5C9C"/>
    <w:rsid w:val="00BD6221"/>
    <w:rsid w:val="00BD72DA"/>
    <w:rsid w:val="00BD7CB2"/>
    <w:rsid w:val="00BD7EBB"/>
    <w:rsid w:val="00BD7F26"/>
    <w:rsid w:val="00BE001E"/>
    <w:rsid w:val="00BE030F"/>
    <w:rsid w:val="00BE3E71"/>
    <w:rsid w:val="00BE463F"/>
    <w:rsid w:val="00BE4A52"/>
    <w:rsid w:val="00BE6BE0"/>
    <w:rsid w:val="00BE6E62"/>
    <w:rsid w:val="00BF12FF"/>
    <w:rsid w:val="00BF137A"/>
    <w:rsid w:val="00BF188D"/>
    <w:rsid w:val="00BF1B50"/>
    <w:rsid w:val="00BF2424"/>
    <w:rsid w:val="00BF2C69"/>
    <w:rsid w:val="00BF3BFD"/>
    <w:rsid w:val="00BF414F"/>
    <w:rsid w:val="00BF4A3E"/>
    <w:rsid w:val="00BF4DD8"/>
    <w:rsid w:val="00BF57AC"/>
    <w:rsid w:val="00BF5D2A"/>
    <w:rsid w:val="00BF6246"/>
    <w:rsid w:val="00BF780F"/>
    <w:rsid w:val="00BF7FD7"/>
    <w:rsid w:val="00C01A7D"/>
    <w:rsid w:val="00C02D49"/>
    <w:rsid w:val="00C03CC7"/>
    <w:rsid w:val="00C04014"/>
    <w:rsid w:val="00C04428"/>
    <w:rsid w:val="00C044F6"/>
    <w:rsid w:val="00C05009"/>
    <w:rsid w:val="00C06872"/>
    <w:rsid w:val="00C06C01"/>
    <w:rsid w:val="00C06F26"/>
    <w:rsid w:val="00C07278"/>
    <w:rsid w:val="00C11823"/>
    <w:rsid w:val="00C1327F"/>
    <w:rsid w:val="00C15ADA"/>
    <w:rsid w:val="00C179CA"/>
    <w:rsid w:val="00C20941"/>
    <w:rsid w:val="00C213EC"/>
    <w:rsid w:val="00C21589"/>
    <w:rsid w:val="00C21AFD"/>
    <w:rsid w:val="00C21CA0"/>
    <w:rsid w:val="00C21F89"/>
    <w:rsid w:val="00C231F1"/>
    <w:rsid w:val="00C23C36"/>
    <w:rsid w:val="00C242DB"/>
    <w:rsid w:val="00C27B05"/>
    <w:rsid w:val="00C27BED"/>
    <w:rsid w:val="00C32375"/>
    <w:rsid w:val="00C32533"/>
    <w:rsid w:val="00C32845"/>
    <w:rsid w:val="00C33A0C"/>
    <w:rsid w:val="00C33B84"/>
    <w:rsid w:val="00C34CC6"/>
    <w:rsid w:val="00C35065"/>
    <w:rsid w:val="00C35D65"/>
    <w:rsid w:val="00C35D78"/>
    <w:rsid w:val="00C36AD8"/>
    <w:rsid w:val="00C40098"/>
    <w:rsid w:val="00C420BF"/>
    <w:rsid w:val="00C422AE"/>
    <w:rsid w:val="00C43678"/>
    <w:rsid w:val="00C437F9"/>
    <w:rsid w:val="00C4474E"/>
    <w:rsid w:val="00C45837"/>
    <w:rsid w:val="00C522E9"/>
    <w:rsid w:val="00C524C8"/>
    <w:rsid w:val="00C528E7"/>
    <w:rsid w:val="00C52C1A"/>
    <w:rsid w:val="00C53312"/>
    <w:rsid w:val="00C53CC6"/>
    <w:rsid w:val="00C54011"/>
    <w:rsid w:val="00C54505"/>
    <w:rsid w:val="00C55B91"/>
    <w:rsid w:val="00C56F47"/>
    <w:rsid w:val="00C576CF"/>
    <w:rsid w:val="00C57E17"/>
    <w:rsid w:val="00C600A1"/>
    <w:rsid w:val="00C60B9F"/>
    <w:rsid w:val="00C617EC"/>
    <w:rsid w:val="00C61A1D"/>
    <w:rsid w:val="00C6439E"/>
    <w:rsid w:val="00C655C2"/>
    <w:rsid w:val="00C65EDC"/>
    <w:rsid w:val="00C701F0"/>
    <w:rsid w:val="00C704B6"/>
    <w:rsid w:val="00C704C4"/>
    <w:rsid w:val="00C70BC9"/>
    <w:rsid w:val="00C71DA9"/>
    <w:rsid w:val="00C72754"/>
    <w:rsid w:val="00C72EEF"/>
    <w:rsid w:val="00C72FF4"/>
    <w:rsid w:val="00C73156"/>
    <w:rsid w:val="00C737D5"/>
    <w:rsid w:val="00C748C0"/>
    <w:rsid w:val="00C74FF9"/>
    <w:rsid w:val="00C7530B"/>
    <w:rsid w:val="00C75640"/>
    <w:rsid w:val="00C764F0"/>
    <w:rsid w:val="00C76930"/>
    <w:rsid w:val="00C76D92"/>
    <w:rsid w:val="00C800AA"/>
    <w:rsid w:val="00C80BC6"/>
    <w:rsid w:val="00C81CB6"/>
    <w:rsid w:val="00C81D5A"/>
    <w:rsid w:val="00C82FF2"/>
    <w:rsid w:val="00C83A99"/>
    <w:rsid w:val="00C8451E"/>
    <w:rsid w:val="00C8470D"/>
    <w:rsid w:val="00C85A3B"/>
    <w:rsid w:val="00C85AE7"/>
    <w:rsid w:val="00C85AFC"/>
    <w:rsid w:val="00C86049"/>
    <w:rsid w:val="00C86332"/>
    <w:rsid w:val="00C876F3"/>
    <w:rsid w:val="00C87C16"/>
    <w:rsid w:val="00C902CE"/>
    <w:rsid w:val="00C90797"/>
    <w:rsid w:val="00C90B98"/>
    <w:rsid w:val="00C92BD7"/>
    <w:rsid w:val="00C92DFA"/>
    <w:rsid w:val="00C93B4C"/>
    <w:rsid w:val="00C93B54"/>
    <w:rsid w:val="00C940FE"/>
    <w:rsid w:val="00C96FB3"/>
    <w:rsid w:val="00C9758F"/>
    <w:rsid w:val="00C97A2B"/>
    <w:rsid w:val="00CA07ED"/>
    <w:rsid w:val="00CA10CF"/>
    <w:rsid w:val="00CA1482"/>
    <w:rsid w:val="00CA1EB4"/>
    <w:rsid w:val="00CA3097"/>
    <w:rsid w:val="00CA3392"/>
    <w:rsid w:val="00CA3BA8"/>
    <w:rsid w:val="00CA4CF4"/>
    <w:rsid w:val="00CA522C"/>
    <w:rsid w:val="00CA572A"/>
    <w:rsid w:val="00CA5A67"/>
    <w:rsid w:val="00CA5DA7"/>
    <w:rsid w:val="00CA60C4"/>
    <w:rsid w:val="00CA6E31"/>
    <w:rsid w:val="00CB0A0D"/>
    <w:rsid w:val="00CB1382"/>
    <w:rsid w:val="00CB15F2"/>
    <w:rsid w:val="00CB169F"/>
    <w:rsid w:val="00CB1C39"/>
    <w:rsid w:val="00CB1FD1"/>
    <w:rsid w:val="00CB27B6"/>
    <w:rsid w:val="00CB3D08"/>
    <w:rsid w:val="00CB4912"/>
    <w:rsid w:val="00CB4EDE"/>
    <w:rsid w:val="00CB5563"/>
    <w:rsid w:val="00CB55AE"/>
    <w:rsid w:val="00CB560D"/>
    <w:rsid w:val="00CB6819"/>
    <w:rsid w:val="00CC0138"/>
    <w:rsid w:val="00CC0990"/>
    <w:rsid w:val="00CC1560"/>
    <w:rsid w:val="00CC3F11"/>
    <w:rsid w:val="00CC4236"/>
    <w:rsid w:val="00CC4440"/>
    <w:rsid w:val="00CC4D24"/>
    <w:rsid w:val="00CC51F0"/>
    <w:rsid w:val="00CC5657"/>
    <w:rsid w:val="00CC596B"/>
    <w:rsid w:val="00CC5D15"/>
    <w:rsid w:val="00CC6F68"/>
    <w:rsid w:val="00CC7096"/>
    <w:rsid w:val="00CC7657"/>
    <w:rsid w:val="00CC7D99"/>
    <w:rsid w:val="00CD0494"/>
    <w:rsid w:val="00CD0B64"/>
    <w:rsid w:val="00CD115F"/>
    <w:rsid w:val="00CD1CC1"/>
    <w:rsid w:val="00CD2221"/>
    <w:rsid w:val="00CD259F"/>
    <w:rsid w:val="00CD282B"/>
    <w:rsid w:val="00CD3435"/>
    <w:rsid w:val="00CD40C8"/>
    <w:rsid w:val="00CD4750"/>
    <w:rsid w:val="00CD4CE1"/>
    <w:rsid w:val="00CD69B4"/>
    <w:rsid w:val="00CD7001"/>
    <w:rsid w:val="00CE00B1"/>
    <w:rsid w:val="00CE1861"/>
    <w:rsid w:val="00CE2655"/>
    <w:rsid w:val="00CE3633"/>
    <w:rsid w:val="00CE5668"/>
    <w:rsid w:val="00CE568A"/>
    <w:rsid w:val="00CE5F74"/>
    <w:rsid w:val="00CE61F2"/>
    <w:rsid w:val="00CE7EC7"/>
    <w:rsid w:val="00CF01CD"/>
    <w:rsid w:val="00CF2411"/>
    <w:rsid w:val="00CF28BF"/>
    <w:rsid w:val="00CF3373"/>
    <w:rsid w:val="00CF3959"/>
    <w:rsid w:val="00CF49ED"/>
    <w:rsid w:val="00CF4B11"/>
    <w:rsid w:val="00CF5274"/>
    <w:rsid w:val="00CF52AF"/>
    <w:rsid w:val="00CF5C27"/>
    <w:rsid w:val="00CF5E82"/>
    <w:rsid w:val="00CF6FA9"/>
    <w:rsid w:val="00CF77A2"/>
    <w:rsid w:val="00D00A48"/>
    <w:rsid w:val="00D01085"/>
    <w:rsid w:val="00D01942"/>
    <w:rsid w:val="00D02635"/>
    <w:rsid w:val="00D033C4"/>
    <w:rsid w:val="00D039C3"/>
    <w:rsid w:val="00D04338"/>
    <w:rsid w:val="00D046C7"/>
    <w:rsid w:val="00D06974"/>
    <w:rsid w:val="00D06C7B"/>
    <w:rsid w:val="00D06ED3"/>
    <w:rsid w:val="00D06FDE"/>
    <w:rsid w:val="00D10539"/>
    <w:rsid w:val="00D105D7"/>
    <w:rsid w:val="00D10A8C"/>
    <w:rsid w:val="00D1248E"/>
    <w:rsid w:val="00D12ADB"/>
    <w:rsid w:val="00D13264"/>
    <w:rsid w:val="00D14237"/>
    <w:rsid w:val="00D1505E"/>
    <w:rsid w:val="00D15B8F"/>
    <w:rsid w:val="00D15E3C"/>
    <w:rsid w:val="00D169FD"/>
    <w:rsid w:val="00D16CBF"/>
    <w:rsid w:val="00D20654"/>
    <w:rsid w:val="00D2137F"/>
    <w:rsid w:val="00D23B79"/>
    <w:rsid w:val="00D23D82"/>
    <w:rsid w:val="00D24A05"/>
    <w:rsid w:val="00D25740"/>
    <w:rsid w:val="00D25838"/>
    <w:rsid w:val="00D260F3"/>
    <w:rsid w:val="00D274FF"/>
    <w:rsid w:val="00D27FCE"/>
    <w:rsid w:val="00D30071"/>
    <w:rsid w:val="00D30174"/>
    <w:rsid w:val="00D303A2"/>
    <w:rsid w:val="00D33259"/>
    <w:rsid w:val="00D33617"/>
    <w:rsid w:val="00D3410D"/>
    <w:rsid w:val="00D34857"/>
    <w:rsid w:val="00D34B25"/>
    <w:rsid w:val="00D3506D"/>
    <w:rsid w:val="00D35835"/>
    <w:rsid w:val="00D3737F"/>
    <w:rsid w:val="00D3779B"/>
    <w:rsid w:val="00D40FA1"/>
    <w:rsid w:val="00D413F3"/>
    <w:rsid w:val="00D41BF9"/>
    <w:rsid w:val="00D41F99"/>
    <w:rsid w:val="00D41FCE"/>
    <w:rsid w:val="00D4218B"/>
    <w:rsid w:val="00D42953"/>
    <w:rsid w:val="00D42C35"/>
    <w:rsid w:val="00D42D87"/>
    <w:rsid w:val="00D43F36"/>
    <w:rsid w:val="00D464F7"/>
    <w:rsid w:val="00D46691"/>
    <w:rsid w:val="00D4686B"/>
    <w:rsid w:val="00D46A24"/>
    <w:rsid w:val="00D4756D"/>
    <w:rsid w:val="00D50B41"/>
    <w:rsid w:val="00D50C91"/>
    <w:rsid w:val="00D5108B"/>
    <w:rsid w:val="00D51309"/>
    <w:rsid w:val="00D5157A"/>
    <w:rsid w:val="00D51BD4"/>
    <w:rsid w:val="00D53778"/>
    <w:rsid w:val="00D5514A"/>
    <w:rsid w:val="00D5520F"/>
    <w:rsid w:val="00D554DF"/>
    <w:rsid w:val="00D5559E"/>
    <w:rsid w:val="00D55C8B"/>
    <w:rsid w:val="00D563ED"/>
    <w:rsid w:val="00D56DFB"/>
    <w:rsid w:val="00D57319"/>
    <w:rsid w:val="00D579DC"/>
    <w:rsid w:val="00D57CF7"/>
    <w:rsid w:val="00D57EDC"/>
    <w:rsid w:val="00D60C8F"/>
    <w:rsid w:val="00D611BA"/>
    <w:rsid w:val="00D626A4"/>
    <w:rsid w:val="00D629AC"/>
    <w:rsid w:val="00D63B9F"/>
    <w:rsid w:val="00D642E9"/>
    <w:rsid w:val="00D64748"/>
    <w:rsid w:val="00D64FF9"/>
    <w:rsid w:val="00D6510D"/>
    <w:rsid w:val="00D6538A"/>
    <w:rsid w:val="00D65EF3"/>
    <w:rsid w:val="00D66E6D"/>
    <w:rsid w:val="00D676D9"/>
    <w:rsid w:val="00D67768"/>
    <w:rsid w:val="00D67BBE"/>
    <w:rsid w:val="00D70648"/>
    <w:rsid w:val="00D70702"/>
    <w:rsid w:val="00D7156D"/>
    <w:rsid w:val="00D71FF3"/>
    <w:rsid w:val="00D730E7"/>
    <w:rsid w:val="00D73360"/>
    <w:rsid w:val="00D743AC"/>
    <w:rsid w:val="00D74E62"/>
    <w:rsid w:val="00D7653E"/>
    <w:rsid w:val="00D76A0B"/>
    <w:rsid w:val="00D774E9"/>
    <w:rsid w:val="00D77758"/>
    <w:rsid w:val="00D80F3E"/>
    <w:rsid w:val="00D811A2"/>
    <w:rsid w:val="00D8140A"/>
    <w:rsid w:val="00D82902"/>
    <w:rsid w:val="00D82923"/>
    <w:rsid w:val="00D82FFB"/>
    <w:rsid w:val="00D83331"/>
    <w:rsid w:val="00D83FAE"/>
    <w:rsid w:val="00D847C8"/>
    <w:rsid w:val="00D85732"/>
    <w:rsid w:val="00D865EC"/>
    <w:rsid w:val="00D866BA"/>
    <w:rsid w:val="00D8799F"/>
    <w:rsid w:val="00D901BC"/>
    <w:rsid w:val="00D909A4"/>
    <w:rsid w:val="00D9108B"/>
    <w:rsid w:val="00D920ED"/>
    <w:rsid w:val="00D924A1"/>
    <w:rsid w:val="00D92D75"/>
    <w:rsid w:val="00D92DB3"/>
    <w:rsid w:val="00D943F3"/>
    <w:rsid w:val="00D94898"/>
    <w:rsid w:val="00D94BC1"/>
    <w:rsid w:val="00D9503C"/>
    <w:rsid w:val="00D951D8"/>
    <w:rsid w:val="00D95578"/>
    <w:rsid w:val="00D95D85"/>
    <w:rsid w:val="00D96A95"/>
    <w:rsid w:val="00D96F1C"/>
    <w:rsid w:val="00D97078"/>
    <w:rsid w:val="00DA017F"/>
    <w:rsid w:val="00DA124B"/>
    <w:rsid w:val="00DA1A82"/>
    <w:rsid w:val="00DA1DE3"/>
    <w:rsid w:val="00DA3E6C"/>
    <w:rsid w:val="00DA3F3C"/>
    <w:rsid w:val="00DA45F7"/>
    <w:rsid w:val="00DA53E4"/>
    <w:rsid w:val="00DA74CC"/>
    <w:rsid w:val="00DA7753"/>
    <w:rsid w:val="00DB02E6"/>
    <w:rsid w:val="00DB1BB2"/>
    <w:rsid w:val="00DB37FD"/>
    <w:rsid w:val="00DB4177"/>
    <w:rsid w:val="00DB4282"/>
    <w:rsid w:val="00DB4F81"/>
    <w:rsid w:val="00DB5989"/>
    <w:rsid w:val="00DB7AB7"/>
    <w:rsid w:val="00DB7E56"/>
    <w:rsid w:val="00DC0F07"/>
    <w:rsid w:val="00DC1DA8"/>
    <w:rsid w:val="00DC4F3B"/>
    <w:rsid w:val="00DC5358"/>
    <w:rsid w:val="00DC5461"/>
    <w:rsid w:val="00DC5898"/>
    <w:rsid w:val="00DC5B52"/>
    <w:rsid w:val="00DC6E30"/>
    <w:rsid w:val="00DC73F5"/>
    <w:rsid w:val="00DC74BF"/>
    <w:rsid w:val="00DC74D4"/>
    <w:rsid w:val="00DC750B"/>
    <w:rsid w:val="00DD06C4"/>
    <w:rsid w:val="00DD09F2"/>
    <w:rsid w:val="00DD0BA5"/>
    <w:rsid w:val="00DD1AD2"/>
    <w:rsid w:val="00DD1B43"/>
    <w:rsid w:val="00DD21AF"/>
    <w:rsid w:val="00DD254D"/>
    <w:rsid w:val="00DD439E"/>
    <w:rsid w:val="00DD471A"/>
    <w:rsid w:val="00DD49E3"/>
    <w:rsid w:val="00DD544E"/>
    <w:rsid w:val="00DD5E2A"/>
    <w:rsid w:val="00DD7678"/>
    <w:rsid w:val="00DD7AF0"/>
    <w:rsid w:val="00DD7CD0"/>
    <w:rsid w:val="00DD7ECA"/>
    <w:rsid w:val="00DE02B6"/>
    <w:rsid w:val="00DE033D"/>
    <w:rsid w:val="00DE0398"/>
    <w:rsid w:val="00DE06F7"/>
    <w:rsid w:val="00DE1F74"/>
    <w:rsid w:val="00DE2216"/>
    <w:rsid w:val="00DE3B28"/>
    <w:rsid w:val="00DE5863"/>
    <w:rsid w:val="00DE7334"/>
    <w:rsid w:val="00DE7EDD"/>
    <w:rsid w:val="00DF0DBC"/>
    <w:rsid w:val="00DF23AB"/>
    <w:rsid w:val="00DF2728"/>
    <w:rsid w:val="00DF3CF5"/>
    <w:rsid w:val="00DF45CC"/>
    <w:rsid w:val="00DF47ED"/>
    <w:rsid w:val="00DF4CF0"/>
    <w:rsid w:val="00DF4E07"/>
    <w:rsid w:val="00DF4ECD"/>
    <w:rsid w:val="00DF4F36"/>
    <w:rsid w:val="00DF4F3B"/>
    <w:rsid w:val="00DF503D"/>
    <w:rsid w:val="00DF5646"/>
    <w:rsid w:val="00DF65E1"/>
    <w:rsid w:val="00DF704C"/>
    <w:rsid w:val="00E017D2"/>
    <w:rsid w:val="00E01862"/>
    <w:rsid w:val="00E028EA"/>
    <w:rsid w:val="00E04287"/>
    <w:rsid w:val="00E05335"/>
    <w:rsid w:val="00E056B0"/>
    <w:rsid w:val="00E058B1"/>
    <w:rsid w:val="00E05DC6"/>
    <w:rsid w:val="00E079E2"/>
    <w:rsid w:val="00E10850"/>
    <w:rsid w:val="00E109E4"/>
    <w:rsid w:val="00E10B77"/>
    <w:rsid w:val="00E11017"/>
    <w:rsid w:val="00E118F4"/>
    <w:rsid w:val="00E11F8A"/>
    <w:rsid w:val="00E12209"/>
    <w:rsid w:val="00E12B84"/>
    <w:rsid w:val="00E130EF"/>
    <w:rsid w:val="00E13B7E"/>
    <w:rsid w:val="00E140B0"/>
    <w:rsid w:val="00E14760"/>
    <w:rsid w:val="00E15625"/>
    <w:rsid w:val="00E15F05"/>
    <w:rsid w:val="00E167BC"/>
    <w:rsid w:val="00E179DC"/>
    <w:rsid w:val="00E2099A"/>
    <w:rsid w:val="00E21B53"/>
    <w:rsid w:val="00E21C2D"/>
    <w:rsid w:val="00E21DDA"/>
    <w:rsid w:val="00E2257C"/>
    <w:rsid w:val="00E22B4D"/>
    <w:rsid w:val="00E2342A"/>
    <w:rsid w:val="00E23C74"/>
    <w:rsid w:val="00E23E0C"/>
    <w:rsid w:val="00E2507E"/>
    <w:rsid w:val="00E251EF"/>
    <w:rsid w:val="00E30EAC"/>
    <w:rsid w:val="00E31B00"/>
    <w:rsid w:val="00E320CE"/>
    <w:rsid w:val="00E323DC"/>
    <w:rsid w:val="00E32E48"/>
    <w:rsid w:val="00E34D55"/>
    <w:rsid w:val="00E35048"/>
    <w:rsid w:val="00E35098"/>
    <w:rsid w:val="00E35211"/>
    <w:rsid w:val="00E35237"/>
    <w:rsid w:val="00E363F4"/>
    <w:rsid w:val="00E36CAD"/>
    <w:rsid w:val="00E42282"/>
    <w:rsid w:val="00E4263A"/>
    <w:rsid w:val="00E42B08"/>
    <w:rsid w:val="00E43875"/>
    <w:rsid w:val="00E43B2E"/>
    <w:rsid w:val="00E45121"/>
    <w:rsid w:val="00E45B07"/>
    <w:rsid w:val="00E45B5F"/>
    <w:rsid w:val="00E461F8"/>
    <w:rsid w:val="00E46BE7"/>
    <w:rsid w:val="00E46DB2"/>
    <w:rsid w:val="00E51830"/>
    <w:rsid w:val="00E51A37"/>
    <w:rsid w:val="00E51AFF"/>
    <w:rsid w:val="00E5205D"/>
    <w:rsid w:val="00E52121"/>
    <w:rsid w:val="00E52599"/>
    <w:rsid w:val="00E525D6"/>
    <w:rsid w:val="00E52712"/>
    <w:rsid w:val="00E52D39"/>
    <w:rsid w:val="00E53767"/>
    <w:rsid w:val="00E53F7C"/>
    <w:rsid w:val="00E53FFD"/>
    <w:rsid w:val="00E548D4"/>
    <w:rsid w:val="00E551BA"/>
    <w:rsid w:val="00E55CF5"/>
    <w:rsid w:val="00E56704"/>
    <w:rsid w:val="00E570B0"/>
    <w:rsid w:val="00E6009D"/>
    <w:rsid w:val="00E61F9C"/>
    <w:rsid w:val="00E62CEA"/>
    <w:rsid w:val="00E6339A"/>
    <w:rsid w:val="00E6345A"/>
    <w:rsid w:val="00E63C99"/>
    <w:rsid w:val="00E64FED"/>
    <w:rsid w:val="00E65325"/>
    <w:rsid w:val="00E6719A"/>
    <w:rsid w:val="00E6774D"/>
    <w:rsid w:val="00E67976"/>
    <w:rsid w:val="00E67C1E"/>
    <w:rsid w:val="00E70E0C"/>
    <w:rsid w:val="00E71CFA"/>
    <w:rsid w:val="00E72D42"/>
    <w:rsid w:val="00E73B82"/>
    <w:rsid w:val="00E7436A"/>
    <w:rsid w:val="00E75B86"/>
    <w:rsid w:val="00E76837"/>
    <w:rsid w:val="00E76914"/>
    <w:rsid w:val="00E76A16"/>
    <w:rsid w:val="00E77223"/>
    <w:rsid w:val="00E77525"/>
    <w:rsid w:val="00E77D07"/>
    <w:rsid w:val="00E80613"/>
    <w:rsid w:val="00E8180A"/>
    <w:rsid w:val="00E8228E"/>
    <w:rsid w:val="00E825EF"/>
    <w:rsid w:val="00E83B56"/>
    <w:rsid w:val="00E83C17"/>
    <w:rsid w:val="00E85453"/>
    <w:rsid w:val="00E8658D"/>
    <w:rsid w:val="00E86691"/>
    <w:rsid w:val="00E87978"/>
    <w:rsid w:val="00E902A6"/>
    <w:rsid w:val="00E90516"/>
    <w:rsid w:val="00E909BC"/>
    <w:rsid w:val="00E912AB"/>
    <w:rsid w:val="00E929A0"/>
    <w:rsid w:val="00E929BD"/>
    <w:rsid w:val="00E92BB4"/>
    <w:rsid w:val="00E9372E"/>
    <w:rsid w:val="00E93875"/>
    <w:rsid w:val="00E93C63"/>
    <w:rsid w:val="00E94994"/>
    <w:rsid w:val="00E95B4B"/>
    <w:rsid w:val="00E96C45"/>
    <w:rsid w:val="00EA0CD7"/>
    <w:rsid w:val="00EA1171"/>
    <w:rsid w:val="00EA181F"/>
    <w:rsid w:val="00EA1981"/>
    <w:rsid w:val="00EA1A47"/>
    <w:rsid w:val="00EA1D05"/>
    <w:rsid w:val="00EA1D57"/>
    <w:rsid w:val="00EA1EDD"/>
    <w:rsid w:val="00EA22D3"/>
    <w:rsid w:val="00EA391B"/>
    <w:rsid w:val="00EA4F20"/>
    <w:rsid w:val="00EA5707"/>
    <w:rsid w:val="00EA6264"/>
    <w:rsid w:val="00EB03D9"/>
    <w:rsid w:val="00EB0945"/>
    <w:rsid w:val="00EB0BFA"/>
    <w:rsid w:val="00EB1308"/>
    <w:rsid w:val="00EB150E"/>
    <w:rsid w:val="00EB1C1B"/>
    <w:rsid w:val="00EB22E3"/>
    <w:rsid w:val="00EB4085"/>
    <w:rsid w:val="00EB458A"/>
    <w:rsid w:val="00EB6426"/>
    <w:rsid w:val="00EB6490"/>
    <w:rsid w:val="00EB6E33"/>
    <w:rsid w:val="00EB7400"/>
    <w:rsid w:val="00EB7B5F"/>
    <w:rsid w:val="00EC08FF"/>
    <w:rsid w:val="00EC0E81"/>
    <w:rsid w:val="00EC15F6"/>
    <w:rsid w:val="00EC1949"/>
    <w:rsid w:val="00EC28F2"/>
    <w:rsid w:val="00EC3712"/>
    <w:rsid w:val="00EC3DC4"/>
    <w:rsid w:val="00EC3F08"/>
    <w:rsid w:val="00EC4980"/>
    <w:rsid w:val="00EC5540"/>
    <w:rsid w:val="00ED0D10"/>
    <w:rsid w:val="00ED2240"/>
    <w:rsid w:val="00ED29BF"/>
    <w:rsid w:val="00ED2FEA"/>
    <w:rsid w:val="00ED3923"/>
    <w:rsid w:val="00ED393B"/>
    <w:rsid w:val="00ED43B0"/>
    <w:rsid w:val="00ED5407"/>
    <w:rsid w:val="00ED7512"/>
    <w:rsid w:val="00ED7BC5"/>
    <w:rsid w:val="00ED7F71"/>
    <w:rsid w:val="00EE0622"/>
    <w:rsid w:val="00EE1476"/>
    <w:rsid w:val="00EE234A"/>
    <w:rsid w:val="00EE23D3"/>
    <w:rsid w:val="00EE25E2"/>
    <w:rsid w:val="00EE381C"/>
    <w:rsid w:val="00EE3867"/>
    <w:rsid w:val="00EE483A"/>
    <w:rsid w:val="00EF1F37"/>
    <w:rsid w:val="00EF29DE"/>
    <w:rsid w:val="00EF2A5C"/>
    <w:rsid w:val="00EF2B87"/>
    <w:rsid w:val="00EF35A1"/>
    <w:rsid w:val="00EF5437"/>
    <w:rsid w:val="00EF5F7B"/>
    <w:rsid w:val="00EF674D"/>
    <w:rsid w:val="00F0243A"/>
    <w:rsid w:val="00F02FBF"/>
    <w:rsid w:val="00F04B04"/>
    <w:rsid w:val="00F05122"/>
    <w:rsid w:val="00F0562A"/>
    <w:rsid w:val="00F06269"/>
    <w:rsid w:val="00F070AD"/>
    <w:rsid w:val="00F07B47"/>
    <w:rsid w:val="00F1054C"/>
    <w:rsid w:val="00F113F6"/>
    <w:rsid w:val="00F11EF9"/>
    <w:rsid w:val="00F125F5"/>
    <w:rsid w:val="00F1285E"/>
    <w:rsid w:val="00F12BC8"/>
    <w:rsid w:val="00F12E42"/>
    <w:rsid w:val="00F1370C"/>
    <w:rsid w:val="00F14060"/>
    <w:rsid w:val="00F1449B"/>
    <w:rsid w:val="00F14549"/>
    <w:rsid w:val="00F1583F"/>
    <w:rsid w:val="00F1634E"/>
    <w:rsid w:val="00F16BC2"/>
    <w:rsid w:val="00F17024"/>
    <w:rsid w:val="00F178E0"/>
    <w:rsid w:val="00F22E5B"/>
    <w:rsid w:val="00F23522"/>
    <w:rsid w:val="00F2362D"/>
    <w:rsid w:val="00F236CA"/>
    <w:rsid w:val="00F23A55"/>
    <w:rsid w:val="00F23EDE"/>
    <w:rsid w:val="00F23FC0"/>
    <w:rsid w:val="00F244AE"/>
    <w:rsid w:val="00F24747"/>
    <w:rsid w:val="00F249BC"/>
    <w:rsid w:val="00F2580F"/>
    <w:rsid w:val="00F25F32"/>
    <w:rsid w:val="00F261A2"/>
    <w:rsid w:val="00F2627C"/>
    <w:rsid w:val="00F270E0"/>
    <w:rsid w:val="00F27C0A"/>
    <w:rsid w:val="00F30348"/>
    <w:rsid w:val="00F31B52"/>
    <w:rsid w:val="00F32340"/>
    <w:rsid w:val="00F329C3"/>
    <w:rsid w:val="00F331D7"/>
    <w:rsid w:val="00F3396B"/>
    <w:rsid w:val="00F33C0B"/>
    <w:rsid w:val="00F3427B"/>
    <w:rsid w:val="00F3494C"/>
    <w:rsid w:val="00F34B8F"/>
    <w:rsid w:val="00F34F69"/>
    <w:rsid w:val="00F35690"/>
    <w:rsid w:val="00F357B6"/>
    <w:rsid w:val="00F35CDB"/>
    <w:rsid w:val="00F36F8F"/>
    <w:rsid w:val="00F3732D"/>
    <w:rsid w:val="00F37979"/>
    <w:rsid w:val="00F403A7"/>
    <w:rsid w:val="00F415FC"/>
    <w:rsid w:val="00F41B42"/>
    <w:rsid w:val="00F421DB"/>
    <w:rsid w:val="00F42260"/>
    <w:rsid w:val="00F43018"/>
    <w:rsid w:val="00F43A73"/>
    <w:rsid w:val="00F440EA"/>
    <w:rsid w:val="00F44435"/>
    <w:rsid w:val="00F44475"/>
    <w:rsid w:val="00F445C8"/>
    <w:rsid w:val="00F44DCC"/>
    <w:rsid w:val="00F45ADC"/>
    <w:rsid w:val="00F46F18"/>
    <w:rsid w:val="00F47115"/>
    <w:rsid w:val="00F47307"/>
    <w:rsid w:val="00F504C0"/>
    <w:rsid w:val="00F51421"/>
    <w:rsid w:val="00F528C8"/>
    <w:rsid w:val="00F52F31"/>
    <w:rsid w:val="00F53366"/>
    <w:rsid w:val="00F55C55"/>
    <w:rsid w:val="00F57561"/>
    <w:rsid w:val="00F601A7"/>
    <w:rsid w:val="00F60262"/>
    <w:rsid w:val="00F60A7A"/>
    <w:rsid w:val="00F60D13"/>
    <w:rsid w:val="00F6137D"/>
    <w:rsid w:val="00F6201D"/>
    <w:rsid w:val="00F62484"/>
    <w:rsid w:val="00F625D5"/>
    <w:rsid w:val="00F64C2F"/>
    <w:rsid w:val="00F6536E"/>
    <w:rsid w:val="00F676B7"/>
    <w:rsid w:val="00F67BD7"/>
    <w:rsid w:val="00F70130"/>
    <w:rsid w:val="00F71361"/>
    <w:rsid w:val="00F71806"/>
    <w:rsid w:val="00F718B1"/>
    <w:rsid w:val="00F72F2B"/>
    <w:rsid w:val="00F74CD5"/>
    <w:rsid w:val="00F7535C"/>
    <w:rsid w:val="00F75441"/>
    <w:rsid w:val="00F75C3B"/>
    <w:rsid w:val="00F76360"/>
    <w:rsid w:val="00F7664A"/>
    <w:rsid w:val="00F76762"/>
    <w:rsid w:val="00F768BB"/>
    <w:rsid w:val="00F76B9E"/>
    <w:rsid w:val="00F81361"/>
    <w:rsid w:val="00F82533"/>
    <w:rsid w:val="00F827F2"/>
    <w:rsid w:val="00F82AAC"/>
    <w:rsid w:val="00F82DEF"/>
    <w:rsid w:val="00F83D2C"/>
    <w:rsid w:val="00F84985"/>
    <w:rsid w:val="00F8501A"/>
    <w:rsid w:val="00F8552A"/>
    <w:rsid w:val="00F8591B"/>
    <w:rsid w:val="00F85DB0"/>
    <w:rsid w:val="00F86259"/>
    <w:rsid w:val="00F871B8"/>
    <w:rsid w:val="00F8721C"/>
    <w:rsid w:val="00F916F3"/>
    <w:rsid w:val="00F9192B"/>
    <w:rsid w:val="00F93116"/>
    <w:rsid w:val="00F93199"/>
    <w:rsid w:val="00F93951"/>
    <w:rsid w:val="00F93BFE"/>
    <w:rsid w:val="00F94450"/>
    <w:rsid w:val="00F949BB"/>
    <w:rsid w:val="00F969A1"/>
    <w:rsid w:val="00F96E0B"/>
    <w:rsid w:val="00F970B5"/>
    <w:rsid w:val="00F9740B"/>
    <w:rsid w:val="00FA055D"/>
    <w:rsid w:val="00FA167D"/>
    <w:rsid w:val="00FA2822"/>
    <w:rsid w:val="00FA2EF5"/>
    <w:rsid w:val="00FA4EB8"/>
    <w:rsid w:val="00FA5C48"/>
    <w:rsid w:val="00FA75E4"/>
    <w:rsid w:val="00FA7D81"/>
    <w:rsid w:val="00FA7F75"/>
    <w:rsid w:val="00FB13E3"/>
    <w:rsid w:val="00FB1C5B"/>
    <w:rsid w:val="00FB1C9E"/>
    <w:rsid w:val="00FB4482"/>
    <w:rsid w:val="00FB465F"/>
    <w:rsid w:val="00FB4765"/>
    <w:rsid w:val="00FB5305"/>
    <w:rsid w:val="00FB7055"/>
    <w:rsid w:val="00FB757D"/>
    <w:rsid w:val="00FC10EC"/>
    <w:rsid w:val="00FC199C"/>
    <w:rsid w:val="00FC1F92"/>
    <w:rsid w:val="00FC2242"/>
    <w:rsid w:val="00FC23A2"/>
    <w:rsid w:val="00FC2909"/>
    <w:rsid w:val="00FC2B42"/>
    <w:rsid w:val="00FC33F8"/>
    <w:rsid w:val="00FC3BB6"/>
    <w:rsid w:val="00FC5062"/>
    <w:rsid w:val="00FC5F07"/>
    <w:rsid w:val="00FC5FBA"/>
    <w:rsid w:val="00FC6A48"/>
    <w:rsid w:val="00FC77EB"/>
    <w:rsid w:val="00FD2D00"/>
    <w:rsid w:val="00FD3520"/>
    <w:rsid w:val="00FD36BD"/>
    <w:rsid w:val="00FD3B4A"/>
    <w:rsid w:val="00FD5345"/>
    <w:rsid w:val="00FD7405"/>
    <w:rsid w:val="00FD7B81"/>
    <w:rsid w:val="00FE05DD"/>
    <w:rsid w:val="00FE1300"/>
    <w:rsid w:val="00FE15F1"/>
    <w:rsid w:val="00FE173A"/>
    <w:rsid w:val="00FE1A06"/>
    <w:rsid w:val="00FE1D69"/>
    <w:rsid w:val="00FE36BD"/>
    <w:rsid w:val="00FE3AE5"/>
    <w:rsid w:val="00FE491F"/>
    <w:rsid w:val="00FE6D33"/>
    <w:rsid w:val="00FE7A9E"/>
    <w:rsid w:val="00FF1D9B"/>
    <w:rsid w:val="00FF2321"/>
    <w:rsid w:val="00FF2E20"/>
    <w:rsid w:val="00FF380F"/>
    <w:rsid w:val="00FF3A57"/>
    <w:rsid w:val="00FF4023"/>
    <w:rsid w:val="00FF4DF3"/>
    <w:rsid w:val="00FF4F2D"/>
    <w:rsid w:val="00FF53DC"/>
    <w:rsid w:val="00FF6A5B"/>
    <w:rsid w:val="00FF7E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663F8"/>
  <w15:docId w15:val="{A8848A95-A02B-4538-912D-7DA4CC414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lang w:val="en-AU" w:eastAsia="en-AU" w:bidi="ar-SA"/>
      </w:rPr>
    </w:rPrDefault>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lsdException w:name="heading 8" w:semiHidden="1" w:unhideWhenUsed="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527E8F"/>
    <w:rPr>
      <w:rFonts w:asciiTheme="minorHAnsi" w:hAnsiTheme="minorHAnsi"/>
    </w:rPr>
  </w:style>
  <w:style w:type="paragraph" w:styleId="Heading1">
    <w:name w:val="heading 1"/>
    <w:basedOn w:val="Normal"/>
    <w:next w:val="BodyText"/>
    <w:link w:val="Heading1Char"/>
    <w:qFormat/>
    <w:rsid w:val="00527E8F"/>
    <w:pPr>
      <w:keepNext/>
      <w:keepLines/>
      <w:pageBreakBefore/>
      <w:numPr>
        <w:numId w:val="18"/>
      </w:numPr>
      <w:spacing w:before="240" w:after="120"/>
      <w:outlineLvl w:val="0"/>
    </w:pPr>
    <w:rPr>
      <w:rFonts w:asciiTheme="majorHAnsi" w:eastAsiaTheme="majorEastAsia" w:hAnsiTheme="majorHAnsi" w:cstheme="majorBidi"/>
      <w:b/>
      <w:color w:val="231EDC" w:themeColor="accent1"/>
      <w:sz w:val="32"/>
      <w:szCs w:val="32"/>
    </w:rPr>
  </w:style>
  <w:style w:type="paragraph" w:styleId="Heading2">
    <w:name w:val="heading 2"/>
    <w:basedOn w:val="Normal"/>
    <w:next w:val="BodyText"/>
    <w:link w:val="Heading2Char"/>
    <w:qFormat/>
    <w:rsid w:val="00527E8F"/>
    <w:pPr>
      <w:keepNext/>
      <w:keepLines/>
      <w:numPr>
        <w:ilvl w:val="1"/>
        <w:numId w:val="18"/>
      </w:numPr>
      <w:spacing w:before="240" w:after="120"/>
      <w:outlineLvl w:val="1"/>
    </w:pPr>
    <w:rPr>
      <w:rFonts w:asciiTheme="majorHAnsi" w:eastAsiaTheme="majorEastAsia" w:hAnsiTheme="majorHAnsi" w:cstheme="majorBidi"/>
      <w:b/>
      <w:sz w:val="28"/>
      <w:szCs w:val="26"/>
    </w:rPr>
  </w:style>
  <w:style w:type="paragraph" w:styleId="Heading3">
    <w:name w:val="heading 3"/>
    <w:basedOn w:val="Normal"/>
    <w:next w:val="BodyText"/>
    <w:link w:val="Heading3Char"/>
    <w:qFormat/>
    <w:rsid w:val="00527E8F"/>
    <w:pPr>
      <w:keepNext/>
      <w:keepLines/>
      <w:numPr>
        <w:ilvl w:val="2"/>
        <w:numId w:val="18"/>
      </w:numPr>
      <w:spacing w:before="240" w:after="120"/>
      <w:outlineLvl w:val="2"/>
    </w:pPr>
    <w:rPr>
      <w:rFonts w:asciiTheme="majorHAnsi" w:eastAsiaTheme="majorEastAsia" w:hAnsiTheme="majorHAnsi" w:cstheme="majorBidi"/>
      <w:b/>
      <w:sz w:val="26"/>
      <w:szCs w:val="24"/>
    </w:rPr>
  </w:style>
  <w:style w:type="paragraph" w:styleId="Heading4">
    <w:name w:val="heading 4"/>
    <w:basedOn w:val="Normal"/>
    <w:next w:val="BodyText"/>
    <w:link w:val="Heading4Char"/>
    <w:qFormat/>
    <w:rsid w:val="00527E8F"/>
    <w:pPr>
      <w:keepNext/>
      <w:keepLines/>
      <w:numPr>
        <w:ilvl w:val="3"/>
        <w:numId w:val="18"/>
      </w:numPr>
      <w:spacing w:before="240" w:after="120"/>
      <w:outlineLvl w:val="3"/>
    </w:pPr>
    <w:rPr>
      <w:rFonts w:asciiTheme="majorHAnsi" w:eastAsiaTheme="majorEastAsia" w:hAnsiTheme="majorHAnsi" w:cstheme="majorBidi"/>
      <w:b/>
      <w:iCs/>
      <w:sz w:val="24"/>
    </w:rPr>
  </w:style>
  <w:style w:type="paragraph" w:styleId="Heading5">
    <w:name w:val="heading 5"/>
    <w:basedOn w:val="Normal"/>
    <w:next w:val="BodyText"/>
    <w:link w:val="Heading5Char"/>
    <w:qFormat/>
    <w:rsid w:val="00527E8F"/>
    <w:pPr>
      <w:keepNext/>
      <w:keepLines/>
      <w:numPr>
        <w:ilvl w:val="4"/>
        <w:numId w:val="18"/>
      </w:numPr>
      <w:spacing w:before="240" w:after="120"/>
      <w:outlineLvl w:val="4"/>
    </w:pPr>
    <w:rPr>
      <w:rFonts w:asciiTheme="majorHAnsi" w:eastAsiaTheme="majorEastAsia" w:hAnsiTheme="majorHAnsi" w:cstheme="majorBidi"/>
      <w:b/>
      <w:sz w:val="22"/>
    </w:rPr>
  </w:style>
  <w:style w:type="paragraph" w:styleId="Heading6">
    <w:name w:val="heading 6"/>
    <w:basedOn w:val="Normal"/>
    <w:next w:val="BodyText"/>
    <w:link w:val="Heading6Char"/>
    <w:qFormat/>
    <w:rsid w:val="00527E8F"/>
    <w:pPr>
      <w:keepNext/>
      <w:keepLines/>
      <w:numPr>
        <w:ilvl w:val="5"/>
        <w:numId w:val="18"/>
      </w:numPr>
      <w:spacing w:before="24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9"/>
    <w:semiHidden/>
    <w:rsid w:val="00527E8F"/>
    <w:pPr>
      <w:keepNext/>
      <w:keepLines/>
      <w:numPr>
        <w:ilvl w:val="6"/>
        <w:numId w:val="18"/>
      </w:numPr>
      <w:spacing w:before="240" w:after="12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9"/>
    <w:semiHidden/>
    <w:rsid w:val="00527E8F"/>
    <w:pPr>
      <w:keepNext/>
      <w:keepLines/>
      <w:numPr>
        <w:ilvl w:val="7"/>
        <w:numId w:val="18"/>
      </w:numPr>
      <w:spacing w:before="240" w:after="120"/>
      <w:outlineLvl w:val="7"/>
    </w:pPr>
    <w:rPr>
      <w:rFonts w:asciiTheme="majorHAnsi" w:eastAsiaTheme="majorEastAsia" w:hAnsiTheme="majorHAnsi" w:cstheme="majorBidi"/>
      <w:b/>
      <w:sz w:val="21"/>
      <w:szCs w:val="21"/>
    </w:rPr>
  </w:style>
  <w:style w:type="paragraph" w:styleId="Heading9">
    <w:name w:val="heading 9"/>
    <w:aliases w:val="Appendix Heading 1"/>
    <w:basedOn w:val="Normal"/>
    <w:next w:val="BodyText"/>
    <w:link w:val="Heading9Char"/>
    <w:uiPriority w:val="19"/>
    <w:qFormat/>
    <w:rsid w:val="00527E8F"/>
    <w:pPr>
      <w:keepNext/>
      <w:keepLines/>
      <w:pageBreakBefore/>
      <w:numPr>
        <w:numId w:val="20"/>
      </w:numPr>
      <w:spacing w:before="240" w:after="120"/>
      <w:outlineLvl w:val="8"/>
    </w:pPr>
    <w:rPr>
      <w:rFonts w:asciiTheme="majorHAnsi" w:eastAsiaTheme="majorEastAsia" w:hAnsiTheme="majorHAnsi"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27E8F"/>
    <w:rPr>
      <w:rFonts w:ascii="Jacobs Chronos Light" w:hAnsi="Jacobs Chronos Light"/>
      <w:color w:val="333333" w:themeColor="text2"/>
      <w:sz w:val="24"/>
    </w:rPr>
  </w:style>
  <w:style w:type="character" w:customStyle="1" w:styleId="HeaderChar">
    <w:name w:val="Header Char"/>
    <w:basedOn w:val="DefaultParagraphFont"/>
    <w:link w:val="Header"/>
    <w:uiPriority w:val="99"/>
    <w:semiHidden/>
    <w:rsid w:val="00527E8F"/>
    <w:rPr>
      <w:rFonts w:ascii="Jacobs Chronos Light" w:hAnsi="Jacobs Chronos Light"/>
      <w:color w:val="333333" w:themeColor="text2"/>
      <w:sz w:val="24"/>
    </w:rPr>
  </w:style>
  <w:style w:type="paragraph" w:styleId="Footer">
    <w:name w:val="footer"/>
    <w:basedOn w:val="Normal"/>
    <w:link w:val="FooterChar"/>
    <w:uiPriority w:val="99"/>
    <w:semiHidden/>
    <w:rsid w:val="00527E8F"/>
    <w:rPr>
      <w:color w:val="333333" w:themeColor="text2"/>
      <w:sz w:val="16"/>
    </w:rPr>
  </w:style>
  <w:style w:type="character" w:customStyle="1" w:styleId="FooterChar">
    <w:name w:val="Footer Char"/>
    <w:basedOn w:val="DefaultParagraphFont"/>
    <w:link w:val="Footer"/>
    <w:uiPriority w:val="99"/>
    <w:semiHidden/>
    <w:rsid w:val="00527E8F"/>
    <w:rPr>
      <w:rFonts w:asciiTheme="minorHAnsi" w:hAnsiTheme="minorHAnsi"/>
      <w:color w:val="333333" w:themeColor="text2"/>
      <w:sz w:val="16"/>
    </w:rPr>
  </w:style>
  <w:style w:type="table" w:styleId="TableGrid">
    <w:name w:val="Table Grid"/>
    <w:basedOn w:val="TableNormal"/>
    <w:uiPriority w:val="39"/>
    <w:rsid w:val="00527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qFormat/>
    <w:rsid w:val="00527E8F"/>
    <w:pPr>
      <w:numPr>
        <w:numId w:val="17"/>
      </w:numPr>
      <w:spacing w:before="180" w:after="120"/>
      <w:ind w:left="357" w:hanging="357"/>
    </w:pPr>
  </w:style>
  <w:style w:type="paragraph" w:customStyle="1" w:styleId="BodyText2Letter">
    <w:name w:val="Body Text 2 Letter"/>
    <w:basedOn w:val="Normal"/>
    <w:uiPriority w:val="2"/>
    <w:qFormat/>
    <w:rsid w:val="00527E8F"/>
    <w:pPr>
      <w:numPr>
        <w:ilvl w:val="1"/>
        <w:numId w:val="17"/>
      </w:numPr>
      <w:spacing w:after="120"/>
      <w:ind w:left="714" w:hanging="357"/>
    </w:pPr>
  </w:style>
  <w:style w:type="paragraph" w:customStyle="1" w:styleId="BodyText3Roman">
    <w:name w:val="Body Text 3 Roman"/>
    <w:basedOn w:val="Normal"/>
    <w:uiPriority w:val="2"/>
    <w:qFormat/>
    <w:rsid w:val="00527E8F"/>
    <w:pPr>
      <w:numPr>
        <w:ilvl w:val="2"/>
        <w:numId w:val="17"/>
      </w:numPr>
      <w:spacing w:after="120"/>
      <w:ind w:left="1071" w:hanging="357"/>
    </w:pPr>
  </w:style>
  <w:style w:type="paragraph" w:customStyle="1" w:styleId="TableText">
    <w:name w:val="Table Text"/>
    <w:basedOn w:val="BodyText"/>
    <w:uiPriority w:val="4"/>
    <w:qFormat/>
    <w:rsid w:val="00527E8F"/>
    <w:pPr>
      <w:spacing w:before="40" w:after="40"/>
    </w:pPr>
    <w:rPr>
      <w:rFonts w:ascii="Jacobs Chronos Cd" w:hAnsi="Jacobs Chronos Cd"/>
      <w:sz w:val="22"/>
    </w:rPr>
  </w:style>
  <w:style w:type="character" w:customStyle="1" w:styleId="Heading1Char">
    <w:name w:val="Heading 1 Char"/>
    <w:basedOn w:val="DefaultParagraphFont"/>
    <w:link w:val="Heading1"/>
    <w:rsid w:val="00527E8F"/>
    <w:rPr>
      <w:rFonts w:eastAsiaTheme="majorEastAsia" w:cstheme="majorBidi"/>
      <w:b/>
      <w:color w:val="231EDC" w:themeColor="accent1"/>
      <w:sz w:val="32"/>
      <w:szCs w:val="32"/>
    </w:rPr>
  </w:style>
  <w:style w:type="paragraph" w:customStyle="1" w:styleId="BulletLevel1">
    <w:name w:val="Bullet Level 1"/>
    <w:basedOn w:val="Normal"/>
    <w:uiPriority w:val="2"/>
    <w:qFormat/>
    <w:rsid w:val="00527E8F"/>
    <w:pPr>
      <w:numPr>
        <w:numId w:val="32"/>
      </w:numPr>
      <w:spacing w:before="120" w:after="60"/>
    </w:pPr>
  </w:style>
  <w:style w:type="paragraph" w:customStyle="1" w:styleId="TableHeading">
    <w:name w:val="Table Heading"/>
    <w:basedOn w:val="Normal"/>
    <w:uiPriority w:val="3"/>
    <w:qFormat/>
    <w:rsid w:val="00527E8F"/>
    <w:pPr>
      <w:keepNext/>
      <w:spacing w:before="60" w:after="60"/>
    </w:pPr>
    <w:rPr>
      <w:rFonts w:ascii="Jacobs Chronos Cd" w:hAnsi="Jacobs Chronos Cd"/>
      <w:b/>
      <w:sz w:val="24"/>
    </w:rPr>
  </w:style>
  <w:style w:type="paragraph" w:customStyle="1" w:styleId="BulletLevel2">
    <w:name w:val="Bullet Level 2"/>
    <w:basedOn w:val="Normal"/>
    <w:uiPriority w:val="2"/>
    <w:qFormat/>
    <w:rsid w:val="00527E8F"/>
    <w:pPr>
      <w:numPr>
        <w:ilvl w:val="1"/>
        <w:numId w:val="32"/>
      </w:numPr>
      <w:spacing w:before="120" w:after="60"/>
    </w:pPr>
  </w:style>
  <w:style w:type="paragraph" w:customStyle="1" w:styleId="BulletLevel3">
    <w:name w:val="Bullet Level 3"/>
    <w:basedOn w:val="Normal"/>
    <w:uiPriority w:val="2"/>
    <w:qFormat/>
    <w:rsid w:val="00527E8F"/>
    <w:pPr>
      <w:numPr>
        <w:ilvl w:val="2"/>
        <w:numId w:val="32"/>
      </w:numPr>
      <w:spacing w:before="120" w:after="60"/>
    </w:pPr>
  </w:style>
  <w:style w:type="character" w:customStyle="1" w:styleId="Heading3Char">
    <w:name w:val="Heading 3 Char"/>
    <w:basedOn w:val="DefaultParagraphFont"/>
    <w:link w:val="Heading3"/>
    <w:rsid w:val="00527E8F"/>
    <w:rPr>
      <w:rFonts w:eastAsiaTheme="majorEastAsia" w:cstheme="majorBidi"/>
      <w:b/>
      <w:sz w:val="26"/>
      <w:szCs w:val="24"/>
    </w:rPr>
  </w:style>
  <w:style w:type="paragraph" w:customStyle="1" w:styleId="AppendixHeading2">
    <w:name w:val="Appendix Heading 2"/>
    <w:basedOn w:val="Normal"/>
    <w:next w:val="BodyText"/>
    <w:uiPriority w:val="20"/>
    <w:qFormat/>
    <w:rsid w:val="00527E8F"/>
    <w:pPr>
      <w:keepNext/>
      <w:numPr>
        <w:ilvl w:val="1"/>
        <w:numId w:val="20"/>
      </w:numPr>
      <w:spacing w:before="240" w:after="120"/>
      <w:outlineLvl w:val="1"/>
    </w:pPr>
    <w:rPr>
      <w:rFonts w:asciiTheme="majorHAnsi" w:hAnsiTheme="majorHAnsi"/>
      <w:b/>
      <w:sz w:val="28"/>
    </w:rPr>
  </w:style>
  <w:style w:type="paragraph" w:customStyle="1" w:styleId="AppendixHeading3">
    <w:name w:val="Appendix Heading 3"/>
    <w:basedOn w:val="Normal"/>
    <w:next w:val="BodyText"/>
    <w:uiPriority w:val="20"/>
    <w:qFormat/>
    <w:rsid w:val="00527E8F"/>
    <w:pPr>
      <w:keepNext/>
      <w:numPr>
        <w:ilvl w:val="2"/>
        <w:numId w:val="20"/>
      </w:numPr>
      <w:spacing w:before="240" w:after="120"/>
      <w:outlineLvl w:val="2"/>
    </w:pPr>
    <w:rPr>
      <w:rFonts w:asciiTheme="majorHAnsi" w:hAnsiTheme="majorHAnsi"/>
      <w:b/>
      <w:sz w:val="24"/>
    </w:rPr>
  </w:style>
  <w:style w:type="paragraph" w:customStyle="1" w:styleId="AppendixHeading4">
    <w:name w:val="Appendix Heading 4"/>
    <w:basedOn w:val="Normal"/>
    <w:next w:val="BodyText"/>
    <w:uiPriority w:val="20"/>
    <w:qFormat/>
    <w:rsid w:val="00527E8F"/>
    <w:pPr>
      <w:keepNext/>
      <w:numPr>
        <w:ilvl w:val="3"/>
        <w:numId w:val="20"/>
      </w:numPr>
      <w:spacing w:before="240" w:after="120"/>
      <w:outlineLvl w:val="3"/>
    </w:pPr>
    <w:rPr>
      <w:rFonts w:asciiTheme="majorHAnsi" w:hAnsiTheme="majorHAnsi"/>
      <w:b/>
      <w:sz w:val="22"/>
    </w:rPr>
  </w:style>
  <w:style w:type="paragraph" w:customStyle="1" w:styleId="TableBullet">
    <w:name w:val="Table Bullet"/>
    <w:basedOn w:val="Normal"/>
    <w:uiPriority w:val="6"/>
    <w:qFormat/>
    <w:rsid w:val="00527E8F"/>
    <w:pPr>
      <w:numPr>
        <w:numId w:val="31"/>
      </w:numPr>
      <w:spacing w:before="40" w:after="40"/>
    </w:pPr>
    <w:rPr>
      <w:rFonts w:ascii="Jacobs Chronos Cd" w:hAnsi="Jacobs Chronos Cd"/>
      <w:sz w:val="22"/>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527E8F"/>
    <w:pPr>
      <w:spacing w:before="240" w:after="1200"/>
    </w:pPr>
    <w:rPr>
      <w:rFonts w:asciiTheme="majorHAnsi" w:hAnsiTheme="majorHAnsi"/>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527E8F"/>
    <w:pPr>
      <w:spacing w:after="480"/>
      <w:contextualSpacing/>
    </w:pPr>
    <w:rPr>
      <w:rFonts w:ascii="Jacobs Chronos Light" w:hAnsi="Jacobs Chronos Light"/>
      <w:sz w:val="28"/>
    </w:rPr>
  </w:style>
  <w:style w:type="paragraph" w:customStyle="1" w:styleId="TableText1Number">
    <w:name w:val="Table Text 1 Number"/>
    <w:basedOn w:val="TableText"/>
    <w:uiPriority w:val="99"/>
    <w:semiHidden/>
    <w:rsid w:val="008E484D"/>
  </w:style>
  <w:style w:type="paragraph" w:customStyle="1" w:styleId="Disclaimer">
    <w:name w:val="Disclaimer"/>
    <w:basedOn w:val="Normal"/>
    <w:uiPriority w:val="99"/>
    <w:semiHidden/>
    <w:rsid w:val="00527E8F"/>
    <w:pPr>
      <w:spacing w:before="180"/>
    </w:pPr>
    <w:rPr>
      <w:rFonts w:ascii="Jacobs Chronos Light" w:hAnsi="Jacobs Chronos Light"/>
      <w:sz w:val="16"/>
    </w:rPr>
  </w:style>
  <w:style w:type="character" w:customStyle="1" w:styleId="Heading2Char">
    <w:name w:val="Heading 2 Char"/>
    <w:basedOn w:val="DefaultParagraphFont"/>
    <w:link w:val="Heading2"/>
    <w:rsid w:val="00527E8F"/>
    <w:rPr>
      <w:rFonts w:eastAsiaTheme="majorEastAsia" w:cstheme="majorBidi"/>
      <w:b/>
      <w:sz w:val="28"/>
      <w:szCs w:val="26"/>
    </w:rPr>
  </w:style>
  <w:style w:type="paragraph" w:customStyle="1" w:styleId="Divider">
    <w:name w:val="Divider"/>
    <w:uiPriority w:val="99"/>
    <w:semiHidden/>
    <w:rsid w:val="00527E8F"/>
    <w:pPr>
      <w:outlineLvl w:val="0"/>
    </w:pPr>
    <w:rPr>
      <w:rFonts w:eastAsia="MS Gothic" w:cs="Jacobs Chronos Light"/>
      <w:b/>
      <w:color w:val="231EDC"/>
      <w:sz w:val="52"/>
      <w:szCs w:val="56"/>
    </w:rPr>
  </w:style>
  <w:style w:type="paragraph" w:customStyle="1" w:styleId="Headingunnumbered1">
    <w:name w:val="Heading (unnumbered) 1"/>
    <w:basedOn w:val="Normal"/>
    <w:next w:val="BodyText"/>
    <w:uiPriority w:val="1"/>
    <w:qFormat/>
    <w:rsid w:val="00527E8F"/>
    <w:pPr>
      <w:keepNext/>
      <w:spacing w:before="240" w:after="120"/>
      <w:outlineLvl w:val="0"/>
    </w:pPr>
    <w:rPr>
      <w:rFonts w:asciiTheme="majorHAnsi" w:hAnsiTheme="majorHAnsi"/>
      <w:b/>
      <w:color w:val="231EDC" w:themeColor="accent1"/>
      <w:sz w:val="32"/>
    </w:rPr>
  </w:style>
  <w:style w:type="paragraph" w:customStyle="1" w:styleId="Headingunnumbered2">
    <w:name w:val="Heading (unnumbered) 2"/>
    <w:basedOn w:val="Normal"/>
    <w:next w:val="BodyText"/>
    <w:uiPriority w:val="1"/>
    <w:qFormat/>
    <w:rsid w:val="00527E8F"/>
    <w:pPr>
      <w:keepNext/>
      <w:spacing w:before="240" w:after="120"/>
      <w:outlineLvl w:val="1"/>
    </w:pPr>
    <w:rPr>
      <w:rFonts w:asciiTheme="majorHAnsi" w:hAnsiTheme="majorHAnsi"/>
      <w:b/>
      <w:sz w:val="28"/>
    </w:rPr>
  </w:style>
  <w:style w:type="paragraph" w:customStyle="1" w:styleId="Headingunnumbered3">
    <w:name w:val="Heading (unnumbered) 3"/>
    <w:basedOn w:val="Normal"/>
    <w:next w:val="BodyText"/>
    <w:uiPriority w:val="1"/>
    <w:qFormat/>
    <w:rsid w:val="00527E8F"/>
    <w:pPr>
      <w:keepNext/>
      <w:spacing w:before="240" w:after="120"/>
      <w:outlineLvl w:val="2"/>
    </w:pPr>
    <w:rPr>
      <w:rFonts w:asciiTheme="majorHAnsi" w:hAnsiTheme="majorHAnsi"/>
      <w:b/>
      <w:sz w:val="24"/>
    </w:rPr>
  </w:style>
  <w:style w:type="paragraph" w:customStyle="1" w:styleId="TableText2Letter">
    <w:name w:val="Table Text 2 Letter"/>
    <w:basedOn w:val="TableText1Number"/>
    <w:uiPriority w:val="99"/>
    <w:semiHidden/>
    <w:rsid w:val="00025ACF"/>
  </w:style>
  <w:style w:type="paragraph" w:styleId="BalloonText">
    <w:name w:val="Balloon Text"/>
    <w:basedOn w:val="Normal"/>
    <w:link w:val="BalloonTextChar"/>
    <w:uiPriority w:val="99"/>
    <w:semiHidden/>
    <w:unhideWhenUsed/>
    <w:rsid w:val="00527E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E8F"/>
    <w:rPr>
      <w:rFonts w:ascii="Segoe UI" w:hAnsi="Segoe UI" w:cs="Segoe UI"/>
      <w:sz w:val="18"/>
      <w:szCs w:val="18"/>
    </w:rPr>
  </w:style>
  <w:style w:type="character" w:styleId="CommentReference">
    <w:name w:val="annotation reference"/>
    <w:basedOn w:val="DefaultParagraphFont"/>
    <w:uiPriority w:val="99"/>
    <w:semiHidden/>
    <w:unhideWhenUsed/>
    <w:rsid w:val="00527E8F"/>
    <w:rPr>
      <w:sz w:val="16"/>
      <w:szCs w:val="16"/>
    </w:rPr>
  </w:style>
  <w:style w:type="paragraph" w:styleId="CommentText">
    <w:name w:val="annotation text"/>
    <w:basedOn w:val="Normal"/>
    <w:link w:val="CommentTextChar"/>
    <w:uiPriority w:val="99"/>
    <w:unhideWhenUsed/>
    <w:rsid w:val="00527E8F"/>
  </w:style>
  <w:style w:type="character" w:customStyle="1" w:styleId="CommentTextChar">
    <w:name w:val="Comment Text Char"/>
    <w:basedOn w:val="DefaultParagraphFont"/>
    <w:link w:val="CommentText"/>
    <w:uiPriority w:val="99"/>
    <w:rsid w:val="00527E8F"/>
    <w:rPr>
      <w:rFonts w:asciiTheme="minorHAnsi" w:hAnsiTheme="minorHAnsi"/>
    </w:rPr>
  </w:style>
  <w:style w:type="paragraph" w:styleId="CommentSubject">
    <w:name w:val="annotation subject"/>
    <w:basedOn w:val="CommentText"/>
    <w:next w:val="CommentText"/>
    <w:link w:val="CommentSubjectChar"/>
    <w:uiPriority w:val="99"/>
    <w:semiHidden/>
    <w:unhideWhenUsed/>
    <w:rsid w:val="00527E8F"/>
    <w:rPr>
      <w:b/>
      <w:bCs/>
    </w:rPr>
  </w:style>
  <w:style w:type="character" w:customStyle="1" w:styleId="CommentSubjectChar">
    <w:name w:val="Comment Subject Char"/>
    <w:basedOn w:val="CommentTextChar"/>
    <w:link w:val="CommentSubject"/>
    <w:uiPriority w:val="99"/>
    <w:semiHidden/>
    <w:rsid w:val="00527E8F"/>
    <w:rPr>
      <w:rFonts w:asciiTheme="minorHAnsi" w:hAnsiTheme="minorHAnsi"/>
      <w:b/>
      <w:bCs/>
    </w:rPr>
  </w:style>
  <w:style w:type="table" w:styleId="PlainTable1">
    <w:name w:val="Plain Table 1"/>
    <w:basedOn w:val="TableNormal"/>
    <w:uiPriority w:val="41"/>
    <w:rsid w:val="00527E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27E8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tblPr/>
  </w:style>
  <w:style w:type="table" w:customStyle="1" w:styleId="Style2">
    <w:name w:val="Style2"/>
    <w:basedOn w:val="TableNormal"/>
    <w:uiPriority w:val="99"/>
    <w:semiHidden/>
    <w:rsid w:val="00FB4765"/>
    <w:tblPr/>
  </w:style>
  <w:style w:type="table" w:styleId="GridTable4-Accent6">
    <w:name w:val="Grid Table 4 Accent 6"/>
    <w:basedOn w:val="TableNormal"/>
    <w:uiPriority w:val="49"/>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527E8F"/>
    <w:pPr>
      <w:spacing w:before="60" w:after="60"/>
    </w:pPr>
    <w:rPr>
      <w:rFonts w:ascii="Jacobs Chronos Cd" w:hAnsi="Jacobs Chronos Cd"/>
      <w:b/>
      <w:sz w:val="22"/>
    </w:rPr>
  </w:style>
  <w:style w:type="character" w:styleId="Hyperlink">
    <w:name w:val="Hyperlink"/>
    <w:basedOn w:val="DefaultParagraphFont"/>
    <w:uiPriority w:val="99"/>
    <w:rsid w:val="00527E8F"/>
    <w:rPr>
      <w:color w:val="231EDC" w:themeColor="hyperlink"/>
      <w:u w:val="single"/>
    </w:rPr>
  </w:style>
  <w:style w:type="paragraph" w:customStyle="1" w:styleId="DocumentSubject">
    <w:name w:val="Document Subject"/>
    <w:basedOn w:val="Normal"/>
    <w:uiPriority w:val="99"/>
    <w:semiHidden/>
    <w:rsid w:val="00527E8F"/>
    <w:pPr>
      <w:spacing w:before="360" w:after="240"/>
    </w:pPr>
    <w:rPr>
      <w:rFonts w:ascii="Jacobs Chronos Light" w:hAnsi="Jacobs Chronos Light"/>
      <w:b/>
      <w:color w:val="231EDC" w:themeColor="accent1"/>
      <w:sz w:val="24"/>
    </w:rPr>
  </w:style>
  <w:style w:type="character" w:customStyle="1" w:styleId="Heading4Char">
    <w:name w:val="Heading 4 Char"/>
    <w:basedOn w:val="DefaultParagraphFont"/>
    <w:link w:val="Heading4"/>
    <w:rsid w:val="00527E8F"/>
    <w:rPr>
      <w:rFonts w:eastAsiaTheme="majorEastAsia" w:cstheme="majorBidi"/>
      <w:b/>
      <w:iCs/>
      <w:sz w:val="24"/>
    </w:rPr>
  </w:style>
  <w:style w:type="character" w:customStyle="1" w:styleId="Heading5Char">
    <w:name w:val="Heading 5 Char"/>
    <w:basedOn w:val="DefaultParagraphFont"/>
    <w:link w:val="Heading5"/>
    <w:rsid w:val="00527E8F"/>
    <w:rPr>
      <w:rFonts w:eastAsiaTheme="majorEastAsia" w:cstheme="majorBidi"/>
      <w:b/>
      <w:sz w:val="22"/>
    </w:rPr>
  </w:style>
  <w:style w:type="character" w:customStyle="1" w:styleId="Heading6Char">
    <w:name w:val="Heading 6 Char"/>
    <w:basedOn w:val="DefaultParagraphFont"/>
    <w:link w:val="Heading6"/>
    <w:rsid w:val="00527E8F"/>
    <w:rPr>
      <w:rFonts w:eastAsiaTheme="majorEastAsia" w:cstheme="majorBidi"/>
      <w:b/>
    </w:rPr>
  </w:style>
  <w:style w:type="character" w:customStyle="1" w:styleId="Heading7Char">
    <w:name w:val="Heading 7 Char"/>
    <w:basedOn w:val="DefaultParagraphFont"/>
    <w:link w:val="Heading7"/>
    <w:uiPriority w:val="99"/>
    <w:semiHidden/>
    <w:rsid w:val="00527E8F"/>
    <w:rPr>
      <w:rFonts w:eastAsiaTheme="majorEastAsia" w:cstheme="majorBidi"/>
      <w:b/>
      <w:iCs/>
    </w:rPr>
  </w:style>
  <w:style w:type="character" w:customStyle="1" w:styleId="Heading8Char">
    <w:name w:val="Heading 8 Char"/>
    <w:basedOn w:val="DefaultParagraphFont"/>
    <w:link w:val="Heading8"/>
    <w:uiPriority w:val="99"/>
    <w:semiHidden/>
    <w:rsid w:val="00527E8F"/>
    <w:rPr>
      <w:rFonts w:eastAsiaTheme="majorEastAsia" w:cstheme="majorBidi"/>
      <w:b/>
      <w:sz w:val="21"/>
      <w:szCs w:val="21"/>
    </w:rPr>
  </w:style>
  <w:style w:type="character" w:customStyle="1" w:styleId="Heading9Char">
    <w:name w:val="Heading 9 Char"/>
    <w:aliases w:val="Appendix Heading 1 Char"/>
    <w:basedOn w:val="DefaultParagraphFont"/>
    <w:link w:val="Heading9"/>
    <w:uiPriority w:val="19"/>
    <w:rsid w:val="00527E8F"/>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rsid w:val="00E6345A"/>
    <w:pPr>
      <w:numPr>
        <w:numId w:val="1"/>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2"/>
      </w:numPr>
      <w:spacing w:before="40" w:after="40"/>
      <w:ind w:left="170" w:hanging="170"/>
    </w:pPr>
    <w:rPr>
      <w:rFonts w:cs="Jacobs Chronos Light"/>
      <w:sz w:val="16"/>
      <w:szCs w:val="16"/>
    </w:rPr>
  </w:style>
  <w:style w:type="paragraph" w:customStyle="1" w:styleId="QuoteText">
    <w:name w:val="Quote Text"/>
    <w:basedOn w:val="Normal"/>
    <w:uiPriority w:val="7"/>
    <w:qFormat/>
    <w:rsid w:val="00527E8F"/>
    <w:pPr>
      <w:spacing w:before="60" w:after="40"/>
      <w:ind w:left="1134" w:right="1134"/>
    </w:pPr>
    <w:rPr>
      <w:rFonts w:ascii="Jacobs Chronos Cd" w:hAnsi="Jacobs Chronos Cd"/>
      <w:i/>
      <w:color w:val="231EDC" w:themeColor="accent1"/>
    </w:rPr>
  </w:style>
  <w:style w:type="paragraph" w:customStyle="1" w:styleId="QuoteAuthor">
    <w:name w:val="Quote Author"/>
    <w:basedOn w:val="Normal"/>
    <w:uiPriority w:val="8"/>
    <w:qFormat/>
    <w:rsid w:val="00527E8F"/>
    <w:pPr>
      <w:spacing w:before="40" w:after="40"/>
      <w:ind w:left="1134" w:right="1134"/>
    </w:pPr>
    <w:rPr>
      <w:rFonts w:ascii="Jacobs Chronos Cd" w:hAnsi="Jacobs Chronos Cd"/>
      <w:color w:val="333333" w:themeColor="text2"/>
    </w:rPr>
  </w:style>
  <w:style w:type="paragraph" w:customStyle="1" w:styleId="QuoteAuthorTitle">
    <w:name w:val="Quote Author Title"/>
    <w:basedOn w:val="Normal"/>
    <w:next w:val="BodyText"/>
    <w:uiPriority w:val="8"/>
    <w:qFormat/>
    <w:rsid w:val="00527E8F"/>
    <w:pPr>
      <w:spacing w:before="40" w:after="60"/>
      <w:ind w:left="1134" w:right="1134"/>
    </w:pPr>
    <w:rPr>
      <w:rFonts w:ascii="Jacobs Chronos Cd" w:hAnsi="Jacobs Chronos Cd"/>
      <w:i/>
      <w:color w:val="333333" w:themeColor="text2"/>
      <w:sz w:val="16"/>
    </w:rPr>
  </w:style>
  <w:style w:type="paragraph" w:customStyle="1" w:styleId="FigureCaption">
    <w:name w:val="Figure Caption"/>
    <w:basedOn w:val="Caption"/>
    <w:next w:val="BodyText"/>
    <w:uiPriority w:val="99"/>
    <w:semiHidden/>
    <w:rsid w:val="00527E8F"/>
  </w:style>
  <w:style w:type="paragraph" w:customStyle="1" w:styleId="TableNumberandTitle">
    <w:name w:val="Table Number and Title"/>
    <w:next w:val="TableCaption"/>
    <w:uiPriority w:val="99"/>
    <w:semiHidden/>
    <w:rsid w:val="00552B1D"/>
    <w:pPr>
      <w:keepNext/>
      <w:numPr>
        <w:numId w:val="5"/>
      </w:numPr>
      <w:spacing w:before="120" w:after="40"/>
    </w:pPr>
    <w:rPr>
      <w:b/>
      <w:color w:val="333333"/>
    </w:rPr>
  </w:style>
  <w:style w:type="paragraph" w:customStyle="1" w:styleId="TableCaption">
    <w:name w:val="Table Caption"/>
    <w:basedOn w:val="Caption"/>
    <w:next w:val="BodyText"/>
    <w:uiPriority w:val="99"/>
    <w:semiHidden/>
    <w:rsid w:val="00527E8F"/>
    <w:pPr>
      <w:keepNext/>
    </w:pPr>
  </w:style>
  <w:style w:type="paragraph" w:customStyle="1" w:styleId="InstructionalText">
    <w:name w:val="Instructional Text"/>
    <w:uiPriority w:val="99"/>
    <w:semiHidden/>
    <w:rsid w:val="004B2105"/>
    <w:pPr>
      <w:spacing w:before="120" w:after="120"/>
    </w:pPr>
    <w:rPr>
      <w:i/>
      <w:sz w:val="18"/>
    </w:rPr>
  </w:style>
  <w:style w:type="paragraph" w:customStyle="1" w:styleId="BodyText4Number">
    <w:name w:val="Body Text 4 Number"/>
    <w:basedOn w:val="Normal"/>
    <w:uiPriority w:val="2"/>
    <w:qFormat/>
    <w:rsid w:val="00527E8F"/>
    <w:pPr>
      <w:numPr>
        <w:ilvl w:val="3"/>
        <w:numId w:val="17"/>
      </w:numPr>
      <w:spacing w:after="120"/>
    </w:pPr>
  </w:style>
  <w:style w:type="paragraph" w:styleId="TOC1">
    <w:name w:val="toc 1"/>
    <w:basedOn w:val="Normal"/>
    <w:next w:val="Normal"/>
    <w:autoRedefine/>
    <w:uiPriority w:val="39"/>
    <w:rsid w:val="00527E8F"/>
    <w:pPr>
      <w:spacing w:after="100"/>
      <w:ind w:left="567" w:hanging="567"/>
    </w:pPr>
    <w:rPr>
      <w:b/>
    </w:rPr>
  </w:style>
  <w:style w:type="paragraph" w:styleId="TOC2">
    <w:name w:val="toc 2"/>
    <w:basedOn w:val="Normal"/>
    <w:next w:val="Normal"/>
    <w:autoRedefine/>
    <w:uiPriority w:val="39"/>
    <w:rsid w:val="00527E8F"/>
    <w:pPr>
      <w:spacing w:after="100"/>
      <w:ind w:left="1134" w:hanging="567"/>
    </w:pPr>
  </w:style>
  <w:style w:type="paragraph" w:styleId="TOC3">
    <w:name w:val="toc 3"/>
    <w:basedOn w:val="Normal"/>
    <w:next w:val="Normal"/>
    <w:autoRedefine/>
    <w:uiPriority w:val="39"/>
    <w:rsid w:val="00527E8F"/>
    <w:pPr>
      <w:spacing w:after="100"/>
      <w:ind w:left="1701" w:hanging="567"/>
    </w:pPr>
  </w:style>
  <w:style w:type="paragraph" w:styleId="TOCHeading">
    <w:name w:val="TOC Heading"/>
    <w:basedOn w:val="Normal"/>
    <w:next w:val="Normal"/>
    <w:uiPriority w:val="39"/>
    <w:semiHidden/>
    <w:rsid w:val="00527E8F"/>
    <w:pPr>
      <w:spacing w:before="120" w:after="120"/>
      <w:outlineLvl w:val="0"/>
    </w:pPr>
    <w:rPr>
      <w:rFonts w:asciiTheme="majorHAnsi" w:hAnsiTheme="majorHAnsi"/>
      <w:b/>
      <w:color w:val="231EDC" w:themeColor="accent1"/>
      <w:sz w:val="28"/>
    </w:rPr>
  </w:style>
  <w:style w:type="paragraph" w:customStyle="1" w:styleId="TableBullet2ndLevel">
    <w:name w:val="Table Bullet 2nd Level"/>
    <w:basedOn w:val="TableBullet"/>
    <w:uiPriority w:val="99"/>
    <w:semiHidden/>
    <w:rsid w:val="00025ACF"/>
    <w:pPr>
      <w:numPr>
        <w:numId w:val="3"/>
      </w:numPr>
      <w:ind w:left="340" w:hanging="170"/>
    </w:pPr>
  </w:style>
  <w:style w:type="paragraph" w:styleId="FootnoteText">
    <w:name w:val="footnote text"/>
    <w:basedOn w:val="Normal"/>
    <w:link w:val="FootnoteTextChar"/>
    <w:uiPriority w:val="99"/>
    <w:semiHidden/>
    <w:rsid w:val="00527E8F"/>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527E8F"/>
    <w:rPr>
      <w:rFonts w:asciiTheme="minorHAnsi" w:hAnsiTheme="minorHAnsi"/>
      <w:sz w:val="16"/>
    </w:rPr>
  </w:style>
  <w:style w:type="paragraph" w:customStyle="1" w:styleId="HeaderSpacer">
    <w:name w:val="Header Spacer"/>
    <w:basedOn w:val="Header"/>
    <w:uiPriority w:val="99"/>
    <w:semiHidden/>
    <w:rsid w:val="00527E8F"/>
    <w:rPr>
      <w:sz w:val="16"/>
    </w:rPr>
  </w:style>
  <w:style w:type="paragraph" w:customStyle="1" w:styleId="AcronymText">
    <w:name w:val="Acronym Text"/>
    <w:basedOn w:val="BodyText"/>
    <w:uiPriority w:val="99"/>
    <w:semiHidden/>
    <w:rsid w:val="00275197"/>
    <w:pPr>
      <w:tabs>
        <w:tab w:val="left" w:pos="2160"/>
      </w:tabs>
    </w:pPr>
  </w:style>
  <w:style w:type="paragraph" w:styleId="BodyText">
    <w:name w:val="Body Text"/>
    <w:basedOn w:val="Normal"/>
    <w:link w:val="BodyTextChar"/>
    <w:qFormat/>
    <w:rsid w:val="00527E8F"/>
    <w:pPr>
      <w:spacing w:before="180" w:after="60"/>
    </w:pPr>
  </w:style>
  <w:style w:type="character" w:customStyle="1" w:styleId="BodyTextChar">
    <w:name w:val="Body Text Char"/>
    <w:basedOn w:val="DefaultParagraphFont"/>
    <w:link w:val="BodyText"/>
    <w:rsid w:val="00527E8F"/>
    <w:rPr>
      <w:rFonts w:asciiTheme="minorHAnsi" w:hAnsiTheme="minorHAnsi"/>
    </w:rPr>
  </w:style>
  <w:style w:type="paragraph" w:customStyle="1" w:styleId="TableNotes">
    <w:name w:val="Table Notes"/>
    <w:basedOn w:val="Normal"/>
    <w:uiPriority w:val="6"/>
    <w:qFormat/>
    <w:rsid w:val="00527E8F"/>
    <w:pPr>
      <w:spacing w:before="80" w:after="80"/>
    </w:pPr>
    <w:rPr>
      <w:rFonts w:ascii="Jacobs Chronos Cd" w:hAnsi="Jacobs Chronos Cd"/>
      <w:sz w:val="16"/>
    </w:rPr>
  </w:style>
  <w:style w:type="paragraph" w:styleId="Caption">
    <w:name w:val="caption"/>
    <w:basedOn w:val="Normal"/>
    <w:next w:val="BodyText"/>
    <w:uiPriority w:val="99"/>
    <w:semiHidden/>
    <w:rsid w:val="00527E8F"/>
    <w:pPr>
      <w:spacing w:before="120" w:after="40"/>
    </w:pPr>
    <w:rPr>
      <w:b/>
      <w:iCs/>
      <w:color w:val="333333" w:themeColor="text2"/>
      <w:szCs w:val="18"/>
    </w:rPr>
  </w:style>
  <w:style w:type="paragraph" w:customStyle="1" w:styleId="TableNotesIndented">
    <w:name w:val="Table Notes Indented"/>
    <w:basedOn w:val="Normal"/>
    <w:uiPriority w:val="6"/>
    <w:qFormat/>
    <w:rsid w:val="00527E8F"/>
    <w:pPr>
      <w:spacing w:before="80" w:after="80"/>
      <w:ind w:left="113"/>
    </w:pPr>
    <w:rPr>
      <w:rFonts w:ascii="Jacobs Chronos Cd" w:hAnsi="Jacobs Chronos Cd"/>
      <w:sz w:val="16"/>
    </w:rPr>
  </w:style>
  <w:style w:type="character" w:styleId="PlaceholderText">
    <w:name w:val="Placeholder Text"/>
    <w:basedOn w:val="DefaultParagraphFont"/>
    <w:uiPriority w:val="99"/>
    <w:semiHidden/>
    <w:rsid w:val="00527E8F"/>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4"/>
      </w:numPr>
      <w:ind w:left="510" w:hanging="170"/>
    </w:pPr>
  </w:style>
  <w:style w:type="character" w:styleId="FootnoteReference">
    <w:name w:val="footnote reference"/>
    <w:basedOn w:val="DefaultParagraphFont"/>
    <w:uiPriority w:val="24"/>
    <w:unhideWhenUsed/>
    <w:rsid w:val="00527E8F"/>
    <w:rPr>
      <w:vertAlign w:val="superscript"/>
    </w:rPr>
  </w:style>
  <w:style w:type="paragraph" w:styleId="BodyText3">
    <w:name w:val="Body Text 3"/>
    <w:basedOn w:val="Normal"/>
    <w:link w:val="BodyText3Char"/>
    <w:uiPriority w:val="99"/>
    <w:semiHidden/>
    <w:unhideWhenUsed/>
    <w:rsid w:val="00527E8F"/>
    <w:pPr>
      <w:spacing w:after="120"/>
    </w:pPr>
    <w:rPr>
      <w:sz w:val="16"/>
      <w:szCs w:val="16"/>
    </w:rPr>
  </w:style>
  <w:style w:type="character" w:customStyle="1" w:styleId="BodyText3Char">
    <w:name w:val="Body Text 3 Char"/>
    <w:basedOn w:val="DefaultParagraphFont"/>
    <w:link w:val="BodyText3"/>
    <w:uiPriority w:val="99"/>
    <w:semiHidden/>
    <w:rsid w:val="00527E8F"/>
    <w:rPr>
      <w:rFonts w:asciiTheme="minorHAnsi" w:hAnsiTheme="minorHAnsi"/>
      <w:sz w:val="16"/>
      <w:szCs w:val="16"/>
    </w:rPr>
  </w:style>
  <w:style w:type="paragraph" w:customStyle="1" w:styleId="TableHeadingWhite">
    <w:name w:val="Table Heading White"/>
    <w:basedOn w:val="Normal"/>
    <w:uiPriority w:val="3"/>
    <w:qFormat/>
    <w:rsid w:val="00527E8F"/>
    <w:pPr>
      <w:keepNext/>
      <w:spacing w:before="60" w:after="60"/>
    </w:pPr>
    <w:rPr>
      <w:rFonts w:ascii="Jacobs Chronos Cd" w:hAnsi="Jacobs Chronos Cd"/>
      <w:b/>
      <w:color w:val="FFFFFF" w:themeColor="background1"/>
      <w:sz w:val="24"/>
    </w:rPr>
  </w:style>
  <w:style w:type="paragraph" w:styleId="ListParagraph">
    <w:name w:val="List Paragraph"/>
    <w:basedOn w:val="Normal"/>
    <w:uiPriority w:val="99"/>
    <w:semiHidden/>
    <w:rsid w:val="00527E8F"/>
    <w:pPr>
      <w:ind w:left="720"/>
      <w:contextualSpacing/>
    </w:pPr>
  </w:style>
  <w:style w:type="paragraph" w:customStyle="1" w:styleId="BlankPage">
    <w:name w:val="Blank Page"/>
    <w:basedOn w:val="Normal"/>
    <w:uiPriority w:val="99"/>
    <w:semiHidden/>
    <w:rsid w:val="00527E8F"/>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rsid w:val="00F25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semiHidden/>
    <w:rsid w:val="00527E8F"/>
  </w:style>
  <w:style w:type="numbering" w:customStyle="1" w:styleId="Headings">
    <w:name w:val="Headings"/>
    <w:uiPriority w:val="99"/>
    <w:semiHidden/>
    <w:rsid w:val="00527E8F"/>
    <w:pPr>
      <w:numPr>
        <w:numId w:val="8"/>
      </w:numPr>
    </w:pPr>
  </w:style>
  <w:style w:type="paragraph" w:customStyle="1" w:styleId="TableNumber">
    <w:name w:val="Table Number"/>
    <w:basedOn w:val="Normal"/>
    <w:uiPriority w:val="5"/>
    <w:qFormat/>
    <w:rsid w:val="00527E8F"/>
    <w:pPr>
      <w:numPr>
        <w:numId w:val="19"/>
      </w:numPr>
      <w:spacing w:before="40" w:after="40"/>
    </w:pPr>
    <w:rPr>
      <w:rFonts w:ascii="Jacobs Chronos Cd" w:hAnsi="Jacobs Chronos Cd"/>
      <w:sz w:val="22"/>
    </w:rPr>
  </w:style>
  <w:style w:type="paragraph" w:styleId="Title">
    <w:name w:val="Title"/>
    <w:basedOn w:val="Normal"/>
    <w:next w:val="Normal"/>
    <w:link w:val="TitleChar"/>
    <w:uiPriority w:val="99"/>
    <w:semiHidden/>
    <w:rsid w:val="00527E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27E8F"/>
    <w:rPr>
      <w:rFonts w:eastAsiaTheme="majorEastAsia" w:cstheme="majorBidi"/>
      <w:spacing w:val="-10"/>
      <w:kern w:val="28"/>
      <w:sz w:val="56"/>
      <w:szCs w:val="56"/>
    </w:rPr>
  </w:style>
  <w:style w:type="paragraph" w:styleId="Bibliography">
    <w:name w:val="Bibliography"/>
    <w:basedOn w:val="Normal"/>
    <w:next w:val="Normal"/>
    <w:uiPriority w:val="99"/>
    <w:semiHidden/>
    <w:unhideWhenUsed/>
    <w:rsid w:val="00527E8F"/>
  </w:style>
  <w:style w:type="paragraph" w:styleId="BlockText">
    <w:name w:val="Block Text"/>
    <w:basedOn w:val="Normal"/>
    <w:uiPriority w:val="99"/>
    <w:semiHidden/>
    <w:unhideWhenUsed/>
    <w:rsid w:val="00527E8F"/>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rsid w:val="00527E8F"/>
    <w:pPr>
      <w:spacing w:after="120" w:line="480" w:lineRule="auto"/>
    </w:pPr>
  </w:style>
  <w:style w:type="character" w:customStyle="1" w:styleId="BodyText2Char">
    <w:name w:val="Body Text 2 Char"/>
    <w:basedOn w:val="DefaultParagraphFont"/>
    <w:link w:val="BodyText2"/>
    <w:uiPriority w:val="99"/>
    <w:semiHidden/>
    <w:rsid w:val="00527E8F"/>
    <w:rPr>
      <w:rFonts w:asciiTheme="minorHAnsi" w:hAnsiTheme="minorHAnsi"/>
    </w:rPr>
  </w:style>
  <w:style w:type="paragraph" w:styleId="BodyTextFirstIndent">
    <w:name w:val="Body Text First Indent"/>
    <w:basedOn w:val="BodyText"/>
    <w:link w:val="BodyTextFirstIndentChar"/>
    <w:uiPriority w:val="99"/>
    <w:semiHidden/>
    <w:unhideWhenUsed/>
    <w:rsid w:val="00527E8F"/>
    <w:pPr>
      <w:spacing w:after="0"/>
      <w:ind w:firstLine="360"/>
    </w:pPr>
  </w:style>
  <w:style w:type="character" w:customStyle="1" w:styleId="BodyTextFirstIndentChar">
    <w:name w:val="Body Text First Indent Char"/>
    <w:basedOn w:val="BodyTextChar"/>
    <w:link w:val="BodyTextFirstIndent"/>
    <w:uiPriority w:val="99"/>
    <w:semiHidden/>
    <w:rsid w:val="00527E8F"/>
    <w:rPr>
      <w:rFonts w:asciiTheme="minorHAnsi" w:hAnsiTheme="minorHAnsi"/>
    </w:rPr>
  </w:style>
  <w:style w:type="paragraph" w:styleId="BodyTextIndent">
    <w:name w:val="Body Text Indent"/>
    <w:basedOn w:val="Normal"/>
    <w:link w:val="BodyTextIndentChar"/>
    <w:uiPriority w:val="99"/>
    <w:semiHidden/>
    <w:unhideWhenUs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rsid w:val="00527E8F"/>
    <w:pPr>
      <w:ind w:left="360" w:firstLine="360"/>
    </w:pPr>
  </w:style>
  <w:style w:type="character" w:customStyle="1" w:styleId="BodyTextFirstIndent2Char">
    <w:name w:val="Body Text First Indent 2 Char"/>
    <w:basedOn w:val="DefaultParagraphFont"/>
    <w:link w:val="BodyTextFirstIndent2"/>
    <w:uiPriority w:val="99"/>
    <w:semiHidden/>
    <w:rsid w:val="00527E8F"/>
    <w:rPr>
      <w:rFonts w:asciiTheme="minorHAnsi" w:hAnsiTheme="minorHAnsi"/>
    </w:rPr>
  </w:style>
  <w:style w:type="paragraph" w:styleId="BodyTextIndent2">
    <w:name w:val="Body Text Indent 2"/>
    <w:basedOn w:val="Normal"/>
    <w:link w:val="BodyTextIndent2Char"/>
    <w:uiPriority w:val="99"/>
    <w:semiHidden/>
    <w:unhideWhenUsed/>
    <w:rsid w:val="00527E8F"/>
    <w:pPr>
      <w:spacing w:after="120" w:line="276" w:lineRule="auto"/>
      <w:ind w:left="1418"/>
    </w:pPr>
  </w:style>
  <w:style w:type="character" w:customStyle="1" w:styleId="BodyTextIndent2Char">
    <w:name w:val="Body Text Indent 2 Char"/>
    <w:basedOn w:val="DefaultParagraphFont"/>
    <w:link w:val="BodyTextIndent2"/>
    <w:uiPriority w:val="99"/>
    <w:semiHidden/>
    <w:rsid w:val="00527E8F"/>
    <w:rPr>
      <w:rFonts w:asciiTheme="minorHAnsi" w:hAnsiTheme="minorHAnsi"/>
    </w:rPr>
  </w:style>
  <w:style w:type="paragraph" w:styleId="BodyTextIndent3">
    <w:name w:val="Body Text Indent 3"/>
    <w:basedOn w:val="Normal"/>
    <w:link w:val="BodyTextIndent3Char"/>
    <w:uiPriority w:val="99"/>
    <w:semiHidden/>
    <w:unhideWhenUsed/>
    <w:rsid w:val="00527E8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27E8F"/>
    <w:rPr>
      <w:rFonts w:asciiTheme="minorHAnsi" w:hAnsiTheme="minorHAnsi"/>
      <w:sz w:val="16"/>
      <w:szCs w:val="16"/>
    </w:rPr>
  </w:style>
  <w:style w:type="character" w:styleId="BookTitle">
    <w:name w:val="Book Title"/>
    <w:basedOn w:val="DefaultParagraphFont"/>
    <w:uiPriority w:val="99"/>
    <w:semiHidden/>
    <w:rsid w:val="00527E8F"/>
    <w:rPr>
      <w:b/>
      <w:bCs/>
      <w:i/>
      <w:iCs/>
      <w:spacing w:val="5"/>
    </w:rPr>
  </w:style>
  <w:style w:type="paragraph" w:styleId="Closing">
    <w:name w:val="Closing"/>
    <w:basedOn w:val="Normal"/>
    <w:link w:val="ClosingChar"/>
    <w:uiPriority w:val="99"/>
    <w:semiHidden/>
    <w:unhideWhenUsed/>
    <w:rsid w:val="00527E8F"/>
    <w:pPr>
      <w:ind w:left="4252"/>
    </w:pPr>
  </w:style>
  <w:style w:type="character" w:customStyle="1" w:styleId="ClosingChar">
    <w:name w:val="Closing Char"/>
    <w:basedOn w:val="DefaultParagraphFont"/>
    <w:link w:val="Closing"/>
    <w:uiPriority w:val="99"/>
    <w:semiHidden/>
    <w:rsid w:val="00527E8F"/>
    <w:rPr>
      <w:rFonts w:asciiTheme="minorHAnsi" w:hAnsiTheme="minorHAnsi"/>
    </w:rPr>
  </w:style>
  <w:style w:type="table" w:styleId="ColorfulGrid">
    <w:name w:val="Colorful Grid"/>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527E8F"/>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527E8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27E8F"/>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rsid w:val="00527E8F"/>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rsid w:val="00527E8F"/>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rsid w:val="00527E8F"/>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rsid w:val="00527E8F"/>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527E8F"/>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27E8F"/>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27E8F"/>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rsid w:val="00527E8F"/>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27E8F"/>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27E8F"/>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27E8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27E8F"/>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rsid w:val="00527E8F"/>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rsid w:val="00527E8F"/>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rsid w:val="00527E8F"/>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rsid w:val="00527E8F"/>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527E8F"/>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527E8F"/>
  </w:style>
  <w:style w:type="character" w:customStyle="1" w:styleId="DateChar">
    <w:name w:val="Date Char"/>
    <w:basedOn w:val="DefaultParagraphFont"/>
    <w:link w:val="Date"/>
    <w:uiPriority w:val="99"/>
    <w:semiHidden/>
    <w:rsid w:val="00527E8F"/>
    <w:rPr>
      <w:rFonts w:asciiTheme="minorHAnsi" w:hAnsiTheme="minorHAnsi"/>
    </w:rPr>
  </w:style>
  <w:style w:type="paragraph" w:styleId="DocumentMap">
    <w:name w:val="Document Map"/>
    <w:basedOn w:val="Normal"/>
    <w:link w:val="DocumentMapChar"/>
    <w:uiPriority w:val="99"/>
    <w:semiHidden/>
    <w:unhideWhenUsed/>
    <w:rsid w:val="00527E8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27E8F"/>
    <w:rPr>
      <w:rFonts w:ascii="Segoe UI" w:hAnsi="Segoe UI" w:cs="Segoe UI"/>
      <w:sz w:val="16"/>
      <w:szCs w:val="16"/>
    </w:rPr>
  </w:style>
  <w:style w:type="paragraph" w:styleId="E-mailSignature">
    <w:name w:val="E-mail Signature"/>
    <w:basedOn w:val="Normal"/>
    <w:link w:val="E-mailSignatureChar"/>
    <w:uiPriority w:val="99"/>
    <w:semiHidden/>
    <w:rsid w:val="00527E8F"/>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527E8F"/>
    <w:rPr>
      <w:rFonts w:asciiTheme="minorHAnsi" w:hAnsiTheme="minorHAnsi"/>
      <w:noProof/>
    </w:rPr>
  </w:style>
  <w:style w:type="character" w:styleId="Emphasis">
    <w:name w:val="Emphasis"/>
    <w:basedOn w:val="DefaultParagraphFont"/>
    <w:uiPriority w:val="99"/>
    <w:semiHidden/>
    <w:rsid w:val="00527E8F"/>
    <w:rPr>
      <w:i/>
      <w:iCs/>
    </w:rPr>
  </w:style>
  <w:style w:type="character" w:styleId="EndnoteReference">
    <w:name w:val="endnote reference"/>
    <w:basedOn w:val="DefaultParagraphFont"/>
    <w:uiPriority w:val="99"/>
    <w:semiHidden/>
    <w:unhideWhenUsed/>
    <w:rsid w:val="00527E8F"/>
    <w:rPr>
      <w:vertAlign w:val="superscript"/>
    </w:rPr>
  </w:style>
  <w:style w:type="paragraph" w:styleId="EndnoteText">
    <w:name w:val="endnote text"/>
    <w:basedOn w:val="Normal"/>
    <w:link w:val="EndnoteTextChar"/>
    <w:uiPriority w:val="99"/>
    <w:semiHidden/>
    <w:unhideWhenUsed/>
    <w:rsid w:val="00527E8F"/>
  </w:style>
  <w:style w:type="character" w:customStyle="1" w:styleId="EndnoteTextChar">
    <w:name w:val="Endnote Text Char"/>
    <w:basedOn w:val="DefaultParagraphFont"/>
    <w:link w:val="EndnoteText"/>
    <w:uiPriority w:val="99"/>
    <w:semiHidden/>
    <w:rsid w:val="00527E8F"/>
    <w:rPr>
      <w:rFonts w:asciiTheme="minorHAnsi" w:hAnsiTheme="minorHAnsi"/>
    </w:rPr>
  </w:style>
  <w:style w:type="paragraph" w:styleId="EnvelopeAddress">
    <w:name w:val="envelope address"/>
    <w:basedOn w:val="Normal"/>
    <w:uiPriority w:val="99"/>
    <w:semiHidden/>
    <w:unhideWhenUsed/>
    <w:rsid w:val="00527E8F"/>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527E8F"/>
    <w:rPr>
      <w:rFonts w:eastAsiaTheme="majorEastAsia" w:cstheme="majorBidi"/>
    </w:rPr>
  </w:style>
  <w:style w:type="character" w:styleId="FollowedHyperlink">
    <w:name w:val="FollowedHyperlink"/>
    <w:basedOn w:val="DefaultParagraphFont"/>
    <w:uiPriority w:val="99"/>
    <w:semiHidden/>
    <w:rsid w:val="00527E8F"/>
    <w:rPr>
      <w:color w:val="0A7DFF" w:themeColor="accent2"/>
      <w:u w:val="single"/>
    </w:rPr>
  </w:style>
  <w:style w:type="table" w:styleId="GridTable1Light">
    <w:name w:val="Grid Table 1 Light"/>
    <w:basedOn w:val="TableNormal"/>
    <w:uiPriority w:val="46"/>
    <w:rsid w:val="00527E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7E8F"/>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7E8F"/>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7E8F"/>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7E8F"/>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7E8F"/>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7E8F"/>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7E8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27E8F"/>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rsid w:val="00527E8F"/>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rsid w:val="00527E8F"/>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rsid w:val="00527E8F"/>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rsid w:val="00527E8F"/>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rsid w:val="00527E8F"/>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rsid w:val="00527E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527E8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27E8F"/>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rsid w:val="00527E8F"/>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rsid w:val="00527E8F"/>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rsid w:val="00527E8F"/>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rsid w:val="00527E8F"/>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rsid w:val="00527E8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527E8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27E8F"/>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rsid w:val="00527E8F"/>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rsid w:val="00527E8F"/>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rsid w:val="00527E8F"/>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rsid w:val="00527E8F"/>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rsid w:val="00527E8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527E8F"/>
    <w:rPr>
      <w:color w:val="2B579A"/>
      <w:shd w:val="clear" w:color="auto" w:fill="E6E6E6"/>
    </w:rPr>
  </w:style>
  <w:style w:type="character" w:styleId="HTMLAcronym">
    <w:name w:val="HTML Acronym"/>
    <w:basedOn w:val="DefaultParagraphFont"/>
    <w:uiPriority w:val="99"/>
    <w:semiHidden/>
    <w:unhideWhenUsed/>
    <w:rsid w:val="00527E8F"/>
  </w:style>
  <w:style w:type="paragraph" w:styleId="HTMLAddress">
    <w:name w:val="HTML Address"/>
    <w:basedOn w:val="Normal"/>
    <w:link w:val="HTMLAddressChar"/>
    <w:uiPriority w:val="99"/>
    <w:semiHidden/>
    <w:unhideWhenUsed/>
    <w:rsid w:val="00527E8F"/>
    <w:rPr>
      <w:i/>
      <w:iCs/>
    </w:rPr>
  </w:style>
  <w:style w:type="character" w:customStyle="1" w:styleId="HTMLAddressChar">
    <w:name w:val="HTML Address Char"/>
    <w:basedOn w:val="DefaultParagraphFont"/>
    <w:link w:val="HTMLAddress"/>
    <w:uiPriority w:val="99"/>
    <w:semiHidden/>
    <w:rsid w:val="00527E8F"/>
    <w:rPr>
      <w:rFonts w:asciiTheme="minorHAnsi" w:hAnsiTheme="minorHAnsi"/>
      <w:i/>
      <w:iCs/>
    </w:rPr>
  </w:style>
  <w:style w:type="character" w:styleId="HTMLCite">
    <w:name w:val="HTML Cite"/>
    <w:basedOn w:val="DefaultParagraphFont"/>
    <w:uiPriority w:val="99"/>
    <w:semiHidden/>
    <w:unhideWhenUsed/>
    <w:rsid w:val="00527E8F"/>
    <w:rPr>
      <w:i/>
      <w:iCs/>
    </w:rPr>
  </w:style>
  <w:style w:type="character" w:styleId="HTMLCode">
    <w:name w:val="HTML Code"/>
    <w:basedOn w:val="DefaultParagraphFont"/>
    <w:uiPriority w:val="99"/>
    <w:semiHidden/>
    <w:unhideWhenUsed/>
    <w:rsid w:val="00527E8F"/>
    <w:rPr>
      <w:rFonts w:ascii="Consolas" w:hAnsi="Consolas"/>
      <w:sz w:val="20"/>
      <w:szCs w:val="20"/>
    </w:rPr>
  </w:style>
  <w:style w:type="character" w:styleId="HTMLDefinition">
    <w:name w:val="HTML Definition"/>
    <w:basedOn w:val="DefaultParagraphFont"/>
    <w:uiPriority w:val="99"/>
    <w:semiHidden/>
    <w:unhideWhenUsed/>
    <w:rsid w:val="00527E8F"/>
    <w:rPr>
      <w:i/>
      <w:iCs/>
    </w:rPr>
  </w:style>
  <w:style w:type="character" w:styleId="HTMLKeyboard">
    <w:name w:val="HTML Keyboard"/>
    <w:basedOn w:val="DefaultParagraphFont"/>
    <w:uiPriority w:val="99"/>
    <w:semiHidden/>
    <w:unhideWhenUsed/>
    <w:rsid w:val="00527E8F"/>
    <w:rPr>
      <w:rFonts w:ascii="Consolas" w:hAnsi="Consolas"/>
      <w:sz w:val="20"/>
      <w:szCs w:val="20"/>
    </w:rPr>
  </w:style>
  <w:style w:type="paragraph" w:styleId="HTMLPreformatted">
    <w:name w:val="HTML Preformatted"/>
    <w:basedOn w:val="Normal"/>
    <w:link w:val="HTMLPreformattedChar"/>
    <w:uiPriority w:val="99"/>
    <w:semiHidden/>
    <w:unhideWhenUsed/>
    <w:rsid w:val="00527E8F"/>
    <w:rPr>
      <w:rFonts w:ascii="Consolas" w:hAnsi="Consolas"/>
    </w:rPr>
  </w:style>
  <w:style w:type="character" w:customStyle="1" w:styleId="HTMLPreformattedChar">
    <w:name w:val="HTML Preformatted Char"/>
    <w:basedOn w:val="DefaultParagraphFont"/>
    <w:link w:val="HTMLPreformatted"/>
    <w:uiPriority w:val="99"/>
    <w:semiHidden/>
    <w:rsid w:val="00527E8F"/>
    <w:rPr>
      <w:rFonts w:ascii="Consolas" w:hAnsi="Consolas"/>
    </w:rPr>
  </w:style>
  <w:style w:type="character" w:styleId="HTMLSample">
    <w:name w:val="HTML Sample"/>
    <w:basedOn w:val="DefaultParagraphFont"/>
    <w:uiPriority w:val="99"/>
    <w:semiHidden/>
    <w:unhideWhenUsed/>
    <w:rsid w:val="00527E8F"/>
    <w:rPr>
      <w:rFonts w:ascii="Consolas" w:hAnsi="Consolas"/>
      <w:sz w:val="24"/>
      <w:szCs w:val="24"/>
    </w:rPr>
  </w:style>
  <w:style w:type="character" w:styleId="HTMLTypewriter">
    <w:name w:val="HTML Typewriter"/>
    <w:basedOn w:val="DefaultParagraphFont"/>
    <w:uiPriority w:val="99"/>
    <w:semiHidden/>
    <w:unhideWhenUsed/>
    <w:rsid w:val="00527E8F"/>
    <w:rPr>
      <w:rFonts w:ascii="Consolas" w:hAnsi="Consolas"/>
      <w:sz w:val="20"/>
      <w:szCs w:val="20"/>
    </w:rPr>
  </w:style>
  <w:style w:type="character" w:styleId="HTMLVariable">
    <w:name w:val="HTML Variable"/>
    <w:basedOn w:val="DefaultParagraphFont"/>
    <w:uiPriority w:val="99"/>
    <w:semiHidden/>
    <w:unhideWhenUsed/>
    <w:rsid w:val="00527E8F"/>
    <w:rPr>
      <w:i/>
      <w:iCs/>
    </w:rPr>
  </w:style>
  <w:style w:type="paragraph" w:styleId="Index1">
    <w:name w:val="index 1"/>
    <w:basedOn w:val="Normal"/>
    <w:next w:val="Normal"/>
    <w:autoRedefine/>
    <w:uiPriority w:val="99"/>
    <w:semiHidden/>
    <w:unhideWhenUsed/>
    <w:rsid w:val="00527E8F"/>
    <w:pPr>
      <w:ind w:left="220" w:hanging="220"/>
    </w:pPr>
  </w:style>
  <w:style w:type="paragraph" w:styleId="Index2">
    <w:name w:val="index 2"/>
    <w:basedOn w:val="Normal"/>
    <w:next w:val="Normal"/>
    <w:autoRedefine/>
    <w:uiPriority w:val="99"/>
    <w:semiHidden/>
    <w:unhideWhenUsed/>
    <w:rsid w:val="00527E8F"/>
    <w:pPr>
      <w:ind w:left="440" w:hanging="220"/>
    </w:pPr>
  </w:style>
  <w:style w:type="paragraph" w:styleId="Index3">
    <w:name w:val="index 3"/>
    <w:basedOn w:val="Normal"/>
    <w:next w:val="Normal"/>
    <w:autoRedefine/>
    <w:uiPriority w:val="99"/>
    <w:semiHidden/>
    <w:unhideWhenUsed/>
    <w:rsid w:val="00527E8F"/>
    <w:pPr>
      <w:ind w:left="660" w:hanging="220"/>
    </w:pPr>
  </w:style>
  <w:style w:type="paragraph" w:styleId="Index4">
    <w:name w:val="index 4"/>
    <w:basedOn w:val="Normal"/>
    <w:next w:val="Normal"/>
    <w:autoRedefine/>
    <w:uiPriority w:val="99"/>
    <w:semiHidden/>
    <w:unhideWhenUsed/>
    <w:rsid w:val="00527E8F"/>
    <w:pPr>
      <w:ind w:left="880" w:hanging="220"/>
    </w:pPr>
  </w:style>
  <w:style w:type="paragraph" w:styleId="Index5">
    <w:name w:val="index 5"/>
    <w:basedOn w:val="Normal"/>
    <w:next w:val="Normal"/>
    <w:autoRedefine/>
    <w:uiPriority w:val="99"/>
    <w:semiHidden/>
    <w:unhideWhenUsed/>
    <w:rsid w:val="00527E8F"/>
    <w:pPr>
      <w:ind w:left="1100" w:hanging="220"/>
    </w:pPr>
  </w:style>
  <w:style w:type="paragraph" w:styleId="Index6">
    <w:name w:val="index 6"/>
    <w:basedOn w:val="Normal"/>
    <w:next w:val="Normal"/>
    <w:autoRedefine/>
    <w:uiPriority w:val="99"/>
    <w:semiHidden/>
    <w:unhideWhenUsed/>
    <w:rsid w:val="00527E8F"/>
    <w:pPr>
      <w:ind w:left="1320" w:hanging="220"/>
    </w:pPr>
  </w:style>
  <w:style w:type="paragraph" w:styleId="Index7">
    <w:name w:val="index 7"/>
    <w:basedOn w:val="Normal"/>
    <w:next w:val="Normal"/>
    <w:autoRedefine/>
    <w:uiPriority w:val="99"/>
    <w:semiHidden/>
    <w:unhideWhenUsed/>
    <w:rsid w:val="00527E8F"/>
    <w:pPr>
      <w:ind w:left="1540" w:hanging="220"/>
    </w:pPr>
  </w:style>
  <w:style w:type="paragraph" w:styleId="Index8">
    <w:name w:val="index 8"/>
    <w:basedOn w:val="Normal"/>
    <w:next w:val="Normal"/>
    <w:autoRedefine/>
    <w:uiPriority w:val="99"/>
    <w:semiHidden/>
    <w:unhideWhenUsed/>
    <w:rsid w:val="00527E8F"/>
    <w:pPr>
      <w:ind w:left="1760" w:hanging="220"/>
    </w:pPr>
  </w:style>
  <w:style w:type="paragraph" w:styleId="Index9">
    <w:name w:val="index 9"/>
    <w:basedOn w:val="Normal"/>
    <w:next w:val="Normal"/>
    <w:autoRedefine/>
    <w:uiPriority w:val="99"/>
    <w:semiHidden/>
    <w:unhideWhenUsed/>
    <w:rsid w:val="00527E8F"/>
    <w:pPr>
      <w:ind w:left="1980" w:hanging="220"/>
    </w:pPr>
  </w:style>
  <w:style w:type="paragraph" w:styleId="IndexHeading">
    <w:name w:val="index heading"/>
    <w:basedOn w:val="Normal"/>
    <w:next w:val="Index1"/>
    <w:uiPriority w:val="99"/>
    <w:semiHidden/>
    <w:unhideWhenUsed/>
    <w:rsid w:val="00527E8F"/>
    <w:rPr>
      <w:rFonts w:eastAsiaTheme="majorEastAsia" w:cstheme="majorBidi"/>
      <w:b/>
      <w:bCs/>
    </w:rPr>
  </w:style>
  <w:style w:type="character" w:styleId="IntenseEmphasis">
    <w:name w:val="Intense Emphasis"/>
    <w:basedOn w:val="DefaultParagraphFont"/>
    <w:uiPriority w:val="99"/>
    <w:semiHidden/>
    <w:rsid w:val="00527E8F"/>
    <w:rPr>
      <w:i/>
      <w:iCs/>
      <w:color w:val="231EDC" w:themeColor="accent1"/>
    </w:rPr>
  </w:style>
  <w:style w:type="paragraph" w:styleId="IntenseQuote">
    <w:name w:val="Intense Quote"/>
    <w:basedOn w:val="Normal"/>
    <w:next w:val="Normal"/>
    <w:link w:val="IntenseQuoteChar"/>
    <w:uiPriority w:val="99"/>
    <w:semiHidden/>
    <w:rsid w:val="00527E8F"/>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527E8F"/>
    <w:rPr>
      <w:rFonts w:asciiTheme="minorHAnsi" w:hAnsiTheme="minorHAnsi"/>
      <w:i/>
      <w:iCs/>
      <w:color w:val="231EDC" w:themeColor="accent1"/>
    </w:rPr>
  </w:style>
  <w:style w:type="character" w:styleId="IntenseReference">
    <w:name w:val="Intense Reference"/>
    <w:basedOn w:val="DefaultParagraphFont"/>
    <w:uiPriority w:val="99"/>
    <w:semiHidden/>
    <w:rsid w:val="00527E8F"/>
    <w:rPr>
      <w:b/>
      <w:bCs/>
      <w:smallCaps/>
      <w:color w:val="231EDC" w:themeColor="accent1"/>
      <w:spacing w:val="5"/>
    </w:rPr>
  </w:style>
  <w:style w:type="table" w:styleId="LightGrid">
    <w:name w:val="Light Grid"/>
    <w:basedOn w:val="TableNormal"/>
    <w:uiPriority w:val="62"/>
    <w:semiHidden/>
    <w:unhideWhenUsed/>
    <w:rsid w:val="00527E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27E8F"/>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rsid w:val="00527E8F"/>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rsid w:val="00527E8F"/>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rsid w:val="00527E8F"/>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rsid w:val="00527E8F"/>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527E8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527E8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27E8F"/>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rsid w:val="00527E8F"/>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rsid w:val="00527E8F"/>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rsid w:val="00527E8F"/>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rsid w:val="00527E8F"/>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527E8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527E8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27E8F"/>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rsid w:val="00527E8F"/>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rsid w:val="00527E8F"/>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rsid w:val="00527E8F"/>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rsid w:val="00527E8F"/>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527E8F"/>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527E8F"/>
  </w:style>
  <w:style w:type="paragraph" w:styleId="List">
    <w:name w:val="List"/>
    <w:basedOn w:val="Normal"/>
    <w:uiPriority w:val="99"/>
    <w:semiHidden/>
    <w:unhideWhenUsed/>
    <w:rsid w:val="00527E8F"/>
    <w:pPr>
      <w:ind w:left="283" w:hanging="283"/>
      <w:contextualSpacing/>
    </w:pPr>
  </w:style>
  <w:style w:type="paragraph" w:styleId="List2">
    <w:name w:val="List 2"/>
    <w:basedOn w:val="Normal"/>
    <w:uiPriority w:val="99"/>
    <w:semiHidden/>
    <w:unhideWhenUsed/>
    <w:rsid w:val="00527E8F"/>
    <w:pPr>
      <w:ind w:left="566" w:hanging="283"/>
      <w:contextualSpacing/>
    </w:pPr>
  </w:style>
  <w:style w:type="paragraph" w:styleId="List3">
    <w:name w:val="List 3"/>
    <w:basedOn w:val="Normal"/>
    <w:uiPriority w:val="99"/>
    <w:semiHidden/>
    <w:unhideWhenUsed/>
    <w:rsid w:val="00527E8F"/>
    <w:pPr>
      <w:ind w:left="849" w:hanging="283"/>
      <w:contextualSpacing/>
    </w:pPr>
  </w:style>
  <w:style w:type="paragraph" w:styleId="List4">
    <w:name w:val="List 4"/>
    <w:basedOn w:val="Normal"/>
    <w:uiPriority w:val="99"/>
    <w:semiHidden/>
    <w:unhideWhenUsed/>
    <w:rsid w:val="00527E8F"/>
    <w:pPr>
      <w:ind w:left="1132" w:hanging="283"/>
      <w:contextualSpacing/>
    </w:pPr>
  </w:style>
  <w:style w:type="paragraph" w:styleId="List5">
    <w:name w:val="List 5"/>
    <w:basedOn w:val="Normal"/>
    <w:uiPriority w:val="99"/>
    <w:semiHidden/>
    <w:unhideWhenUsed/>
    <w:rsid w:val="00527E8F"/>
    <w:pPr>
      <w:ind w:left="1415" w:hanging="283"/>
      <w:contextualSpacing/>
    </w:pPr>
  </w:style>
  <w:style w:type="paragraph" w:styleId="ListBullet4">
    <w:name w:val="List Bullet 4"/>
    <w:basedOn w:val="Normal"/>
    <w:uiPriority w:val="99"/>
    <w:semiHidden/>
    <w:unhideWhenUsed/>
    <w:rsid w:val="00527E8F"/>
    <w:pPr>
      <w:tabs>
        <w:tab w:val="num" w:pos="1209"/>
      </w:tabs>
      <w:ind w:left="1209" w:hanging="360"/>
      <w:contextualSpacing/>
    </w:pPr>
  </w:style>
  <w:style w:type="paragraph" w:styleId="ListBullet5">
    <w:name w:val="List Bullet 5"/>
    <w:basedOn w:val="Normal"/>
    <w:uiPriority w:val="99"/>
    <w:semiHidden/>
    <w:unhideWhenUsed/>
    <w:rsid w:val="00527E8F"/>
    <w:pPr>
      <w:tabs>
        <w:tab w:val="num" w:pos="1492"/>
      </w:tabs>
      <w:ind w:left="1492" w:hanging="360"/>
      <w:contextualSpacing/>
    </w:pPr>
  </w:style>
  <w:style w:type="paragraph" w:styleId="ListContinue">
    <w:name w:val="List Continue"/>
    <w:basedOn w:val="Normal"/>
    <w:uiPriority w:val="99"/>
    <w:semiHidden/>
    <w:unhideWhenUsed/>
    <w:rsid w:val="00527E8F"/>
    <w:pPr>
      <w:spacing w:after="120"/>
      <w:ind w:left="283"/>
      <w:contextualSpacing/>
    </w:pPr>
  </w:style>
  <w:style w:type="paragraph" w:styleId="ListContinue2">
    <w:name w:val="List Continue 2"/>
    <w:basedOn w:val="Normal"/>
    <w:uiPriority w:val="99"/>
    <w:semiHidden/>
    <w:unhideWhenUsed/>
    <w:rsid w:val="00527E8F"/>
    <w:pPr>
      <w:spacing w:after="120"/>
      <w:ind w:left="566"/>
      <w:contextualSpacing/>
    </w:pPr>
  </w:style>
  <w:style w:type="paragraph" w:styleId="ListContinue3">
    <w:name w:val="List Continue 3"/>
    <w:basedOn w:val="Normal"/>
    <w:uiPriority w:val="99"/>
    <w:semiHidden/>
    <w:unhideWhenUsed/>
    <w:rsid w:val="00527E8F"/>
    <w:pPr>
      <w:spacing w:after="120"/>
      <w:ind w:left="849"/>
      <w:contextualSpacing/>
    </w:pPr>
  </w:style>
  <w:style w:type="paragraph" w:styleId="ListContinue4">
    <w:name w:val="List Continue 4"/>
    <w:basedOn w:val="Normal"/>
    <w:uiPriority w:val="99"/>
    <w:semiHidden/>
    <w:unhideWhenUsed/>
    <w:rsid w:val="00527E8F"/>
    <w:pPr>
      <w:spacing w:after="120"/>
      <w:ind w:left="1132"/>
      <w:contextualSpacing/>
    </w:pPr>
  </w:style>
  <w:style w:type="paragraph" w:styleId="ListContinue5">
    <w:name w:val="List Continue 5"/>
    <w:basedOn w:val="Normal"/>
    <w:uiPriority w:val="99"/>
    <w:semiHidden/>
    <w:unhideWhenUsed/>
    <w:rsid w:val="00527E8F"/>
    <w:pPr>
      <w:spacing w:after="120"/>
      <w:ind w:left="1415"/>
      <w:contextualSpacing/>
    </w:pPr>
  </w:style>
  <w:style w:type="paragraph" w:styleId="ListNumber5">
    <w:name w:val="List Number 5"/>
    <w:basedOn w:val="Normal"/>
    <w:uiPriority w:val="99"/>
    <w:semiHidden/>
    <w:unhideWhenUsed/>
    <w:rsid w:val="00527E8F"/>
    <w:pPr>
      <w:tabs>
        <w:tab w:val="num" w:pos="1492"/>
      </w:tabs>
      <w:ind w:left="1492" w:hanging="360"/>
      <w:contextualSpacing/>
    </w:pPr>
  </w:style>
  <w:style w:type="table" w:styleId="ListTable1Light">
    <w:name w:val="List Table 1 Light"/>
    <w:basedOn w:val="TableNormal"/>
    <w:uiPriority w:val="46"/>
    <w:rsid w:val="00527E8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27E8F"/>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rsid w:val="00527E8F"/>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rsid w:val="00527E8F"/>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rsid w:val="00527E8F"/>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rsid w:val="00527E8F"/>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rsid w:val="00527E8F"/>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527E8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27E8F"/>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rsid w:val="00527E8F"/>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rsid w:val="00527E8F"/>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rsid w:val="00527E8F"/>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rsid w:val="00527E8F"/>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rsid w:val="00527E8F"/>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527E8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27E8F"/>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rsid w:val="00527E8F"/>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rsid w:val="00527E8F"/>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rsid w:val="00527E8F"/>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rsid w:val="00527E8F"/>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rsid w:val="00527E8F"/>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527E8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27E8F"/>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rsid w:val="00527E8F"/>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rsid w:val="00527E8F"/>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rsid w:val="00527E8F"/>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rsid w:val="00527E8F"/>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rsid w:val="00527E8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527E8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7E8F"/>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7E8F"/>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7E8F"/>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7E8F"/>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7E8F"/>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7E8F"/>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7E8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27E8F"/>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rsid w:val="00527E8F"/>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rsid w:val="00527E8F"/>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rsid w:val="00527E8F"/>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rsid w:val="00527E8F"/>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rsid w:val="00527E8F"/>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527E8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7E8F"/>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7E8F"/>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7E8F"/>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7E8F"/>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7E8F"/>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7E8F"/>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7E8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27E8F"/>
    <w:rPr>
      <w:rFonts w:ascii="Consolas" w:hAnsi="Consolas"/>
    </w:rPr>
  </w:style>
  <w:style w:type="table" w:styleId="MediumGrid1">
    <w:name w:val="Medium Grid 1"/>
    <w:basedOn w:val="TableNormal"/>
    <w:uiPriority w:val="67"/>
    <w:semiHidden/>
    <w:unhideWhenUsed/>
    <w:rsid w:val="00527E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27E8F"/>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rsid w:val="00527E8F"/>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rsid w:val="00527E8F"/>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rsid w:val="00527E8F"/>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rsid w:val="00527E8F"/>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527E8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27E8F"/>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527E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527E8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27E8F"/>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rsid w:val="00527E8F"/>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rsid w:val="00527E8F"/>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rsid w:val="00527E8F"/>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rsid w:val="00527E8F"/>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527E8F"/>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27E8F"/>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27E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27E8F"/>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27E8F"/>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27E8F"/>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27E8F"/>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27E8F"/>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27E8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27E8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27E8F"/>
    <w:rPr>
      <w:color w:val="2B579A"/>
      <w:shd w:val="clear" w:color="auto" w:fill="E6E6E6"/>
    </w:rPr>
  </w:style>
  <w:style w:type="paragraph" w:styleId="MessageHeader">
    <w:name w:val="Message Header"/>
    <w:basedOn w:val="Normal"/>
    <w:link w:val="MessageHeaderChar"/>
    <w:uiPriority w:val="99"/>
    <w:semiHidden/>
    <w:unhideWhenUsed/>
    <w:rsid w:val="00527E8F"/>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527E8F"/>
    <w:rPr>
      <w:rFonts w:asciiTheme="minorHAnsi" w:eastAsiaTheme="majorEastAsia" w:hAnsiTheme="minorHAnsi" w:cstheme="majorBidi"/>
      <w:sz w:val="24"/>
      <w:szCs w:val="24"/>
      <w:shd w:val="pct20" w:color="auto" w:fill="auto"/>
    </w:rPr>
  </w:style>
  <w:style w:type="paragraph" w:styleId="NormalWeb">
    <w:name w:val="Normal (Web)"/>
    <w:basedOn w:val="Normal"/>
    <w:uiPriority w:val="99"/>
    <w:semiHidden/>
    <w:unhideWhenUsed/>
    <w:rsid w:val="00527E8F"/>
    <w:rPr>
      <w:rFonts w:ascii="Times New Roman" w:hAnsi="Times New Roman" w:cs="Times New Roman"/>
      <w:sz w:val="24"/>
      <w:szCs w:val="24"/>
    </w:rPr>
  </w:style>
  <w:style w:type="paragraph" w:styleId="NormalIndent">
    <w:name w:val="Normal Indent"/>
    <w:basedOn w:val="Normal"/>
    <w:uiPriority w:val="99"/>
    <w:semiHidden/>
    <w:unhideWhenUsed/>
    <w:rsid w:val="00527E8F"/>
    <w:pPr>
      <w:ind w:left="720"/>
    </w:pPr>
  </w:style>
  <w:style w:type="paragraph" w:styleId="NoteHeading">
    <w:name w:val="Note Heading"/>
    <w:basedOn w:val="Normal"/>
    <w:next w:val="Normal"/>
    <w:link w:val="NoteHeadingChar"/>
    <w:uiPriority w:val="99"/>
    <w:semiHidden/>
    <w:unhideWhenUsed/>
    <w:rsid w:val="00527E8F"/>
  </w:style>
  <w:style w:type="character" w:customStyle="1" w:styleId="NoteHeadingChar">
    <w:name w:val="Note Heading Char"/>
    <w:basedOn w:val="DefaultParagraphFont"/>
    <w:link w:val="NoteHeading"/>
    <w:uiPriority w:val="99"/>
    <w:semiHidden/>
    <w:rsid w:val="00527E8F"/>
    <w:rPr>
      <w:rFonts w:asciiTheme="minorHAnsi" w:hAnsiTheme="minorHAnsi"/>
    </w:rPr>
  </w:style>
  <w:style w:type="character" w:styleId="PageNumber">
    <w:name w:val="page number"/>
    <w:basedOn w:val="DefaultParagraphFont"/>
    <w:uiPriority w:val="99"/>
    <w:semiHidden/>
    <w:unhideWhenUsed/>
    <w:rsid w:val="00527E8F"/>
  </w:style>
  <w:style w:type="table" w:styleId="PlainTable2">
    <w:name w:val="Plain Table 2"/>
    <w:basedOn w:val="TableNormal"/>
    <w:uiPriority w:val="42"/>
    <w:rsid w:val="00527E8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27E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7E8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7E8F"/>
    <w:rPr>
      <w:rFonts w:ascii="Consolas" w:hAnsi="Consolas"/>
      <w:sz w:val="21"/>
      <w:szCs w:val="21"/>
    </w:rPr>
  </w:style>
  <w:style w:type="character" w:customStyle="1" w:styleId="PlainTextChar">
    <w:name w:val="Plain Text Char"/>
    <w:basedOn w:val="DefaultParagraphFont"/>
    <w:link w:val="PlainText"/>
    <w:uiPriority w:val="99"/>
    <w:semiHidden/>
    <w:rsid w:val="00527E8F"/>
    <w:rPr>
      <w:rFonts w:ascii="Consolas" w:hAnsi="Consolas"/>
      <w:sz w:val="21"/>
      <w:szCs w:val="21"/>
    </w:rPr>
  </w:style>
  <w:style w:type="paragraph" w:styleId="Quote">
    <w:name w:val="Quote"/>
    <w:basedOn w:val="Normal"/>
    <w:next w:val="Normal"/>
    <w:link w:val="QuoteChar"/>
    <w:uiPriority w:val="99"/>
    <w:semiHidden/>
    <w:rsid w:val="00527E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27E8F"/>
    <w:rPr>
      <w:rFonts w:asciiTheme="minorHAnsi" w:hAnsiTheme="minorHAnsi"/>
      <w:i/>
      <w:iCs/>
      <w:color w:val="404040" w:themeColor="text1" w:themeTint="BF"/>
    </w:rPr>
  </w:style>
  <w:style w:type="paragraph" w:styleId="Salutation">
    <w:name w:val="Salutation"/>
    <w:basedOn w:val="Normal"/>
    <w:next w:val="Normal"/>
    <w:link w:val="SalutationChar"/>
    <w:uiPriority w:val="99"/>
    <w:semiHidden/>
    <w:unhideWhenUsed/>
    <w:rsid w:val="00527E8F"/>
  </w:style>
  <w:style w:type="character" w:customStyle="1" w:styleId="SalutationChar">
    <w:name w:val="Salutation Char"/>
    <w:basedOn w:val="DefaultParagraphFont"/>
    <w:link w:val="Salutation"/>
    <w:uiPriority w:val="99"/>
    <w:semiHidden/>
    <w:rsid w:val="00527E8F"/>
    <w:rPr>
      <w:rFonts w:asciiTheme="minorHAnsi" w:hAnsiTheme="minorHAnsi"/>
    </w:rPr>
  </w:style>
  <w:style w:type="paragraph" w:styleId="Signature">
    <w:name w:val="Signature"/>
    <w:basedOn w:val="Normal"/>
    <w:link w:val="SignatureChar"/>
    <w:uiPriority w:val="99"/>
    <w:semiHidden/>
    <w:unhideWhenUsed/>
    <w:rsid w:val="00527E8F"/>
    <w:pPr>
      <w:ind w:left="4252"/>
    </w:pPr>
  </w:style>
  <w:style w:type="character" w:customStyle="1" w:styleId="SignatureChar">
    <w:name w:val="Signature Char"/>
    <w:basedOn w:val="DefaultParagraphFont"/>
    <w:link w:val="Signature"/>
    <w:uiPriority w:val="99"/>
    <w:semiHidden/>
    <w:rsid w:val="00527E8F"/>
    <w:rPr>
      <w:rFonts w:asciiTheme="minorHAnsi" w:hAnsiTheme="minorHAnsi"/>
    </w:rPr>
  </w:style>
  <w:style w:type="character" w:styleId="SmartHyperlink">
    <w:name w:val="Smart Hyperlink"/>
    <w:basedOn w:val="DefaultParagraphFont"/>
    <w:uiPriority w:val="99"/>
    <w:semiHidden/>
    <w:unhideWhenUsed/>
    <w:rsid w:val="00527E8F"/>
    <w:rPr>
      <w:u w:val="dotted"/>
    </w:rPr>
  </w:style>
  <w:style w:type="character" w:styleId="Strong">
    <w:name w:val="Strong"/>
    <w:basedOn w:val="DefaultParagraphFont"/>
    <w:uiPriority w:val="99"/>
    <w:semiHidden/>
    <w:rsid w:val="00527E8F"/>
    <w:rPr>
      <w:b/>
      <w:bCs/>
    </w:rPr>
  </w:style>
  <w:style w:type="paragraph" w:styleId="Subtitle">
    <w:name w:val="Subtitle"/>
    <w:basedOn w:val="Normal"/>
    <w:next w:val="Normal"/>
    <w:link w:val="SubtitleChar"/>
    <w:uiPriority w:val="99"/>
    <w:semiHidden/>
    <w:rsid w:val="00527E8F"/>
    <w:pPr>
      <w:numPr>
        <w:ilvl w:val="1"/>
      </w:numPr>
      <w:spacing w:after="160"/>
    </w:pPr>
    <w:rPr>
      <w:rFonts w:asciiTheme="majorHAnsi" w:hAnsiTheme="majorHAnsi"/>
      <w:color w:val="5A5A5A" w:themeColor="text1" w:themeTint="A5"/>
      <w:spacing w:val="15"/>
    </w:rPr>
  </w:style>
  <w:style w:type="character" w:customStyle="1" w:styleId="SubtitleChar">
    <w:name w:val="Subtitle Char"/>
    <w:basedOn w:val="DefaultParagraphFont"/>
    <w:link w:val="Subtitle"/>
    <w:uiPriority w:val="11"/>
    <w:semiHidden/>
    <w:rsid w:val="00527E8F"/>
    <w:rPr>
      <w:color w:val="5A5A5A" w:themeColor="text1" w:themeTint="A5"/>
      <w:spacing w:val="15"/>
    </w:rPr>
  </w:style>
  <w:style w:type="character" w:styleId="SubtleEmphasis">
    <w:name w:val="Subtle Emphasis"/>
    <w:basedOn w:val="DefaultParagraphFont"/>
    <w:uiPriority w:val="99"/>
    <w:semiHidden/>
    <w:rsid w:val="00527E8F"/>
    <w:rPr>
      <w:i/>
      <w:iCs/>
      <w:color w:val="404040" w:themeColor="text1" w:themeTint="BF"/>
    </w:rPr>
  </w:style>
  <w:style w:type="character" w:styleId="SubtleReference">
    <w:name w:val="Subtle Reference"/>
    <w:basedOn w:val="DefaultParagraphFont"/>
    <w:uiPriority w:val="99"/>
    <w:semiHidden/>
    <w:rsid w:val="00527E8F"/>
    <w:rPr>
      <w:smallCaps/>
      <w:color w:val="5A5A5A" w:themeColor="text1" w:themeTint="A5"/>
    </w:rPr>
  </w:style>
  <w:style w:type="table" w:styleId="Table3Deffects1">
    <w:name w:val="Table 3D effects 1"/>
    <w:basedOn w:val="TableNormal"/>
    <w:uiPriority w:val="99"/>
    <w:semiHidden/>
    <w:unhideWhenUsed/>
    <w:rsid w:val="00527E8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7E8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7E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7E8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7E8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7E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7E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7E8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7E8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7E8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7E8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7E8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7E8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7E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7E8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7E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7E8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7E8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7E8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7E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7E8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7E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27E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27E8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7E8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7E8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7E8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7E8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7E8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27E8F"/>
    <w:pPr>
      <w:ind w:left="220" w:hanging="220"/>
    </w:pPr>
  </w:style>
  <w:style w:type="paragraph" w:styleId="TableofFigures">
    <w:name w:val="table of figures"/>
    <w:basedOn w:val="Normal"/>
    <w:next w:val="Normal"/>
    <w:uiPriority w:val="99"/>
    <w:semiHidden/>
    <w:unhideWhenUsed/>
    <w:rsid w:val="00527E8F"/>
  </w:style>
  <w:style w:type="table" w:styleId="TableProfessional">
    <w:name w:val="Table Professional"/>
    <w:basedOn w:val="TableNormal"/>
    <w:uiPriority w:val="99"/>
    <w:semiHidden/>
    <w:unhideWhenUsed/>
    <w:rsid w:val="00527E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7E8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7E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7E8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7E8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7E8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7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7E8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7E8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7E8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7E8F"/>
    <w:pPr>
      <w:spacing w:before="120"/>
    </w:pPr>
    <w:rPr>
      <w:rFonts w:eastAsiaTheme="majorEastAsia" w:cstheme="majorBidi"/>
      <w:b/>
      <w:bCs/>
      <w:sz w:val="24"/>
      <w:szCs w:val="24"/>
    </w:rPr>
  </w:style>
  <w:style w:type="paragraph" w:styleId="TOC4">
    <w:name w:val="toc 4"/>
    <w:basedOn w:val="Normal"/>
    <w:next w:val="Normal"/>
    <w:autoRedefine/>
    <w:uiPriority w:val="39"/>
    <w:rsid w:val="00BC5076"/>
    <w:pPr>
      <w:tabs>
        <w:tab w:val="right" w:leader="dot" w:pos="9628"/>
      </w:tabs>
      <w:spacing w:after="100"/>
    </w:pPr>
  </w:style>
  <w:style w:type="paragraph" w:styleId="TOC5">
    <w:name w:val="toc 5"/>
    <w:basedOn w:val="Normal"/>
    <w:next w:val="Normal"/>
    <w:autoRedefine/>
    <w:uiPriority w:val="99"/>
    <w:semiHidden/>
    <w:rsid w:val="00527E8F"/>
    <w:pPr>
      <w:spacing w:after="100"/>
      <w:ind w:left="880"/>
    </w:pPr>
  </w:style>
  <w:style w:type="paragraph" w:styleId="TOC6">
    <w:name w:val="toc 6"/>
    <w:basedOn w:val="Normal"/>
    <w:next w:val="Normal"/>
    <w:autoRedefine/>
    <w:uiPriority w:val="99"/>
    <w:semiHidden/>
    <w:rsid w:val="00527E8F"/>
    <w:pPr>
      <w:spacing w:after="100"/>
      <w:ind w:left="1100"/>
    </w:pPr>
  </w:style>
  <w:style w:type="paragraph" w:styleId="TOC7">
    <w:name w:val="toc 7"/>
    <w:basedOn w:val="Normal"/>
    <w:next w:val="Normal"/>
    <w:autoRedefine/>
    <w:uiPriority w:val="99"/>
    <w:semiHidden/>
    <w:rsid w:val="00527E8F"/>
    <w:pPr>
      <w:spacing w:after="100"/>
      <w:ind w:left="1320"/>
    </w:pPr>
  </w:style>
  <w:style w:type="paragraph" w:styleId="TOC8">
    <w:name w:val="toc 8"/>
    <w:basedOn w:val="Normal"/>
    <w:next w:val="Normal"/>
    <w:autoRedefine/>
    <w:uiPriority w:val="99"/>
    <w:semiHidden/>
    <w:rsid w:val="00527E8F"/>
    <w:pPr>
      <w:spacing w:after="100"/>
      <w:ind w:left="1540"/>
    </w:pPr>
  </w:style>
  <w:style w:type="paragraph" w:styleId="TOC9">
    <w:name w:val="toc 9"/>
    <w:basedOn w:val="Normal"/>
    <w:next w:val="Normal"/>
    <w:autoRedefine/>
    <w:uiPriority w:val="99"/>
    <w:semiHidden/>
    <w:rsid w:val="00527E8F"/>
    <w:pPr>
      <w:spacing w:after="100"/>
      <w:ind w:left="1760"/>
    </w:pPr>
  </w:style>
  <w:style w:type="character" w:styleId="UnresolvedMention">
    <w:name w:val="Unresolved Mention"/>
    <w:basedOn w:val="DefaultParagraphFont"/>
    <w:uiPriority w:val="99"/>
    <w:semiHidden/>
    <w:unhideWhenUsed/>
    <w:rsid w:val="00527E8F"/>
    <w:rPr>
      <w:color w:val="808080"/>
      <w:shd w:val="clear" w:color="auto" w:fill="E6E6E6"/>
    </w:rPr>
  </w:style>
  <w:style w:type="paragraph" w:customStyle="1" w:styleId="TableNumber2">
    <w:name w:val="Table Number 2"/>
    <w:basedOn w:val="Normal"/>
    <w:uiPriority w:val="5"/>
    <w:qFormat/>
    <w:rsid w:val="00527E8F"/>
    <w:pPr>
      <w:numPr>
        <w:ilvl w:val="1"/>
        <w:numId w:val="19"/>
      </w:numPr>
      <w:spacing w:before="40" w:after="40"/>
    </w:pPr>
    <w:rPr>
      <w:rFonts w:ascii="Jacobs Chronos Cd" w:hAnsi="Jacobs Chronos Cd"/>
      <w:sz w:val="22"/>
    </w:rPr>
  </w:style>
  <w:style w:type="paragraph" w:customStyle="1" w:styleId="InstructionText">
    <w:name w:val="Instruction Text"/>
    <w:basedOn w:val="Normal"/>
    <w:link w:val="InstructionTextChar"/>
    <w:uiPriority w:val="99"/>
    <w:semiHidden/>
    <w:rsid w:val="00527E8F"/>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527E8F"/>
    <w:rPr>
      <w:rFonts w:ascii="Arial" w:hAnsi="Arial"/>
      <w:i/>
      <w:color w:val="231EDC" w:themeColor="accent1"/>
      <w:sz w:val="18"/>
    </w:rPr>
  </w:style>
  <w:style w:type="character" w:customStyle="1" w:styleId="AdaButton">
    <w:name w:val="AdaButton"/>
    <w:basedOn w:val="DefaultParagraphFont"/>
    <w:uiPriority w:val="99"/>
    <w:semiHidden/>
    <w:rsid w:val="00527E8F"/>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rsid w:val="00527E8F"/>
    <w:rPr>
      <w:rFonts w:ascii="Jacobs Chronos Light" w:hAnsi="Jacobs Chronos Light"/>
      <w:b/>
      <w:sz w:val="21"/>
    </w:rPr>
  </w:style>
  <w:style w:type="paragraph" w:customStyle="1" w:styleId="Reference">
    <w:name w:val="Reference"/>
    <w:basedOn w:val="Footer"/>
    <w:uiPriority w:val="99"/>
    <w:semiHidden/>
    <w:rsid w:val="00527E8F"/>
    <w:rPr>
      <w:rFonts w:ascii="Jacobs Chronos Light" w:hAnsi="Jacobs Chronos Light"/>
      <w:sz w:val="13"/>
    </w:rPr>
  </w:style>
  <w:style w:type="paragraph" w:customStyle="1" w:styleId="TableNumber3">
    <w:name w:val="Table Number 3"/>
    <w:basedOn w:val="Normal"/>
    <w:uiPriority w:val="5"/>
    <w:qFormat/>
    <w:rsid w:val="00527E8F"/>
    <w:pPr>
      <w:numPr>
        <w:ilvl w:val="2"/>
        <w:numId w:val="19"/>
      </w:numPr>
      <w:spacing w:before="40" w:after="40"/>
    </w:pPr>
    <w:rPr>
      <w:rFonts w:ascii="Jacobs Chronos Cd" w:hAnsi="Jacobs Chronos Cd"/>
      <w:sz w:val="22"/>
    </w:rPr>
  </w:style>
  <w:style w:type="paragraph" w:customStyle="1" w:styleId="TableBullet2">
    <w:name w:val="Table Bullet 2"/>
    <w:basedOn w:val="Normal"/>
    <w:uiPriority w:val="6"/>
    <w:qFormat/>
    <w:rsid w:val="00527E8F"/>
    <w:pPr>
      <w:numPr>
        <w:ilvl w:val="1"/>
        <w:numId w:val="31"/>
      </w:numPr>
      <w:spacing w:before="40" w:after="40"/>
    </w:pPr>
    <w:rPr>
      <w:rFonts w:ascii="Jacobs Chronos Cd" w:hAnsi="Jacobs Chronos Cd"/>
      <w:sz w:val="22"/>
    </w:rPr>
  </w:style>
  <w:style w:type="paragraph" w:customStyle="1" w:styleId="TableBullet3">
    <w:name w:val="Table Bullet 3"/>
    <w:basedOn w:val="Normal"/>
    <w:uiPriority w:val="6"/>
    <w:qFormat/>
    <w:rsid w:val="00527E8F"/>
    <w:pPr>
      <w:numPr>
        <w:ilvl w:val="2"/>
        <w:numId w:val="31"/>
      </w:numPr>
      <w:spacing w:before="40" w:after="40"/>
    </w:pPr>
    <w:rPr>
      <w:rFonts w:ascii="Jacobs Chronos Cd" w:hAnsi="Jacobs Chronos Cd"/>
      <w:sz w:val="22"/>
    </w:rPr>
  </w:style>
  <w:style w:type="numbering" w:customStyle="1" w:styleId="TableNumbers">
    <w:name w:val="Table Numbers"/>
    <w:uiPriority w:val="99"/>
    <w:semiHidden/>
    <w:rsid w:val="00527E8F"/>
    <w:pPr>
      <w:numPr>
        <w:numId w:val="28"/>
      </w:numPr>
    </w:pPr>
  </w:style>
  <w:style w:type="numbering" w:customStyle="1" w:styleId="TableBullets">
    <w:name w:val="Table Bullets"/>
    <w:uiPriority w:val="99"/>
    <w:semiHidden/>
    <w:rsid w:val="00527E8F"/>
    <w:pPr>
      <w:numPr>
        <w:numId w:val="9"/>
      </w:numPr>
    </w:pPr>
  </w:style>
  <w:style w:type="numbering" w:customStyle="1" w:styleId="AppendixHeadings">
    <w:name w:val="Appendix Headings"/>
    <w:uiPriority w:val="99"/>
    <w:semiHidden/>
    <w:rsid w:val="00527E8F"/>
    <w:pPr>
      <w:numPr>
        <w:numId w:val="16"/>
      </w:numPr>
    </w:pPr>
  </w:style>
  <w:style w:type="numbering" w:styleId="111111">
    <w:name w:val="Outline List 2"/>
    <w:basedOn w:val="NoList"/>
    <w:uiPriority w:val="99"/>
    <w:semiHidden/>
    <w:unhideWhenUsed/>
    <w:rsid w:val="000449AA"/>
    <w:pPr>
      <w:numPr>
        <w:numId w:val="6"/>
      </w:numPr>
    </w:pPr>
  </w:style>
  <w:style w:type="numbering" w:styleId="1ai">
    <w:name w:val="Outline List 1"/>
    <w:basedOn w:val="NoList"/>
    <w:uiPriority w:val="99"/>
    <w:semiHidden/>
    <w:unhideWhenUsed/>
    <w:rsid w:val="000449AA"/>
    <w:pPr>
      <w:numPr>
        <w:numId w:val="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527E8F"/>
    <w:pPr>
      <w:numPr>
        <w:numId w:val="29"/>
      </w:numPr>
    </w:pPr>
  </w:style>
  <w:style w:type="numbering" w:customStyle="1" w:styleId="Bullets">
    <w:name w:val="Bullets"/>
    <w:uiPriority w:val="99"/>
    <w:rsid w:val="00527E8F"/>
    <w:pPr>
      <w:numPr>
        <w:numId w:val="12"/>
      </w:numPr>
    </w:pPr>
  </w:style>
  <w:style w:type="paragraph" w:styleId="ListBullet">
    <w:name w:val="List Bullet"/>
    <w:basedOn w:val="Normal"/>
    <w:uiPriority w:val="99"/>
    <w:semiHidden/>
    <w:unhideWhenUsed/>
    <w:rsid w:val="00266C2E"/>
    <w:pPr>
      <w:tabs>
        <w:tab w:val="num" w:pos="360"/>
      </w:tabs>
      <w:ind w:left="360" w:hanging="360"/>
      <w:contextualSpacing/>
    </w:pPr>
  </w:style>
  <w:style w:type="paragraph" w:styleId="ListBullet2">
    <w:name w:val="List Bullet 2"/>
    <w:basedOn w:val="Normal"/>
    <w:uiPriority w:val="99"/>
    <w:semiHidden/>
    <w:unhideWhenUsed/>
    <w:rsid w:val="00266C2E"/>
    <w:pPr>
      <w:tabs>
        <w:tab w:val="num" w:pos="643"/>
      </w:tabs>
      <w:ind w:left="643" w:hanging="360"/>
      <w:contextualSpacing/>
    </w:pPr>
  </w:style>
  <w:style w:type="paragraph" w:styleId="ListBullet3">
    <w:name w:val="List Bullet 3"/>
    <w:basedOn w:val="Normal"/>
    <w:uiPriority w:val="99"/>
    <w:semiHidden/>
    <w:unhideWhenUsed/>
    <w:rsid w:val="00266C2E"/>
    <w:pPr>
      <w:tabs>
        <w:tab w:val="num" w:pos="926"/>
      </w:tabs>
      <w:ind w:left="926" w:hanging="360"/>
      <w:contextualSpacing/>
    </w:pPr>
  </w:style>
  <w:style w:type="paragraph" w:styleId="ListNumber">
    <w:name w:val="List Number"/>
    <w:basedOn w:val="Normal"/>
    <w:uiPriority w:val="99"/>
    <w:semiHidden/>
    <w:unhideWhenUsed/>
    <w:rsid w:val="00266C2E"/>
    <w:pPr>
      <w:tabs>
        <w:tab w:val="num" w:pos="360"/>
      </w:tabs>
      <w:ind w:left="360" w:hanging="360"/>
      <w:contextualSpacing/>
    </w:pPr>
  </w:style>
  <w:style w:type="paragraph" w:styleId="ListNumber2">
    <w:name w:val="List Number 2"/>
    <w:basedOn w:val="Normal"/>
    <w:uiPriority w:val="99"/>
    <w:semiHidden/>
    <w:unhideWhenUsed/>
    <w:rsid w:val="00266C2E"/>
    <w:pPr>
      <w:tabs>
        <w:tab w:val="num" w:pos="643"/>
      </w:tabs>
      <w:ind w:left="643" w:hanging="360"/>
      <w:contextualSpacing/>
    </w:pPr>
  </w:style>
  <w:style w:type="paragraph" w:styleId="ListNumber3">
    <w:name w:val="List Number 3"/>
    <w:basedOn w:val="Normal"/>
    <w:uiPriority w:val="99"/>
    <w:semiHidden/>
    <w:unhideWhenUsed/>
    <w:rsid w:val="00266C2E"/>
    <w:pPr>
      <w:tabs>
        <w:tab w:val="num" w:pos="926"/>
      </w:tabs>
      <w:ind w:left="926" w:hanging="360"/>
      <w:contextualSpacing/>
    </w:pPr>
  </w:style>
  <w:style w:type="paragraph" w:styleId="ListNumber4">
    <w:name w:val="List Number 4"/>
    <w:basedOn w:val="Normal"/>
    <w:uiPriority w:val="99"/>
    <w:semiHidden/>
    <w:unhideWhenUsed/>
    <w:rsid w:val="00266C2E"/>
    <w:pPr>
      <w:tabs>
        <w:tab w:val="num" w:pos="1209"/>
      </w:tabs>
      <w:ind w:left="1209" w:hanging="360"/>
      <w:contextualSpacing/>
    </w:pPr>
  </w:style>
  <w:style w:type="paragraph" w:customStyle="1" w:styleId="LetterSubject">
    <w:name w:val="Letter Subject"/>
    <w:next w:val="Normal"/>
    <w:uiPriority w:val="99"/>
    <w:semiHidden/>
    <w:rsid w:val="00527E8F"/>
    <w:pPr>
      <w:spacing w:after="480"/>
    </w:pPr>
    <w:rPr>
      <w:rFonts w:eastAsiaTheme="majorEastAsia" w:cstheme="majorBidi"/>
      <w:b/>
      <w:szCs w:val="32"/>
    </w:rPr>
  </w:style>
  <w:style w:type="paragraph" w:customStyle="1" w:styleId="ProjectDetails">
    <w:name w:val="Project Details"/>
    <w:basedOn w:val="Normal"/>
    <w:next w:val="Normal"/>
    <w:uiPriority w:val="99"/>
    <w:semiHidden/>
    <w:rsid w:val="00527E8F"/>
    <w:pPr>
      <w:spacing w:after="480"/>
      <w:contextualSpacing/>
    </w:pPr>
    <w:rPr>
      <w:rFonts w:eastAsiaTheme="majorEastAsia" w:cstheme="majorBidi"/>
      <w:szCs w:val="32"/>
    </w:rPr>
  </w:style>
  <w:style w:type="paragraph" w:customStyle="1" w:styleId="RecipientDetails">
    <w:name w:val="Recipient Details"/>
    <w:basedOn w:val="Normal"/>
    <w:uiPriority w:val="99"/>
    <w:semiHidden/>
    <w:rsid w:val="00527E8F"/>
    <w:pPr>
      <w:spacing w:before="240" w:after="240"/>
      <w:contextualSpacing/>
    </w:pPr>
  </w:style>
  <w:style w:type="paragraph" w:customStyle="1" w:styleId="LetterDate">
    <w:name w:val="Letter Date"/>
    <w:basedOn w:val="Normal"/>
    <w:uiPriority w:val="99"/>
    <w:semiHidden/>
    <w:rsid w:val="00527E8F"/>
    <w:pPr>
      <w:spacing w:after="240"/>
    </w:pPr>
  </w:style>
  <w:style w:type="paragraph" w:customStyle="1" w:styleId="Copies">
    <w:name w:val="Copies"/>
    <w:basedOn w:val="BodyText"/>
    <w:uiPriority w:val="99"/>
    <w:semiHidden/>
    <w:rsid w:val="00527E8F"/>
    <w:pPr>
      <w:ind w:left="1134" w:hanging="1134"/>
    </w:pPr>
  </w:style>
  <w:style w:type="paragraph" w:customStyle="1" w:styleId="SenderDetails">
    <w:name w:val="Sender Details"/>
    <w:basedOn w:val="Normal"/>
    <w:next w:val="BodyText"/>
    <w:uiPriority w:val="99"/>
    <w:semiHidden/>
    <w:rsid w:val="00527E8F"/>
    <w:pPr>
      <w:spacing w:before="180" w:after="60"/>
      <w:contextualSpacing/>
    </w:pPr>
  </w:style>
  <w:style w:type="paragraph" w:customStyle="1" w:styleId="SenderContactDetails">
    <w:name w:val="Sender Contact Details"/>
    <w:basedOn w:val="Normal"/>
    <w:next w:val="BodyText"/>
    <w:uiPriority w:val="99"/>
    <w:semiHidden/>
    <w:rsid w:val="00527E8F"/>
    <w:pPr>
      <w:spacing w:before="180" w:after="60"/>
      <w:contextualSpacing/>
    </w:pPr>
    <w:rPr>
      <w:sz w:val="16"/>
    </w:rPr>
  </w:style>
  <w:style w:type="paragraph" w:customStyle="1" w:styleId="CVResumeBullet2ndLevel">
    <w:name w:val="CV Resume Bullet 2nd Level"/>
    <w:basedOn w:val="CVResumeBullet"/>
    <w:uiPriority w:val="99"/>
    <w:semiHidden/>
    <w:rsid w:val="00527E8F"/>
    <w:pPr>
      <w:numPr>
        <w:ilvl w:val="1"/>
      </w:numPr>
    </w:pPr>
  </w:style>
  <w:style w:type="paragraph" w:customStyle="1" w:styleId="CVResumeSubcategoryHeading">
    <w:name w:val="CV Resume Subcategory Heading"/>
    <w:basedOn w:val="Normal"/>
    <w:next w:val="Normal"/>
    <w:uiPriority w:val="99"/>
    <w:semiHidden/>
    <w:rsid w:val="00527E8F"/>
    <w:pPr>
      <w:spacing w:before="120" w:after="120"/>
    </w:pPr>
    <w:rPr>
      <w:rFonts w:asciiTheme="majorHAnsi" w:hAnsiTheme="majorHAnsi"/>
      <w:color w:val="333333"/>
      <w:sz w:val="22"/>
    </w:rPr>
  </w:style>
  <w:style w:type="paragraph" w:customStyle="1" w:styleId="CVResumeTableText">
    <w:name w:val="CV Resume Table Text"/>
    <w:basedOn w:val="Normal"/>
    <w:uiPriority w:val="99"/>
    <w:semiHidden/>
    <w:rsid w:val="00527E8F"/>
    <w:pPr>
      <w:spacing w:after="60"/>
    </w:pPr>
    <w:rPr>
      <w:rFonts w:ascii="Jacobs Chronos Light" w:hAnsi="Jacobs Chronos Light"/>
    </w:rPr>
  </w:style>
  <w:style w:type="paragraph" w:customStyle="1" w:styleId="CVResumeName">
    <w:name w:val="CV Resume Name"/>
    <w:uiPriority w:val="99"/>
    <w:semiHidden/>
    <w:rsid w:val="00527E8F"/>
    <w:pPr>
      <w:spacing w:after="120"/>
      <w:outlineLvl w:val="0"/>
    </w:pPr>
    <w:rPr>
      <w:rFonts w:cs="Jacobs Chronos"/>
      <w:b/>
      <w:color w:val="231EDC" w:themeColor="accent1"/>
      <w:sz w:val="32"/>
      <w:szCs w:val="24"/>
    </w:rPr>
  </w:style>
  <w:style w:type="paragraph" w:customStyle="1" w:styleId="CVResumeTitleRole">
    <w:name w:val="CV Resume Title Role"/>
    <w:next w:val="CVResumeHeading"/>
    <w:uiPriority w:val="99"/>
    <w:semiHidden/>
    <w:rsid w:val="00527E8F"/>
    <w:rPr>
      <w:rFonts w:cs="Jacobs Chronos"/>
      <w:sz w:val="28"/>
      <w:szCs w:val="24"/>
    </w:rPr>
  </w:style>
  <w:style w:type="paragraph" w:customStyle="1" w:styleId="CVResumeBullet">
    <w:name w:val="CV Resume Bullet"/>
    <w:basedOn w:val="CVResumeTableText"/>
    <w:uiPriority w:val="99"/>
    <w:semiHidden/>
    <w:rsid w:val="00527E8F"/>
    <w:pPr>
      <w:numPr>
        <w:numId w:val="25"/>
      </w:numPr>
    </w:pPr>
  </w:style>
  <w:style w:type="paragraph" w:customStyle="1" w:styleId="CVResumeTableHeading">
    <w:name w:val="CV Resume Table Heading"/>
    <w:basedOn w:val="CVResumeTableText"/>
    <w:next w:val="CVResumeTableText"/>
    <w:uiPriority w:val="99"/>
    <w:semiHidden/>
    <w:rsid w:val="00527E8F"/>
    <w:rPr>
      <w:rFonts w:cs="Jacobs Chronos Light"/>
      <w:b/>
      <w:color w:val="333333" w:themeColor="text2"/>
    </w:rPr>
  </w:style>
  <w:style w:type="paragraph" w:customStyle="1" w:styleId="CVResumeHeading">
    <w:name w:val="CV Resume Heading"/>
    <w:next w:val="BodyText"/>
    <w:uiPriority w:val="99"/>
    <w:semiHidden/>
    <w:rsid w:val="00527E8F"/>
    <w:pPr>
      <w:spacing w:before="120" w:after="120"/>
    </w:pPr>
    <w:rPr>
      <w:rFonts w:ascii="Jacobs Chronos Light" w:hAnsi="Jacobs Chronos Light" w:cs="Jacobs Chronos Light"/>
      <w:color w:val="231EDC" w:themeColor="accent1"/>
      <w:sz w:val="24"/>
      <w:szCs w:val="24"/>
    </w:rPr>
  </w:style>
  <w:style w:type="paragraph" w:customStyle="1" w:styleId="CVResumeProjectHeading">
    <w:name w:val="CV Resume Project Heading"/>
    <w:next w:val="BodyText"/>
    <w:uiPriority w:val="99"/>
    <w:semiHidden/>
    <w:rsid w:val="00527E8F"/>
    <w:pPr>
      <w:spacing w:before="180" w:after="120"/>
    </w:pPr>
    <w:rPr>
      <w:rFonts w:ascii="Jacobs Chronos Light" w:hAnsi="Jacobs Chronos Light" w:cs="Jacobs Chronos"/>
      <w:b/>
      <w:color w:val="231EDC" w:themeColor="accent1"/>
      <w:sz w:val="22"/>
      <w:szCs w:val="24"/>
    </w:rPr>
  </w:style>
  <w:style w:type="paragraph" w:customStyle="1" w:styleId="AddressText">
    <w:name w:val="Address Text"/>
    <w:basedOn w:val="TableText"/>
    <w:uiPriority w:val="99"/>
    <w:semiHidden/>
    <w:rsid w:val="00527E8F"/>
    <w:pPr>
      <w:spacing w:before="60" w:after="60"/>
    </w:pPr>
    <w:rPr>
      <w:rFonts w:asciiTheme="minorHAnsi" w:hAnsiTheme="minorHAnsi"/>
      <w:sz w:val="18"/>
    </w:rPr>
  </w:style>
  <w:style w:type="paragraph" w:customStyle="1" w:styleId="PhotologNumber">
    <w:name w:val="Photolog Number"/>
    <w:basedOn w:val="BodyText"/>
    <w:uiPriority w:val="7"/>
    <w:qFormat/>
    <w:rsid w:val="00527E8F"/>
    <w:pPr>
      <w:numPr>
        <w:numId w:val="21"/>
      </w:numPr>
    </w:pPr>
    <w:rPr>
      <w:rFonts w:eastAsiaTheme="minorHAnsi"/>
      <w:b/>
    </w:rPr>
  </w:style>
  <w:style w:type="numbering" w:customStyle="1" w:styleId="PhotologNumberList">
    <w:name w:val="Photolog Number List"/>
    <w:uiPriority w:val="99"/>
    <w:semiHidden/>
    <w:rsid w:val="00527E8F"/>
    <w:pPr>
      <w:numPr>
        <w:numId w:val="10"/>
      </w:numPr>
    </w:pPr>
  </w:style>
  <w:style w:type="paragraph" w:customStyle="1" w:styleId="CapabilityBullet">
    <w:name w:val="Capability Bullet"/>
    <w:uiPriority w:val="99"/>
    <w:semiHidden/>
    <w:qFormat/>
    <w:rsid w:val="00527E8F"/>
    <w:pPr>
      <w:numPr>
        <w:numId w:val="23"/>
      </w:numPr>
      <w:spacing w:before="40" w:after="40"/>
    </w:pPr>
    <w:rPr>
      <w:rFonts w:asciiTheme="minorHAnsi" w:hAnsiTheme="minorHAnsi" w:cs="Jacobs Chronos"/>
      <w:szCs w:val="24"/>
    </w:rPr>
  </w:style>
  <w:style w:type="paragraph" w:customStyle="1" w:styleId="CapabilityBullet2ndLevel">
    <w:name w:val="Capability Bullet 2nd Level"/>
    <w:basedOn w:val="CapabilityBullet"/>
    <w:uiPriority w:val="99"/>
    <w:semiHidden/>
    <w:rsid w:val="00527E8F"/>
    <w:pPr>
      <w:numPr>
        <w:ilvl w:val="1"/>
      </w:numPr>
    </w:pPr>
  </w:style>
  <w:style w:type="numbering" w:customStyle="1" w:styleId="CapabilityBullets">
    <w:name w:val="Capability Bullets"/>
    <w:uiPriority w:val="99"/>
    <w:semiHidden/>
    <w:rsid w:val="00527E8F"/>
    <w:pPr>
      <w:numPr>
        <w:numId w:val="13"/>
      </w:numPr>
    </w:pPr>
  </w:style>
  <w:style w:type="paragraph" w:customStyle="1" w:styleId="ProjectBullet">
    <w:name w:val="Project Bullet"/>
    <w:uiPriority w:val="99"/>
    <w:semiHidden/>
    <w:rsid w:val="00527E8F"/>
    <w:pPr>
      <w:numPr>
        <w:numId w:val="24"/>
      </w:numPr>
      <w:spacing w:after="60"/>
    </w:pPr>
    <w:rPr>
      <w:rFonts w:asciiTheme="minorHAnsi" w:hAnsiTheme="minorHAnsi" w:cs="Jacobs Chronos"/>
      <w:szCs w:val="24"/>
    </w:rPr>
  </w:style>
  <w:style w:type="paragraph" w:customStyle="1" w:styleId="ProjectBullet2ndLevel">
    <w:name w:val="Project Bullet 2nd Level"/>
    <w:basedOn w:val="ProjectBullet"/>
    <w:uiPriority w:val="99"/>
    <w:semiHidden/>
    <w:rsid w:val="00527E8F"/>
    <w:pPr>
      <w:numPr>
        <w:ilvl w:val="1"/>
      </w:numPr>
    </w:pPr>
  </w:style>
  <w:style w:type="numbering" w:customStyle="1" w:styleId="ProjectBullets">
    <w:name w:val="Project Bullets"/>
    <w:uiPriority w:val="99"/>
    <w:semiHidden/>
    <w:rsid w:val="00527E8F"/>
    <w:pPr>
      <w:numPr>
        <w:numId w:val="11"/>
      </w:numPr>
    </w:pPr>
  </w:style>
  <w:style w:type="paragraph" w:customStyle="1" w:styleId="SourceCitation0">
    <w:name w:val="Source/Citation"/>
    <w:basedOn w:val="Normal"/>
    <w:next w:val="BodyText"/>
    <w:uiPriority w:val="8"/>
    <w:qFormat/>
    <w:rsid w:val="00527E8F"/>
    <w:pPr>
      <w:spacing w:before="40" w:after="40"/>
    </w:pPr>
    <w:rPr>
      <w:rFonts w:ascii="Jacobs Chronos Light" w:hAnsi="Jacobs Chronos Light"/>
      <w:i/>
      <w:sz w:val="18"/>
    </w:rPr>
  </w:style>
  <w:style w:type="paragraph" w:customStyle="1" w:styleId="CoverDate">
    <w:name w:val="Cover Date"/>
    <w:basedOn w:val="CoverInformation"/>
    <w:uiPriority w:val="99"/>
    <w:semiHidden/>
    <w:rsid w:val="00527E8F"/>
    <w:pPr>
      <w:spacing w:before="1080"/>
      <w:contextualSpacing w:val="0"/>
      <w:jc w:val="right"/>
    </w:pPr>
  </w:style>
  <w:style w:type="paragraph" w:customStyle="1" w:styleId="CaptionNote">
    <w:name w:val="Caption Note"/>
    <w:basedOn w:val="Normal"/>
    <w:next w:val="BodyText"/>
    <w:uiPriority w:val="99"/>
    <w:semiHidden/>
    <w:rsid w:val="00527E8F"/>
    <w:pPr>
      <w:spacing w:before="40" w:after="40"/>
    </w:pPr>
    <w:rPr>
      <w:rFonts w:ascii="Jacobs Chronos Light" w:hAnsi="Jacobs Chronos Light"/>
      <w:i/>
    </w:rPr>
  </w:style>
  <w:style w:type="paragraph" w:customStyle="1" w:styleId="PictureCaption">
    <w:name w:val="Picture Caption"/>
    <w:basedOn w:val="FigureCaption"/>
    <w:next w:val="BodyText"/>
    <w:uiPriority w:val="99"/>
    <w:semiHidden/>
    <w:rsid w:val="00527E8F"/>
    <w:pPr>
      <w:keepNext/>
    </w:pPr>
  </w:style>
  <w:style w:type="paragraph" w:customStyle="1" w:styleId="Classification">
    <w:name w:val="Classification"/>
    <w:basedOn w:val="HeaderSpacer"/>
    <w:uiPriority w:val="99"/>
    <w:semiHidden/>
    <w:rsid w:val="00527E8F"/>
    <w:pPr>
      <w:jc w:val="center"/>
    </w:pPr>
    <w:rPr>
      <w:rFonts w:ascii="Calibri" w:hAnsi="Calibri"/>
      <w:sz w:val="20"/>
    </w:rPr>
  </w:style>
  <w:style w:type="paragraph" w:customStyle="1" w:styleId="ProjectHeading">
    <w:name w:val="Project Heading"/>
    <w:next w:val="Normal"/>
    <w:uiPriority w:val="99"/>
    <w:semiHidden/>
    <w:rsid w:val="00527E8F"/>
    <w:pPr>
      <w:spacing w:before="120" w:after="120"/>
      <w:outlineLvl w:val="1"/>
    </w:pPr>
    <w:rPr>
      <w:rFonts w:ascii="Jacobs Chronos Light" w:hAnsi="Jacobs Chronos Light" w:cs="Jacobs Chronos Light"/>
      <w:color w:val="231EDC" w:themeColor="accent1"/>
      <w:sz w:val="24"/>
    </w:rPr>
  </w:style>
  <w:style w:type="paragraph" w:customStyle="1" w:styleId="EgressHeaderStyleInternalOnlyIdOffice">
    <w:name w:val="EgressHeaderStyleInternalOnlyIdOffice"/>
    <w:basedOn w:val="Normal"/>
    <w:uiPriority w:val="99"/>
    <w:semiHidden/>
    <w:rsid w:val="00365E37"/>
    <w:pPr>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365E37"/>
    <w:pPr>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cBorders>
        <w:shd w:val="clear" w:color="auto" w:fill="000000" w:themeFill="tex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accentthemes">
    <w:name w:val="Jacobs Table 2 (accent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accentthemes">
    <w:name w:val="Jacobs Table 3 (accent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A7DFF" w:themeFill="accen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nil"/>
          <w:tl2br w:val="nil"/>
          <w:tr2bl w:val="nil"/>
        </w:tcBorders>
        <w:shd w:val="clear" w:color="auto" w:fill="001E55" w:themeFill="accent4"/>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primarythemes">
    <w:name w:val="Jacobs Table 2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primarythemes">
    <w:name w:val="Jacobs Table 3 (primary themes)"/>
    <w:basedOn w:val="TableNormal"/>
    <w:uiPriority w:val="99"/>
    <w:rsid w:val="00527E8F"/>
    <w:pPr>
      <w:spacing w:before="40" w:after="40"/>
    </w:pPr>
    <w:rPr>
      <w:rFonts w:ascii="Jacobs Chronos Cd" w:hAnsi="Jacobs Chronos Cd"/>
    </w:rPr>
    <w:tblPr>
      <w:tblStyleRowBandSize w:val="1"/>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333333" w:themeFill="tex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color w:val="auto"/>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A5A5" w:themeFill="accent5"/>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paragraph" w:customStyle="1" w:styleId="InstructionNumber">
    <w:name w:val="Instruction Number"/>
    <w:basedOn w:val="InstructionText"/>
    <w:uiPriority w:val="99"/>
    <w:semiHidden/>
    <w:rsid w:val="00527E8F"/>
    <w:pPr>
      <w:numPr>
        <w:numId w:val="22"/>
      </w:numPr>
    </w:pPr>
  </w:style>
  <w:style w:type="paragraph" w:customStyle="1" w:styleId="InstructionBullet">
    <w:name w:val="Instruction Bullet"/>
    <w:basedOn w:val="InstructionText"/>
    <w:uiPriority w:val="99"/>
    <w:semiHidden/>
    <w:rsid w:val="00527E8F"/>
    <w:pPr>
      <w:numPr>
        <w:ilvl w:val="1"/>
        <w:numId w:val="22"/>
      </w:numPr>
    </w:pPr>
  </w:style>
  <w:style w:type="numbering" w:customStyle="1" w:styleId="InstructionNumbering">
    <w:name w:val="Instruction Numbering"/>
    <w:uiPriority w:val="99"/>
    <w:semiHidden/>
    <w:rsid w:val="00527E8F"/>
    <w:pPr>
      <w:numPr>
        <w:numId w:val="14"/>
      </w:numPr>
    </w:pPr>
  </w:style>
  <w:style w:type="paragraph" w:customStyle="1" w:styleId="ProjectTableText">
    <w:name w:val="Project Table Text"/>
    <w:uiPriority w:val="99"/>
    <w:semiHidden/>
    <w:rsid w:val="00527E8F"/>
    <w:rPr>
      <w:rFonts w:ascii="Jacobs Chronos Light" w:hAnsi="Jacobs Chronos Light"/>
    </w:rPr>
  </w:style>
  <w:style w:type="paragraph" w:customStyle="1" w:styleId="ProjectName">
    <w:name w:val="Project Name"/>
    <w:uiPriority w:val="99"/>
    <w:semiHidden/>
    <w:rsid w:val="00527E8F"/>
    <w:pPr>
      <w:spacing w:after="120"/>
      <w:outlineLvl w:val="0"/>
    </w:pPr>
    <w:rPr>
      <w:rFonts w:cs="Jacobs Chronos"/>
      <w:b/>
      <w:color w:val="231EDC" w:themeColor="accent1"/>
      <w:sz w:val="32"/>
    </w:rPr>
  </w:style>
  <w:style w:type="paragraph" w:customStyle="1" w:styleId="ProjectLocation">
    <w:name w:val="Project Location"/>
    <w:next w:val="BodyText"/>
    <w:uiPriority w:val="99"/>
    <w:semiHidden/>
    <w:rsid w:val="00527E8F"/>
    <w:rPr>
      <w:rFonts w:cs="Jacobs Chronos"/>
      <w:sz w:val="28"/>
    </w:rPr>
  </w:style>
  <w:style w:type="paragraph" w:customStyle="1" w:styleId="ProjectSubcategoryHeading">
    <w:name w:val="Project Subcategory Heading"/>
    <w:next w:val="BodyText"/>
    <w:uiPriority w:val="99"/>
    <w:semiHidden/>
    <w:rsid w:val="00527E8F"/>
    <w:pPr>
      <w:spacing w:before="120" w:after="120"/>
    </w:pPr>
    <w:rPr>
      <w:rFonts w:cs="Jacobs Chronos"/>
      <w:b/>
      <w:color w:val="333333"/>
      <w:sz w:val="22"/>
    </w:rPr>
  </w:style>
  <w:style w:type="paragraph" w:customStyle="1" w:styleId="ProjectTableHeading">
    <w:name w:val="Project Table Heading"/>
    <w:basedOn w:val="Normal"/>
    <w:next w:val="Normal"/>
    <w:uiPriority w:val="99"/>
    <w:semiHidden/>
    <w:rsid w:val="00527E8F"/>
    <w:pPr>
      <w:spacing w:after="60"/>
    </w:pPr>
    <w:rPr>
      <w:rFonts w:ascii="Jacobs Chronos Light" w:hAnsi="Jacobs Chronos Light" w:cs="Jacobs Chronos Light"/>
      <w:b/>
      <w:color w:val="333333" w:themeColor="text2"/>
    </w:rPr>
  </w:style>
  <w:style w:type="paragraph" w:customStyle="1" w:styleId="CapabilityWhitePaperTitle">
    <w:name w:val="Capability White Paper Title"/>
    <w:uiPriority w:val="99"/>
    <w:semiHidden/>
    <w:rsid w:val="00527E8F"/>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527E8F"/>
    <w:pPr>
      <w:spacing w:before="120" w:after="240"/>
    </w:pPr>
    <w:rPr>
      <w:rFonts w:asciiTheme="majorHAnsi" w:hAnsiTheme="majorHAnsi"/>
      <w:sz w:val="28"/>
      <w:szCs w:val="22"/>
    </w:rPr>
  </w:style>
  <w:style w:type="paragraph" w:customStyle="1" w:styleId="SubHeading2">
    <w:name w:val="Sub Heading 2"/>
    <w:next w:val="BodyText"/>
    <w:uiPriority w:val="99"/>
    <w:semiHidden/>
    <w:rsid w:val="00527E8F"/>
    <w:pPr>
      <w:spacing w:before="240" w:after="120"/>
      <w:outlineLvl w:val="1"/>
    </w:pPr>
    <w:rPr>
      <w:rFonts w:cs="Jacobs Chronos Light"/>
      <w:color w:val="333333"/>
      <w:sz w:val="22"/>
      <w:szCs w:val="22"/>
    </w:rPr>
  </w:style>
  <w:style w:type="paragraph" w:customStyle="1" w:styleId="SubHeading">
    <w:name w:val="Sub Heading"/>
    <w:next w:val="Normal"/>
    <w:uiPriority w:val="99"/>
    <w:semiHidden/>
    <w:rsid w:val="00527E8F"/>
    <w:pPr>
      <w:spacing w:before="120" w:after="120"/>
      <w:outlineLvl w:val="0"/>
    </w:pPr>
    <w:rPr>
      <w:rFonts w:ascii="Jacobs Chronos Light" w:hAnsi="Jacobs Chronos Light" w:cs="Jacobs Chronos Light"/>
      <w:color w:val="231EDC" w:themeColor="accent1"/>
      <w:sz w:val="24"/>
      <w:szCs w:val="22"/>
    </w:rPr>
  </w:style>
  <w:style w:type="paragraph" w:customStyle="1" w:styleId="CapabilityTableHeading">
    <w:name w:val="Capability Table Heading"/>
    <w:basedOn w:val="Normal"/>
    <w:uiPriority w:val="99"/>
    <w:semiHidden/>
    <w:rsid w:val="00527E8F"/>
    <w:pPr>
      <w:framePr w:hSpace="180" w:wrap="around" w:vAnchor="text" w:hAnchor="text" w:y="-49"/>
      <w:spacing w:before="60" w:after="60"/>
    </w:pPr>
    <w:rPr>
      <w:rFonts w:ascii="Jacobs Chronos Light" w:hAnsi="Jacobs Chronos Light"/>
      <w:b/>
      <w:szCs w:val="22"/>
    </w:rPr>
  </w:style>
  <w:style w:type="paragraph" w:customStyle="1" w:styleId="CapabilityTableText">
    <w:name w:val="Capability Table Text"/>
    <w:basedOn w:val="BodyText"/>
    <w:uiPriority w:val="99"/>
    <w:semiHidden/>
    <w:rsid w:val="00527E8F"/>
    <w:pPr>
      <w:spacing w:before="60"/>
    </w:pPr>
    <w:rPr>
      <w:rFonts w:ascii="Jacobs Chronos Light" w:hAnsi="Jacobs Chronos Light"/>
      <w:szCs w:val="22"/>
    </w:rPr>
  </w:style>
  <w:style w:type="paragraph" w:customStyle="1" w:styleId="AppendixHeading5">
    <w:name w:val="Appendix Heading 5"/>
    <w:basedOn w:val="BodyText"/>
    <w:next w:val="BodyText"/>
    <w:uiPriority w:val="20"/>
    <w:qFormat/>
    <w:rsid w:val="00527E8F"/>
    <w:pPr>
      <w:keepNext/>
      <w:numPr>
        <w:ilvl w:val="4"/>
        <w:numId w:val="20"/>
      </w:numPr>
      <w:spacing w:before="240" w:after="120"/>
      <w:outlineLvl w:val="4"/>
    </w:pPr>
    <w:rPr>
      <w:rFonts w:asciiTheme="majorHAnsi" w:hAnsiTheme="majorHAnsi"/>
      <w:b/>
    </w:rPr>
  </w:style>
  <w:style w:type="paragraph" w:customStyle="1" w:styleId="AppendixHeading6">
    <w:name w:val="Appendix Heading 6"/>
    <w:basedOn w:val="BodyText"/>
    <w:next w:val="BodyText"/>
    <w:uiPriority w:val="20"/>
    <w:qFormat/>
    <w:rsid w:val="00527E8F"/>
    <w:pPr>
      <w:keepNext/>
      <w:numPr>
        <w:ilvl w:val="5"/>
        <w:numId w:val="20"/>
      </w:numPr>
      <w:spacing w:before="240" w:after="120"/>
      <w:outlineLvl w:val="5"/>
    </w:pPr>
    <w:rPr>
      <w:rFonts w:asciiTheme="majorHAnsi" w:hAnsiTheme="majorHAnsi"/>
      <w:b/>
    </w:rPr>
  </w:style>
  <w:style w:type="paragraph" w:customStyle="1" w:styleId="BodyText5Number">
    <w:name w:val="Body Text 5 Number"/>
    <w:basedOn w:val="Normal"/>
    <w:uiPriority w:val="99"/>
    <w:semiHidden/>
    <w:rsid w:val="00527E8F"/>
    <w:pPr>
      <w:numPr>
        <w:ilvl w:val="4"/>
        <w:numId w:val="17"/>
      </w:numPr>
      <w:spacing w:before="180" w:after="120"/>
      <w:ind w:left="1797" w:hanging="357"/>
    </w:pPr>
  </w:style>
  <w:style w:type="paragraph" w:customStyle="1" w:styleId="BodyText6Number">
    <w:name w:val="Body Text 6 Number"/>
    <w:basedOn w:val="Normal"/>
    <w:uiPriority w:val="99"/>
    <w:semiHidden/>
    <w:rsid w:val="00527E8F"/>
    <w:pPr>
      <w:numPr>
        <w:ilvl w:val="5"/>
        <w:numId w:val="17"/>
      </w:numPr>
      <w:spacing w:before="180" w:after="120"/>
      <w:ind w:left="2154" w:hanging="357"/>
    </w:pPr>
  </w:style>
  <w:style w:type="paragraph" w:customStyle="1" w:styleId="BodyText7Number">
    <w:name w:val="Body Text 7 Number"/>
    <w:basedOn w:val="Normal"/>
    <w:uiPriority w:val="99"/>
    <w:semiHidden/>
    <w:rsid w:val="00527E8F"/>
    <w:pPr>
      <w:numPr>
        <w:ilvl w:val="6"/>
        <w:numId w:val="17"/>
      </w:numPr>
      <w:spacing w:before="180" w:after="120"/>
      <w:ind w:left="2517" w:hanging="357"/>
    </w:pPr>
  </w:style>
  <w:style w:type="paragraph" w:customStyle="1" w:styleId="BodyText8Number">
    <w:name w:val="Body Text 8 Number"/>
    <w:basedOn w:val="Normal"/>
    <w:uiPriority w:val="99"/>
    <w:semiHidden/>
    <w:rsid w:val="00527E8F"/>
    <w:pPr>
      <w:numPr>
        <w:ilvl w:val="7"/>
        <w:numId w:val="17"/>
      </w:numPr>
      <w:spacing w:before="180" w:after="120"/>
      <w:ind w:left="2874" w:hanging="357"/>
    </w:pPr>
  </w:style>
  <w:style w:type="paragraph" w:customStyle="1" w:styleId="BodyText9Number">
    <w:name w:val="Body Text 9 Number"/>
    <w:basedOn w:val="Normal"/>
    <w:uiPriority w:val="99"/>
    <w:semiHidden/>
    <w:rsid w:val="00527E8F"/>
    <w:pPr>
      <w:numPr>
        <w:ilvl w:val="8"/>
        <w:numId w:val="17"/>
      </w:numPr>
      <w:spacing w:before="180" w:after="120"/>
      <w:ind w:left="3237" w:hanging="357"/>
    </w:pPr>
  </w:style>
  <w:style w:type="paragraph" w:customStyle="1" w:styleId="11SingleSequential">
    <w:name w:val="1.1 Single Sequential"/>
    <w:basedOn w:val="Normal"/>
    <w:uiPriority w:val="99"/>
    <w:semiHidden/>
    <w:rsid w:val="00C704B6"/>
    <w:pPr>
      <w:spacing w:before="180" w:after="60"/>
    </w:pPr>
    <w:rPr>
      <w:rFonts w:cstheme="minorHAnsi"/>
    </w:rPr>
  </w:style>
  <w:style w:type="paragraph" w:customStyle="1" w:styleId="111SingleSequential">
    <w:name w:val="1.1.1 Single Sequential"/>
    <w:basedOn w:val="Normal"/>
    <w:uiPriority w:val="99"/>
    <w:semiHidden/>
    <w:rsid w:val="00C704B6"/>
    <w:pPr>
      <w:spacing w:before="180" w:after="60"/>
    </w:pPr>
    <w:rPr>
      <w:rFonts w:cstheme="minorHAnsi"/>
    </w:rPr>
  </w:style>
  <w:style w:type="paragraph" w:customStyle="1" w:styleId="1111SingleSequential">
    <w:name w:val="1.1.1.1 Single Sequential"/>
    <w:basedOn w:val="Normal"/>
    <w:uiPriority w:val="99"/>
    <w:semiHidden/>
    <w:rsid w:val="00C704B6"/>
    <w:pPr>
      <w:spacing w:before="180" w:after="60"/>
    </w:pPr>
    <w:rPr>
      <w:rFonts w:cstheme="minorHAnsi"/>
    </w:rPr>
  </w:style>
  <w:style w:type="paragraph" w:customStyle="1" w:styleId="11111SingleSequential">
    <w:name w:val="1.1.1.1.1 Single Sequential"/>
    <w:basedOn w:val="Normal"/>
    <w:uiPriority w:val="99"/>
    <w:semiHidden/>
    <w:rsid w:val="00C704B6"/>
    <w:pPr>
      <w:spacing w:before="180" w:after="60"/>
    </w:pPr>
    <w:rPr>
      <w:rFonts w:cstheme="minorHAnsi"/>
    </w:rPr>
  </w:style>
  <w:style w:type="paragraph" w:customStyle="1" w:styleId="111111SingleSequential">
    <w:name w:val="1.1.1.1.1.1 Single Sequential"/>
    <w:basedOn w:val="Normal"/>
    <w:uiPriority w:val="99"/>
    <w:semiHidden/>
    <w:rsid w:val="00C704B6"/>
    <w:pPr>
      <w:spacing w:before="180" w:after="60"/>
    </w:pPr>
    <w:rPr>
      <w:rFonts w:cstheme="minorHAnsi"/>
    </w:rPr>
  </w:style>
  <w:style w:type="paragraph" w:customStyle="1" w:styleId="1111111SingleSequential">
    <w:name w:val="1.1.1.1.1.1.1 Single Sequential"/>
    <w:basedOn w:val="Normal"/>
    <w:uiPriority w:val="99"/>
    <w:semiHidden/>
    <w:rsid w:val="00C704B6"/>
    <w:pPr>
      <w:spacing w:before="180" w:after="60"/>
    </w:pPr>
    <w:rPr>
      <w:rFonts w:cstheme="minorHAnsi"/>
    </w:rPr>
  </w:style>
  <w:style w:type="paragraph" w:customStyle="1" w:styleId="11111111SingleSequential">
    <w:name w:val="1.1.1.1.1.1.1.1 Single Sequential"/>
    <w:basedOn w:val="Normal"/>
    <w:uiPriority w:val="99"/>
    <w:semiHidden/>
    <w:rsid w:val="00C704B6"/>
    <w:pPr>
      <w:spacing w:before="180" w:after="60"/>
    </w:pPr>
    <w:rPr>
      <w:rFonts w:cstheme="minorHAnsi"/>
    </w:rPr>
  </w:style>
  <w:style w:type="paragraph" w:customStyle="1" w:styleId="111111111SingleSequential">
    <w:name w:val="1.1.1.1.1.1.1.1.1 Single Sequential"/>
    <w:basedOn w:val="Normal"/>
    <w:uiPriority w:val="99"/>
    <w:semiHidden/>
    <w:rsid w:val="00C704B6"/>
    <w:pPr>
      <w:spacing w:before="180" w:after="60"/>
    </w:pPr>
    <w:rPr>
      <w:rFonts w:cstheme="minorHAnsi"/>
    </w:rPr>
  </w:style>
  <w:style w:type="paragraph" w:customStyle="1" w:styleId="BulletLevel4">
    <w:name w:val="Bullet Level 4"/>
    <w:basedOn w:val="Normal"/>
    <w:uiPriority w:val="2"/>
    <w:qFormat/>
    <w:rsid w:val="00527E8F"/>
    <w:pPr>
      <w:numPr>
        <w:ilvl w:val="3"/>
        <w:numId w:val="32"/>
      </w:numPr>
      <w:spacing w:before="120" w:after="60"/>
    </w:pPr>
  </w:style>
  <w:style w:type="paragraph" w:customStyle="1" w:styleId="BulletLevel5">
    <w:name w:val="Bullet Level 5"/>
    <w:basedOn w:val="Normal"/>
    <w:uiPriority w:val="2"/>
    <w:qFormat/>
    <w:rsid w:val="00527E8F"/>
    <w:pPr>
      <w:numPr>
        <w:ilvl w:val="4"/>
        <w:numId w:val="32"/>
      </w:numPr>
      <w:spacing w:before="120" w:after="60"/>
    </w:pPr>
  </w:style>
  <w:style w:type="paragraph" w:customStyle="1" w:styleId="BulletLevel6">
    <w:name w:val="Bullet Level 6"/>
    <w:basedOn w:val="Normal"/>
    <w:uiPriority w:val="2"/>
    <w:qFormat/>
    <w:rsid w:val="00527E8F"/>
    <w:pPr>
      <w:numPr>
        <w:ilvl w:val="5"/>
        <w:numId w:val="32"/>
      </w:numPr>
      <w:spacing w:before="120" w:after="60"/>
    </w:pPr>
  </w:style>
  <w:style w:type="paragraph" w:customStyle="1" w:styleId="BulletLevel7">
    <w:name w:val="Bullet Level 7"/>
    <w:basedOn w:val="Normal"/>
    <w:uiPriority w:val="99"/>
    <w:semiHidden/>
    <w:rsid w:val="00527E8F"/>
    <w:pPr>
      <w:numPr>
        <w:ilvl w:val="6"/>
        <w:numId w:val="32"/>
      </w:numPr>
      <w:spacing w:before="120" w:after="60"/>
    </w:pPr>
  </w:style>
  <w:style w:type="paragraph" w:customStyle="1" w:styleId="BulletLevel8">
    <w:name w:val="Bullet Level 8"/>
    <w:basedOn w:val="Normal"/>
    <w:uiPriority w:val="99"/>
    <w:semiHidden/>
    <w:rsid w:val="00527E8F"/>
    <w:pPr>
      <w:numPr>
        <w:ilvl w:val="7"/>
        <w:numId w:val="32"/>
      </w:numPr>
      <w:spacing w:before="120" w:after="60"/>
    </w:pPr>
  </w:style>
  <w:style w:type="paragraph" w:customStyle="1" w:styleId="BulletLevel9">
    <w:name w:val="Bullet Level 9"/>
    <w:basedOn w:val="Normal"/>
    <w:uiPriority w:val="99"/>
    <w:semiHidden/>
    <w:rsid w:val="00527E8F"/>
    <w:pPr>
      <w:numPr>
        <w:ilvl w:val="8"/>
        <w:numId w:val="32"/>
      </w:numPr>
      <w:spacing w:before="120" w:after="60"/>
    </w:pPr>
  </w:style>
  <w:style w:type="paragraph" w:customStyle="1" w:styleId="Heading9Fill-In">
    <w:name w:val="Heading 9 Fill-In"/>
    <w:basedOn w:val="Normal"/>
    <w:uiPriority w:val="99"/>
    <w:semiHidden/>
    <w:rsid w:val="00527E8F"/>
    <w:pPr>
      <w:keepNext/>
      <w:numPr>
        <w:ilvl w:val="8"/>
        <w:numId w:val="18"/>
      </w:numPr>
      <w:spacing w:before="240" w:after="120"/>
    </w:pPr>
    <w:rPr>
      <w:rFonts w:asciiTheme="majorHAnsi" w:hAnsiTheme="majorHAnsi"/>
      <w:b/>
    </w:rPr>
  </w:style>
  <w:style w:type="paragraph" w:customStyle="1" w:styleId="TableNumber4">
    <w:name w:val="Table Number 4"/>
    <w:basedOn w:val="Normal"/>
    <w:uiPriority w:val="99"/>
    <w:semiHidden/>
    <w:rsid w:val="00527E8F"/>
    <w:pPr>
      <w:numPr>
        <w:ilvl w:val="3"/>
        <w:numId w:val="19"/>
      </w:numPr>
      <w:spacing w:before="40" w:after="40"/>
    </w:pPr>
    <w:rPr>
      <w:rFonts w:ascii="Jacobs Chronos Cd" w:hAnsi="Jacobs Chronos Cd" w:cstheme="minorHAnsi"/>
      <w:sz w:val="22"/>
      <w:szCs w:val="18"/>
    </w:rPr>
  </w:style>
  <w:style w:type="paragraph" w:customStyle="1" w:styleId="TableNumber5">
    <w:name w:val="Table Number 5"/>
    <w:basedOn w:val="Normal"/>
    <w:uiPriority w:val="99"/>
    <w:semiHidden/>
    <w:rsid w:val="00527E8F"/>
    <w:pPr>
      <w:numPr>
        <w:ilvl w:val="4"/>
        <w:numId w:val="19"/>
      </w:numPr>
      <w:spacing w:before="40" w:after="40"/>
    </w:pPr>
    <w:rPr>
      <w:rFonts w:ascii="Jacobs Chronos Cd" w:hAnsi="Jacobs Chronos Cd" w:cstheme="minorHAnsi"/>
      <w:sz w:val="22"/>
      <w:szCs w:val="18"/>
    </w:rPr>
  </w:style>
  <w:style w:type="paragraph" w:customStyle="1" w:styleId="TableNumber6">
    <w:name w:val="Table Number 6"/>
    <w:basedOn w:val="Normal"/>
    <w:uiPriority w:val="99"/>
    <w:semiHidden/>
    <w:rsid w:val="00527E8F"/>
    <w:pPr>
      <w:numPr>
        <w:ilvl w:val="5"/>
        <w:numId w:val="19"/>
      </w:numPr>
      <w:spacing w:before="40" w:after="40"/>
    </w:pPr>
    <w:rPr>
      <w:rFonts w:ascii="Jacobs Chronos Cd" w:hAnsi="Jacobs Chronos Cd" w:cstheme="minorHAnsi"/>
      <w:sz w:val="22"/>
      <w:szCs w:val="18"/>
    </w:rPr>
  </w:style>
  <w:style w:type="paragraph" w:customStyle="1" w:styleId="TableNumber7">
    <w:name w:val="Table Number 7"/>
    <w:basedOn w:val="Normal"/>
    <w:uiPriority w:val="99"/>
    <w:semiHidden/>
    <w:rsid w:val="00527E8F"/>
    <w:pPr>
      <w:numPr>
        <w:ilvl w:val="6"/>
        <w:numId w:val="19"/>
      </w:numPr>
      <w:spacing w:before="40" w:after="40"/>
    </w:pPr>
    <w:rPr>
      <w:rFonts w:ascii="Jacobs Chronos Cd" w:hAnsi="Jacobs Chronos Cd" w:cstheme="minorHAnsi"/>
      <w:sz w:val="22"/>
      <w:szCs w:val="18"/>
    </w:rPr>
  </w:style>
  <w:style w:type="paragraph" w:customStyle="1" w:styleId="TableNumber8">
    <w:name w:val="Table Number 8"/>
    <w:basedOn w:val="Normal"/>
    <w:uiPriority w:val="99"/>
    <w:semiHidden/>
    <w:rsid w:val="00527E8F"/>
    <w:pPr>
      <w:numPr>
        <w:ilvl w:val="7"/>
        <w:numId w:val="19"/>
      </w:numPr>
      <w:spacing w:before="40" w:after="40"/>
    </w:pPr>
    <w:rPr>
      <w:rFonts w:ascii="Jacobs Chronos Cd" w:hAnsi="Jacobs Chronos Cd" w:cstheme="minorHAnsi"/>
      <w:sz w:val="22"/>
      <w:szCs w:val="18"/>
    </w:rPr>
  </w:style>
  <w:style w:type="paragraph" w:customStyle="1" w:styleId="TableNumber9">
    <w:name w:val="Table Number 9"/>
    <w:basedOn w:val="Normal"/>
    <w:uiPriority w:val="99"/>
    <w:semiHidden/>
    <w:rsid w:val="00527E8F"/>
    <w:pPr>
      <w:numPr>
        <w:ilvl w:val="8"/>
        <w:numId w:val="19"/>
      </w:numPr>
      <w:spacing w:before="40" w:after="40"/>
    </w:pPr>
    <w:rPr>
      <w:rFonts w:ascii="Jacobs Chronos Cd" w:hAnsi="Jacobs Chronos Cd" w:cstheme="minorHAnsi"/>
      <w:sz w:val="22"/>
      <w:szCs w:val="18"/>
    </w:rPr>
  </w:style>
  <w:style w:type="paragraph" w:customStyle="1" w:styleId="TableBullet4">
    <w:name w:val="Table Bullet 4"/>
    <w:basedOn w:val="Normal"/>
    <w:uiPriority w:val="99"/>
    <w:semiHidden/>
    <w:rsid w:val="00527E8F"/>
    <w:pPr>
      <w:numPr>
        <w:ilvl w:val="3"/>
        <w:numId w:val="31"/>
      </w:numPr>
      <w:spacing w:before="40" w:after="40"/>
    </w:pPr>
    <w:rPr>
      <w:rFonts w:ascii="Jacobs Chronos Cd" w:hAnsi="Jacobs Chronos Cd" w:cstheme="minorHAnsi"/>
      <w:sz w:val="22"/>
      <w:szCs w:val="18"/>
    </w:rPr>
  </w:style>
  <w:style w:type="paragraph" w:customStyle="1" w:styleId="TableBullet5">
    <w:name w:val="Table Bullet 5"/>
    <w:basedOn w:val="Normal"/>
    <w:uiPriority w:val="99"/>
    <w:semiHidden/>
    <w:rsid w:val="00527E8F"/>
    <w:pPr>
      <w:numPr>
        <w:ilvl w:val="4"/>
        <w:numId w:val="31"/>
      </w:numPr>
      <w:spacing w:before="40" w:after="40"/>
    </w:pPr>
    <w:rPr>
      <w:rFonts w:ascii="Jacobs Chronos Cd" w:hAnsi="Jacobs Chronos Cd" w:cstheme="minorHAnsi"/>
      <w:sz w:val="22"/>
      <w:szCs w:val="18"/>
    </w:rPr>
  </w:style>
  <w:style w:type="paragraph" w:customStyle="1" w:styleId="TableBullet6">
    <w:name w:val="Table Bullet 6"/>
    <w:basedOn w:val="Normal"/>
    <w:uiPriority w:val="99"/>
    <w:semiHidden/>
    <w:rsid w:val="00527E8F"/>
    <w:pPr>
      <w:numPr>
        <w:ilvl w:val="5"/>
        <w:numId w:val="31"/>
      </w:numPr>
      <w:spacing w:before="40" w:after="40"/>
    </w:pPr>
    <w:rPr>
      <w:rFonts w:ascii="Jacobs Chronos Cd" w:hAnsi="Jacobs Chronos Cd" w:cstheme="minorHAnsi"/>
      <w:sz w:val="22"/>
      <w:szCs w:val="18"/>
    </w:rPr>
  </w:style>
  <w:style w:type="paragraph" w:customStyle="1" w:styleId="TableBullet7">
    <w:name w:val="Table Bullet 7"/>
    <w:basedOn w:val="Normal"/>
    <w:uiPriority w:val="99"/>
    <w:semiHidden/>
    <w:rsid w:val="00527E8F"/>
    <w:pPr>
      <w:numPr>
        <w:ilvl w:val="6"/>
        <w:numId w:val="31"/>
      </w:numPr>
      <w:spacing w:before="40" w:after="40"/>
    </w:pPr>
    <w:rPr>
      <w:rFonts w:ascii="Jacobs Chronos Cd" w:hAnsi="Jacobs Chronos Cd" w:cstheme="minorHAnsi"/>
      <w:sz w:val="22"/>
      <w:szCs w:val="18"/>
    </w:rPr>
  </w:style>
  <w:style w:type="paragraph" w:customStyle="1" w:styleId="TableBullet8">
    <w:name w:val="Table Bullet 8"/>
    <w:basedOn w:val="Normal"/>
    <w:uiPriority w:val="99"/>
    <w:semiHidden/>
    <w:rsid w:val="00527E8F"/>
    <w:pPr>
      <w:numPr>
        <w:ilvl w:val="7"/>
        <w:numId w:val="31"/>
      </w:numPr>
      <w:spacing w:before="40" w:after="40"/>
    </w:pPr>
    <w:rPr>
      <w:rFonts w:ascii="Jacobs Chronos Cd" w:hAnsi="Jacobs Chronos Cd" w:cstheme="minorHAnsi"/>
      <w:sz w:val="22"/>
      <w:szCs w:val="18"/>
    </w:rPr>
  </w:style>
  <w:style w:type="paragraph" w:customStyle="1" w:styleId="TableBullet9">
    <w:name w:val="Table Bullet 9"/>
    <w:basedOn w:val="Normal"/>
    <w:uiPriority w:val="99"/>
    <w:semiHidden/>
    <w:rsid w:val="00527E8F"/>
    <w:pPr>
      <w:numPr>
        <w:ilvl w:val="8"/>
        <w:numId w:val="31"/>
      </w:numPr>
      <w:spacing w:before="40" w:after="40"/>
    </w:pPr>
    <w:rPr>
      <w:rFonts w:ascii="Jacobs Chronos Cd" w:hAnsi="Jacobs Chronos Cd" w:cstheme="minorHAnsi"/>
      <w:sz w:val="22"/>
      <w:szCs w:val="18"/>
    </w:rPr>
  </w:style>
  <w:style w:type="paragraph" w:customStyle="1" w:styleId="PhotologNumber2">
    <w:name w:val="Photolog Number 2"/>
    <w:basedOn w:val="Normal"/>
    <w:uiPriority w:val="99"/>
    <w:semiHidden/>
    <w:rsid w:val="00527E8F"/>
    <w:pPr>
      <w:numPr>
        <w:ilvl w:val="1"/>
        <w:numId w:val="21"/>
      </w:numPr>
      <w:spacing w:before="180" w:after="60"/>
    </w:pPr>
    <w:rPr>
      <w:b/>
      <w:bCs/>
    </w:rPr>
  </w:style>
  <w:style w:type="paragraph" w:customStyle="1" w:styleId="AppendixHeading7">
    <w:name w:val="Appendix Heading 7"/>
    <w:basedOn w:val="Normal"/>
    <w:next w:val="BodyText"/>
    <w:uiPriority w:val="99"/>
    <w:semiHidden/>
    <w:rsid w:val="00527E8F"/>
    <w:pPr>
      <w:numPr>
        <w:ilvl w:val="6"/>
        <w:numId w:val="20"/>
      </w:numPr>
      <w:spacing w:before="240" w:after="120"/>
    </w:pPr>
    <w:rPr>
      <w:rFonts w:asciiTheme="majorHAnsi" w:hAnsiTheme="majorHAnsi"/>
      <w:b/>
    </w:rPr>
  </w:style>
  <w:style w:type="paragraph" w:customStyle="1" w:styleId="AppendixHeading8">
    <w:name w:val="Appendix Heading 8"/>
    <w:basedOn w:val="Normal"/>
    <w:next w:val="BodyText"/>
    <w:uiPriority w:val="99"/>
    <w:semiHidden/>
    <w:rsid w:val="00527E8F"/>
    <w:pPr>
      <w:numPr>
        <w:ilvl w:val="7"/>
        <w:numId w:val="20"/>
      </w:numPr>
      <w:spacing w:before="240" w:after="120"/>
    </w:pPr>
    <w:rPr>
      <w:rFonts w:asciiTheme="majorHAnsi" w:hAnsiTheme="majorHAnsi"/>
      <w:b/>
      <w:bCs/>
    </w:rPr>
  </w:style>
  <w:style w:type="paragraph" w:customStyle="1" w:styleId="AppendixHeading9">
    <w:name w:val="Appendix Heading 9"/>
    <w:basedOn w:val="Normal"/>
    <w:next w:val="BodyText"/>
    <w:uiPriority w:val="99"/>
    <w:semiHidden/>
    <w:rsid w:val="00527E8F"/>
    <w:pPr>
      <w:numPr>
        <w:ilvl w:val="8"/>
        <w:numId w:val="20"/>
      </w:numPr>
      <w:spacing w:before="240" w:after="120"/>
    </w:pPr>
    <w:rPr>
      <w:rFonts w:asciiTheme="majorHAnsi" w:hAnsiTheme="majorHAnsi"/>
      <w:b/>
      <w:bCs/>
    </w:rPr>
  </w:style>
  <w:style w:type="paragraph" w:customStyle="1" w:styleId="PhotologNumber3">
    <w:name w:val="Photolog Number 3"/>
    <w:basedOn w:val="Normal"/>
    <w:uiPriority w:val="99"/>
    <w:semiHidden/>
    <w:rsid w:val="00527E8F"/>
    <w:pPr>
      <w:numPr>
        <w:ilvl w:val="2"/>
        <w:numId w:val="21"/>
      </w:numPr>
      <w:spacing w:before="180" w:after="60"/>
    </w:pPr>
    <w:rPr>
      <w:b/>
      <w:bCs/>
    </w:rPr>
  </w:style>
  <w:style w:type="paragraph" w:customStyle="1" w:styleId="PhotologNumber4">
    <w:name w:val="Photolog Number 4"/>
    <w:basedOn w:val="Normal"/>
    <w:uiPriority w:val="99"/>
    <w:semiHidden/>
    <w:rsid w:val="00527E8F"/>
    <w:pPr>
      <w:numPr>
        <w:ilvl w:val="3"/>
        <w:numId w:val="21"/>
      </w:numPr>
      <w:spacing w:before="180" w:after="60"/>
    </w:pPr>
    <w:rPr>
      <w:b/>
      <w:bCs/>
    </w:rPr>
  </w:style>
  <w:style w:type="paragraph" w:customStyle="1" w:styleId="PhotologNumber5">
    <w:name w:val="Photolog Number 5"/>
    <w:basedOn w:val="Normal"/>
    <w:uiPriority w:val="99"/>
    <w:semiHidden/>
    <w:rsid w:val="00527E8F"/>
    <w:pPr>
      <w:numPr>
        <w:ilvl w:val="4"/>
        <w:numId w:val="21"/>
      </w:numPr>
      <w:spacing w:before="180" w:after="60"/>
    </w:pPr>
    <w:rPr>
      <w:b/>
      <w:bCs/>
    </w:rPr>
  </w:style>
  <w:style w:type="paragraph" w:customStyle="1" w:styleId="PhotologNumber6">
    <w:name w:val="Photolog Number 6"/>
    <w:basedOn w:val="Normal"/>
    <w:uiPriority w:val="99"/>
    <w:semiHidden/>
    <w:rsid w:val="00527E8F"/>
    <w:pPr>
      <w:numPr>
        <w:ilvl w:val="5"/>
        <w:numId w:val="21"/>
      </w:numPr>
      <w:spacing w:before="180" w:after="60"/>
    </w:pPr>
    <w:rPr>
      <w:b/>
      <w:bCs/>
    </w:rPr>
  </w:style>
  <w:style w:type="paragraph" w:customStyle="1" w:styleId="PhotologNumber7">
    <w:name w:val="Photolog Number 7"/>
    <w:basedOn w:val="Normal"/>
    <w:uiPriority w:val="99"/>
    <w:semiHidden/>
    <w:rsid w:val="00527E8F"/>
    <w:pPr>
      <w:numPr>
        <w:ilvl w:val="6"/>
        <w:numId w:val="21"/>
      </w:numPr>
      <w:spacing w:before="180" w:after="60"/>
    </w:pPr>
    <w:rPr>
      <w:b/>
      <w:bCs/>
    </w:rPr>
  </w:style>
  <w:style w:type="paragraph" w:customStyle="1" w:styleId="PhotologNumber8">
    <w:name w:val="Photolog Number 8"/>
    <w:basedOn w:val="Normal"/>
    <w:uiPriority w:val="99"/>
    <w:semiHidden/>
    <w:rsid w:val="00527E8F"/>
    <w:pPr>
      <w:numPr>
        <w:ilvl w:val="7"/>
        <w:numId w:val="21"/>
      </w:numPr>
      <w:spacing w:before="180" w:after="60"/>
    </w:pPr>
    <w:rPr>
      <w:b/>
      <w:bCs/>
    </w:rPr>
  </w:style>
  <w:style w:type="paragraph" w:customStyle="1" w:styleId="PhotologNumber9">
    <w:name w:val="Photolog Number 9"/>
    <w:basedOn w:val="Normal"/>
    <w:uiPriority w:val="99"/>
    <w:semiHidden/>
    <w:rsid w:val="00527E8F"/>
    <w:pPr>
      <w:numPr>
        <w:ilvl w:val="8"/>
        <w:numId w:val="21"/>
      </w:numPr>
      <w:spacing w:before="180" w:after="60"/>
    </w:pPr>
    <w:rPr>
      <w:b/>
      <w:bCs/>
    </w:rPr>
  </w:style>
  <w:style w:type="paragraph" w:customStyle="1" w:styleId="InstructionBullet2">
    <w:name w:val="Instruction Bullet 2"/>
    <w:basedOn w:val="Normal"/>
    <w:uiPriority w:val="99"/>
    <w:semiHidden/>
    <w:rsid w:val="00527E8F"/>
    <w:pPr>
      <w:numPr>
        <w:ilvl w:val="2"/>
        <w:numId w:val="22"/>
      </w:numPr>
      <w:spacing w:before="120" w:after="120"/>
    </w:pPr>
    <w:rPr>
      <w:rFonts w:ascii="Arial" w:hAnsi="Arial" w:cs="Arial"/>
      <w:color w:val="231EDC" w:themeColor="accent1"/>
      <w:sz w:val="18"/>
      <w:szCs w:val="18"/>
    </w:rPr>
  </w:style>
  <w:style w:type="paragraph" w:customStyle="1" w:styleId="InstructionBullet3">
    <w:name w:val="Instruction Bullet 3"/>
    <w:basedOn w:val="Normal"/>
    <w:uiPriority w:val="99"/>
    <w:semiHidden/>
    <w:rsid w:val="00527E8F"/>
    <w:pPr>
      <w:numPr>
        <w:ilvl w:val="3"/>
        <w:numId w:val="22"/>
      </w:numPr>
      <w:spacing w:before="120" w:after="120"/>
    </w:pPr>
    <w:rPr>
      <w:rFonts w:ascii="Arial" w:hAnsi="Arial" w:cs="Arial"/>
      <w:color w:val="231EDC" w:themeColor="accent1"/>
      <w:sz w:val="18"/>
      <w:szCs w:val="18"/>
    </w:rPr>
  </w:style>
  <w:style w:type="paragraph" w:customStyle="1" w:styleId="InstructionBullet4">
    <w:name w:val="Instruction Bullet 4"/>
    <w:basedOn w:val="Normal"/>
    <w:uiPriority w:val="99"/>
    <w:semiHidden/>
    <w:rsid w:val="00527E8F"/>
    <w:pPr>
      <w:numPr>
        <w:ilvl w:val="4"/>
        <w:numId w:val="22"/>
      </w:numPr>
      <w:spacing w:before="120" w:after="120"/>
    </w:pPr>
    <w:rPr>
      <w:rFonts w:ascii="Arial" w:hAnsi="Arial" w:cs="Arial"/>
      <w:color w:val="231EDC" w:themeColor="accent1"/>
      <w:sz w:val="18"/>
      <w:szCs w:val="18"/>
    </w:rPr>
  </w:style>
  <w:style w:type="paragraph" w:customStyle="1" w:styleId="InstructionBullet5">
    <w:name w:val="Instruction Bullet 5"/>
    <w:basedOn w:val="Normal"/>
    <w:uiPriority w:val="99"/>
    <w:semiHidden/>
    <w:rsid w:val="00527E8F"/>
    <w:pPr>
      <w:numPr>
        <w:ilvl w:val="5"/>
        <w:numId w:val="22"/>
      </w:numPr>
      <w:spacing w:before="120" w:after="120"/>
    </w:pPr>
    <w:rPr>
      <w:rFonts w:ascii="Arial" w:hAnsi="Arial" w:cs="Arial"/>
      <w:color w:val="231EDC" w:themeColor="accent1"/>
      <w:sz w:val="18"/>
      <w:szCs w:val="18"/>
    </w:rPr>
  </w:style>
  <w:style w:type="paragraph" w:customStyle="1" w:styleId="InstructionBullet6">
    <w:name w:val="Instruction Bullet 6"/>
    <w:basedOn w:val="Normal"/>
    <w:uiPriority w:val="99"/>
    <w:semiHidden/>
    <w:rsid w:val="00527E8F"/>
    <w:pPr>
      <w:numPr>
        <w:ilvl w:val="6"/>
        <w:numId w:val="22"/>
      </w:numPr>
      <w:spacing w:before="120" w:after="120"/>
    </w:pPr>
    <w:rPr>
      <w:rFonts w:ascii="Arial" w:hAnsi="Arial" w:cs="Arial"/>
      <w:color w:val="231EDC" w:themeColor="accent1"/>
      <w:sz w:val="18"/>
      <w:szCs w:val="18"/>
    </w:rPr>
  </w:style>
  <w:style w:type="paragraph" w:customStyle="1" w:styleId="InstructionBullet7">
    <w:name w:val="Instruction Bullet 7"/>
    <w:basedOn w:val="Normal"/>
    <w:uiPriority w:val="99"/>
    <w:semiHidden/>
    <w:rsid w:val="00527E8F"/>
    <w:pPr>
      <w:numPr>
        <w:ilvl w:val="7"/>
        <w:numId w:val="22"/>
      </w:numPr>
      <w:spacing w:before="120" w:after="120"/>
    </w:pPr>
    <w:rPr>
      <w:rFonts w:ascii="Arial" w:hAnsi="Arial" w:cs="Arial"/>
      <w:color w:val="231EDC" w:themeColor="accent1"/>
      <w:sz w:val="18"/>
      <w:szCs w:val="18"/>
    </w:rPr>
  </w:style>
  <w:style w:type="paragraph" w:customStyle="1" w:styleId="InstructionBullet8">
    <w:name w:val="Instruction Bullet 8"/>
    <w:basedOn w:val="Normal"/>
    <w:uiPriority w:val="99"/>
    <w:semiHidden/>
    <w:rsid w:val="00527E8F"/>
    <w:pPr>
      <w:numPr>
        <w:ilvl w:val="8"/>
        <w:numId w:val="22"/>
      </w:numPr>
      <w:spacing w:before="120" w:after="120"/>
    </w:pPr>
    <w:rPr>
      <w:rFonts w:ascii="Arial" w:hAnsi="Arial" w:cs="Arial"/>
      <w:color w:val="231EDC" w:themeColor="accent1"/>
      <w:sz w:val="18"/>
      <w:szCs w:val="18"/>
    </w:rPr>
  </w:style>
  <w:style w:type="paragraph" w:customStyle="1" w:styleId="CVResumeBullet3">
    <w:name w:val="CV Resume Bullet 3"/>
    <w:basedOn w:val="Normal"/>
    <w:uiPriority w:val="99"/>
    <w:semiHidden/>
    <w:rsid w:val="00527E8F"/>
    <w:pPr>
      <w:numPr>
        <w:ilvl w:val="2"/>
        <w:numId w:val="25"/>
      </w:numPr>
      <w:spacing w:after="60"/>
    </w:pPr>
    <w:rPr>
      <w:rFonts w:ascii="Jacobs Chronos Light" w:hAnsi="Jacobs Chronos Light" w:cstheme="minorHAnsi"/>
    </w:rPr>
  </w:style>
  <w:style w:type="paragraph" w:customStyle="1" w:styleId="CVResumeBullet4">
    <w:name w:val="CV Resume Bullet 4"/>
    <w:basedOn w:val="Normal"/>
    <w:uiPriority w:val="99"/>
    <w:semiHidden/>
    <w:rsid w:val="00527E8F"/>
    <w:pPr>
      <w:numPr>
        <w:ilvl w:val="3"/>
        <w:numId w:val="25"/>
      </w:numPr>
      <w:spacing w:after="60"/>
    </w:pPr>
    <w:rPr>
      <w:rFonts w:ascii="Jacobs Chronos Light" w:hAnsi="Jacobs Chronos Light" w:cstheme="minorHAnsi"/>
    </w:rPr>
  </w:style>
  <w:style w:type="paragraph" w:customStyle="1" w:styleId="CVResumeBullet5">
    <w:name w:val="CV Resume Bullet 5"/>
    <w:basedOn w:val="Normal"/>
    <w:uiPriority w:val="99"/>
    <w:semiHidden/>
    <w:rsid w:val="00527E8F"/>
    <w:pPr>
      <w:numPr>
        <w:ilvl w:val="4"/>
        <w:numId w:val="25"/>
      </w:numPr>
      <w:spacing w:after="60"/>
    </w:pPr>
    <w:rPr>
      <w:rFonts w:ascii="Jacobs Chronos Light" w:hAnsi="Jacobs Chronos Light" w:cstheme="minorHAnsi"/>
    </w:rPr>
  </w:style>
  <w:style w:type="paragraph" w:customStyle="1" w:styleId="CVResumeBullet6">
    <w:name w:val="CV Resume Bullet 6"/>
    <w:basedOn w:val="Normal"/>
    <w:uiPriority w:val="99"/>
    <w:semiHidden/>
    <w:rsid w:val="00527E8F"/>
    <w:pPr>
      <w:numPr>
        <w:ilvl w:val="5"/>
        <w:numId w:val="25"/>
      </w:numPr>
      <w:spacing w:after="60"/>
    </w:pPr>
    <w:rPr>
      <w:rFonts w:ascii="Jacobs Chronos Light" w:hAnsi="Jacobs Chronos Light" w:cstheme="minorHAnsi"/>
    </w:rPr>
  </w:style>
  <w:style w:type="paragraph" w:customStyle="1" w:styleId="CVResumeBullet7">
    <w:name w:val="CV Resume Bullet 7"/>
    <w:basedOn w:val="Normal"/>
    <w:uiPriority w:val="99"/>
    <w:semiHidden/>
    <w:rsid w:val="00527E8F"/>
    <w:pPr>
      <w:numPr>
        <w:ilvl w:val="6"/>
        <w:numId w:val="25"/>
      </w:numPr>
      <w:spacing w:after="60"/>
    </w:pPr>
    <w:rPr>
      <w:rFonts w:ascii="Jacobs Chronos Light" w:hAnsi="Jacobs Chronos Light" w:cstheme="minorHAnsi"/>
    </w:rPr>
  </w:style>
  <w:style w:type="paragraph" w:customStyle="1" w:styleId="CVResumeBullet8">
    <w:name w:val="CV Resume Bullet 8"/>
    <w:basedOn w:val="Normal"/>
    <w:uiPriority w:val="99"/>
    <w:semiHidden/>
    <w:rsid w:val="00527E8F"/>
    <w:pPr>
      <w:numPr>
        <w:ilvl w:val="7"/>
        <w:numId w:val="25"/>
      </w:numPr>
      <w:spacing w:after="60"/>
    </w:pPr>
    <w:rPr>
      <w:rFonts w:ascii="Jacobs Chronos Light" w:hAnsi="Jacobs Chronos Light" w:cstheme="minorHAnsi"/>
    </w:rPr>
  </w:style>
  <w:style w:type="paragraph" w:customStyle="1" w:styleId="CVResumeBullet9">
    <w:name w:val="CV Resume Bullet 9"/>
    <w:basedOn w:val="Normal"/>
    <w:uiPriority w:val="99"/>
    <w:semiHidden/>
    <w:rsid w:val="00527E8F"/>
    <w:pPr>
      <w:numPr>
        <w:ilvl w:val="8"/>
        <w:numId w:val="25"/>
      </w:numPr>
      <w:spacing w:after="60"/>
    </w:pPr>
    <w:rPr>
      <w:rFonts w:ascii="Jacobs Chronos Light" w:hAnsi="Jacobs Chronos Light" w:cstheme="minorHAnsi"/>
    </w:rPr>
  </w:style>
  <w:style w:type="paragraph" w:customStyle="1" w:styleId="CapabilityBullet3">
    <w:name w:val="Capability Bullet 3"/>
    <w:basedOn w:val="Normal"/>
    <w:uiPriority w:val="99"/>
    <w:semiHidden/>
    <w:rsid w:val="00527E8F"/>
    <w:pPr>
      <w:numPr>
        <w:ilvl w:val="2"/>
        <w:numId w:val="23"/>
      </w:numPr>
      <w:spacing w:before="60" w:after="60"/>
    </w:pPr>
  </w:style>
  <w:style w:type="paragraph" w:customStyle="1" w:styleId="CapabilityBullet4">
    <w:name w:val="Capability Bullet 4"/>
    <w:basedOn w:val="Normal"/>
    <w:uiPriority w:val="99"/>
    <w:semiHidden/>
    <w:rsid w:val="00527E8F"/>
    <w:pPr>
      <w:numPr>
        <w:ilvl w:val="3"/>
        <w:numId w:val="23"/>
      </w:numPr>
      <w:spacing w:before="60" w:after="60"/>
    </w:pPr>
  </w:style>
  <w:style w:type="paragraph" w:customStyle="1" w:styleId="CapabilityBullet5">
    <w:name w:val="Capability Bullet 5"/>
    <w:basedOn w:val="Normal"/>
    <w:uiPriority w:val="99"/>
    <w:semiHidden/>
    <w:rsid w:val="00527E8F"/>
    <w:pPr>
      <w:numPr>
        <w:ilvl w:val="4"/>
        <w:numId w:val="23"/>
      </w:numPr>
      <w:spacing w:before="60" w:after="60"/>
    </w:pPr>
  </w:style>
  <w:style w:type="paragraph" w:customStyle="1" w:styleId="CapabilityBullet6">
    <w:name w:val="Capability Bullet 6"/>
    <w:basedOn w:val="Normal"/>
    <w:uiPriority w:val="99"/>
    <w:semiHidden/>
    <w:rsid w:val="00527E8F"/>
    <w:pPr>
      <w:numPr>
        <w:ilvl w:val="5"/>
        <w:numId w:val="23"/>
      </w:numPr>
      <w:spacing w:before="60" w:after="60"/>
    </w:pPr>
  </w:style>
  <w:style w:type="paragraph" w:customStyle="1" w:styleId="CapabilityBullet7">
    <w:name w:val="Capability Bullet 7"/>
    <w:basedOn w:val="Normal"/>
    <w:uiPriority w:val="99"/>
    <w:semiHidden/>
    <w:rsid w:val="00527E8F"/>
    <w:pPr>
      <w:numPr>
        <w:ilvl w:val="6"/>
        <w:numId w:val="23"/>
      </w:numPr>
      <w:spacing w:before="60" w:after="60"/>
    </w:pPr>
  </w:style>
  <w:style w:type="paragraph" w:customStyle="1" w:styleId="CapabilityBullet8">
    <w:name w:val="Capability Bullet 8"/>
    <w:basedOn w:val="Normal"/>
    <w:uiPriority w:val="99"/>
    <w:semiHidden/>
    <w:rsid w:val="00527E8F"/>
    <w:pPr>
      <w:numPr>
        <w:ilvl w:val="7"/>
        <w:numId w:val="23"/>
      </w:numPr>
      <w:spacing w:before="60" w:after="60"/>
    </w:pPr>
  </w:style>
  <w:style w:type="paragraph" w:customStyle="1" w:styleId="CapabilityBullet9">
    <w:name w:val="Capability Bullet 9"/>
    <w:basedOn w:val="Normal"/>
    <w:uiPriority w:val="99"/>
    <w:semiHidden/>
    <w:rsid w:val="00527E8F"/>
    <w:pPr>
      <w:numPr>
        <w:ilvl w:val="8"/>
        <w:numId w:val="23"/>
      </w:numPr>
      <w:spacing w:before="60" w:after="60"/>
    </w:pPr>
  </w:style>
  <w:style w:type="paragraph" w:customStyle="1" w:styleId="ProjectBullet3">
    <w:name w:val="Project Bullet 3"/>
    <w:basedOn w:val="Normal"/>
    <w:uiPriority w:val="99"/>
    <w:semiHidden/>
    <w:rsid w:val="00527E8F"/>
    <w:pPr>
      <w:numPr>
        <w:ilvl w:val="2"/>
        <w:numId w:val="24"/>
      </w:numPr>
      <w:spacing w:after="60"/>
    </w:pPr>
  </w:style>
  <w:style w:type="paragraph" w:customStyle="1" w:styleId="ProjectBullet4">
    <w:name w:val="Project Bullet 4"/>
    <w:basedOn w:val="Normal"/>
    <w:uiPriority w:val="99"/>
    <w:semiHidden/>
    <w:rsid w:val="00527E8F"/>
    <w:pPr>
      <w:numPr>
        <w:ilvl w:val="3"/>
        <w:numId w:val="24"/>
      </w:numPr>
      <w:spacing w:after="60"/>
    </w:pPr>
  </w:style>
  <w:style w:type="paragraph" w:customStyle="1" w:styleId="ProjectBullet5">
    <w:name w:val="Project Bullet 5"/>
    <w:basedOn w:val="Normal"/>
    <w:uiPriority w:val="99"/>
    <w:semiHidden/>
    <w:rsid w:val="00527E8F"/>
    <w:pPr>
      <w:numPr>
        <w:ilvl w:val="4"/>
        <w:numId w:val="24"/>
      </w:numPr>
      <w:spacing w:after="60"/>
    </w:pPr>
  </w:style>
  <w:style w:type="paragraph" w:customStyle="1" w:styleId="ProjectBullet6">
    <w:name w:val="Project Bullet 6"/>
    <w:basedOn w:val="Normal"/>
    <w:uiPriority w:val="99"/>
    <w:semiHidden/>
    <w:rsid w:val="00527E8F"/>
    <w:pPr>
      <w:numPr>
        <w:ilvl w:val="5"/>
        <w:numId w:val="24"/>
      </w:numPr>
      <w:spacing w:after="60"/>
    </w:pPr>
  </w:style>
  <w:style w:type="paragraph" w:customStyle="1" w:styleId="ProjectBullet7">
    <w:name w:val="Project Bullet 7"/>
    <w:basedOn w:val="Normal"/>
    <w:uiPriority w:val="99"/>
    <w:semiHidden/>
    <w:rsid w:val="00527E8F"/>
    <w:pPr>
      <w:numPr>
        <w:ilvl w:val="6"/>
        <w:numId w:val="24"/>
      </w:numPr>
      <w:spacing w:after="60"/>
    </w:pPr>
  </w:style>
  <w:style w:type="paragraph" w:customStyle="1" w:styleId="ProjectBullet8">
    <w:name w:val="Project Bullet 8"/>
    <w:basedOn w:val="Normal"/>
    <w:uiPriority w:val="99"/>
    <w:semiHidden/>
    <w:rsid w:val="00527E8F"/>
    <w:pPr>
      <w:numPr>
        <w:ilvl w:val="7"/>
        <w:numId w:val="24"/>
      </w:numPr>
      <w:spacing w:after="60"/>
    </w:pPr>
  </w:style>
  <w:style w:type="paragraph" w:customStyle="1" w:styleId="ProjectBullet9">
    <w:name w:val="Project Bullet 9"/>
    <w:basedOn w:val="Normal"/>
    <w:uiPriority w:val="99"/>
    <w:semiHidden/>
    <w:rsid w:val="00527E8F"/>
    <w:pPr>
      <w:numPr>
        <w:ilvl w:val="8"/>
        <w:numId w:val="24"/>
      </w:numPr>
      <w:spacing w:after="60"/>
    </w:pPr>
  </w:style>
  <w:style w:type="numbering" w:customStyle="1" w:styleId="CVResumeBullets">
    <w:name w:val="CV Resume Bullets"/>
    <w:uiPriority w:val="99"/>
    <w:semiHidden/>
    <w:rsid w:val="00527E8F"/>
    <w:pPr>
      <w:numPr>
        <w:numId w:val="30"/>
      </w:numPr>
    </w:pPr>
  </w:style>
  <w:style w:type="paragraph" w:customStyle="1" w:styleId="PlateCaption">
    <w:name w:val="Plate Caption"/>
    <w:basedOn w:val="Caption"/>
    <w:next w:val="BodyText"/>
    <w:uiPriority w:val="99"/>
    <w:semiHidden/>
    <w:rsid w:val="00527E8F"/>
  </w:style>
  <w:style w:type="paragraph" w:customStyle="1" w:styleId="Details">
    <w:name w:val="Details"/>
    <w:basedOn w:val="TableText"/>
    <w:uiPriority w:val="99"/>
    <w:semiHidden/>
    <w:rsid w:val="00527E8F"/>
    <w:rPr>
      <w:rFonts w:asciiTheme="majorHAnsi" w:hAnsiTheme="majorHAnsi"/>
      <w:sz w:val="18"/>
    </w:rPr>
  </w:style>
  <w:style w:type="paragraph" w:customStyle="1" w:styleId="TOCHeading2">
    <w:name w:val="TOC Heading 2"/>
    <w:basedOn w:val="TOCHeading"/>
    <w:uiPriority w:val="99"/>
    <w:semiHidden/>
    <w:rsid w:val="00527E8F"/>
    <w:rPr>
      <w:sz w:val="20"/>
    </w:rPr>
  </w:style>
  <w:style w:type="paragraph" w:customStyle="1" w:styleId="Sequential">
    <w:name w:val="Sequential"/>
    <w:basedOn w:val="Normal"/>
    <w:uiPriority w:val="2"/>
    <w:qFormat/>
    <w:rsid w:val="00527E8F"/>
    <w:pPr>
      <w:numPr>
        <w:numId w:val="27"/>
      </w:numPr>
      <w:spacing w:before="180" w:after="60"/>
    </w:pPr>
  </w:style>
  <w:style w:type="numbering" w:customStyle="1" w:styleId="SequentialNumbering">
    <w:name w:val="Sequential Numbering"/>
    <w:uiPriority w:val="99"/>
    <w:semiHidden/>
    <w:rsid w:val="00527E8F"/>
    <w:pPr>
      <w:numPr>
        <w:numId w:val="26"/>
      </w:numPr>
    </w:pPr>
  </w:style>
  <w:style w:type="paragraph" w:customStyle="1" w:styleId="Sequential2">
    <w:name w:val="Sequential 2"/>
    <w:basedOn w:val="Normal"/>
    <w:uiPriority w:val="3"/>
    <w:qFormat/>
    <w:rsid w:val="00527E8F"/>
    <w:pPr>
      <w:numPr>
        <w:ilvl w:val="1"/>
        <w:numId w:val="27"/>
      </w:numPr>
      <w:spacing w:before="180" w:after="60"/>
    </w:pPr>
    <w:rPr>
      <w:rFonts w:cstheme="minorHAnsi"/>
    </w:rPr>
  </w:style>
  <w:style w:type="paragraph" w:customStyle="1" w:styleId="Sequential3">
    <w:name w:val="Sequential 3"/>
    <w:basedOn w:val="Normal"/>
    <w:uiPriority w:val="3"/>
    <w:qFormat/>
    <w:rsid w:val="00527E8F"/>
    <w:pPr>
      <w:numPr>
        <w:ilvl w:val="2"/>
        <w:numId w:val="27"/>
      </w:numPr>
      <w:spacing w:before="180" w:after="60"/>
    </w:pPr>
    <w:rPr>
      <w:rFonts w:cstheme="minorHAnsi"/>
    </w:rPr>
  </w:style>
  <w:style w:type="paragraph" w:customStyle="1" w:styleId="Sequential4">
    <w:name w:val="Sequential 4"/>
    <w:basedOn w:val="Normal"/>
    <w:uiPriority w:val="99"/>
    <w:semiHidden/>
    <w:rsid w:val="00527E8F"/>
    <w:pPr>
      <w:numPr>
        <w:ilvl w:val="3"/>
        <w:numId w:val="27"/>
      </w:numPr>
      <w:spacing w:before="180" w:after="60"/>
    </w:pPr>
    <w:rPr>
      <w:rFonts w:cstheme="minorHAnsi"/>
    </w:rPr>
  </w:style>
  <w:style w:type="paragraph" w:customStyle="1" w:styleId="Sequential5">
    <w:name w:val="Sequential 5"/>
    <w:basedOn w:val="Normal"/>
    <w:uiPriority w:val="99"/>
    <w:semiHidden/>
    <w:rsid w:val="00527E8F"/>
    <w:pPr>
      <w:numPr>
        <w:ilvl w:val="4"/>
        <w:numId w:val="27"/>
      </w:numPr>
      <w:spacing w:before="180" w:after="60"/>
    </w:pPr>
    <w:rPr>
      <w:rFonts w:cstheme="minorHAnsi"/>
    </w:rPr>
  </w:style>
  <w:style w:type="paragraph" w:customStyle="1" w:styleId="Sequential6">
    <w:name w:val="Sequential 6"/>
    <w:basedOn w:val="Normal"/>
    <w:uiPriority w:val="99"/>
    <w:semiHidden/>
    <w:rsid w:val="00527E8F"/>
    <w:pPr>
      <w:numPr>
        <w:ilvl w:val="5"/>
        <w:numId w:val="27"/>
      </w:numPr>
      <w:spacing w:before="180" w:after="60"/>
    </w:pPr>
    <w:rPr>
      <w:rFonts w:cstheme="minorHAnsi"/>
    </w:rPr>
  </w:style>
  <w:style w:type="paragraph" w:customStyle="1" w:styleId="Sequential7">
    <w:name w:val="Sequential 7"/>
    <w:basedOn w:val="Normal"/>
    <w:uiPriority w:val="99"/>
    <w:semiHidden/>
    <w:rsid w:val="00527E8F"/>
    <w:pPr>
      <w:numPr>
        <w:ilvl w:val="6"/>
        <w:numId w:val="27"/>
      </w:numPr>
      <w:spacing w:before="180" w:after="60"/>
    </w:pPr>
    <w:rPr>
      <w:rFonts w:cstheme="minorHAnsi"/>
    </w:rPr>
  </w:style>
  <w:style w:type="paragraph" w:customStyle="1" w:styleId="Sequential8">
    <w:name w:val="Sequential 8"/>
    <w:basedOn w:val="Normal"/>
    <w:uiPriority w:val="99"/>
    <w:semiHidden/>
    <w:rsid w:val="00527E8F"/>
    <w:pPr>
      <w:numPr>
        <w:ilvl w:val="7"/>
        <w:numId w:val="27"/>
      </w:numPr>
      <w:spacing w:before="180" w:after="60"/>
    </w:pPr>
    <w:rPr>
      <w:rFonts w:cstheme="minorHAnsi"/>
    </w:rPr>
  </w:style>
  <w:style w:type="paragraph" w:customStyle="1" w:styleId="Sequential9">
    <w:name w:val="Sequential 9"/>
    <w:basedOn w:val="Normal"/>
    <w:uiPriority w:val="99"/>
    <w:semiHidden/>
    <w:rsid w:val="00527E8F"/>
    <w:pPr>
      <w:numPr>
        <w:ilvl w:val="8"/>
        <w:numId w:val="27"/>
      </w:numPr>
      <w:spacing w:before="180" w:after="60"/>
    </w:pPr>
    <w:rPr>
      <w:rFonts w:cstheme="minorHAnsi"/>
    </w:rPr>
  </w:style>
  <w:style w:type="numbering" w:customStyle="1" w:styleId="SingleSequentialNumbering">
    <w:name w:val="SingleSequentialNumbering"/>
    <w:uiPriority w:val="99"/>
    <w:semiHidden/>
  </w:style>
  <w:style w:type="paragraph" w:customStyle="1" w:styleId="AppendixDivider">
    <w:name w:val="Appendix Divider"/>
    <w:basedOn w:val="Normal"/>
    <w:uiPriority w:val="99"/>
    <w:semiHidden/>
    <w:rsid w:val="00527E8F"/>
    <w:pPr>
      <w:outlineLvl w:val="0"/>
    </w:pPr>
    <w:rPr>
      <w:rFonts w:asciiTheme="majorHAnsi" w:eastAsia="MS Gothic" w:hAnsiTheme="majorHAnsi" w:cs="Jacobs Chronos Light"/>
      <w:b/>
      <w:color w:val="231EDC"/>
      <w:sz w:val="52"/>
      <w:szCs w:val="56"/>
    </w:rPr>
  </w:style>
  <w:style w:type="paragraph" w:styleId="Revision">
    <w:name w:val="Revision"/>
    <w:hidden/>
    <w:uiPriority w:val="99"/>
    <w:semiHidden/>
    <w:rsid w:val="0099243F"/>
    <w:rPr>
      <w:rFonts w:asciiTheme="minorHAnsi" w:hAnsiTheme="minorHAnsi"/>
    </w:rPr>
  </w:style>
  <w:style w:type="character" w:customStyle="1" w:styleId="cf01">
    <w:name w:val="cf01"/>
    <w:basedOn w:val="DefaultParagraphFont"/>
    <w:rsid w:val="00B375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624888">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241938353">
      <w:bodyDiv w:val="1"/>
      <w:marLeft w:val="0"/>
      <w:marRight w:val="0"/>
      <w:marTop w:val="0"/>
      <w:marBottom w:val="0"/>
      <w:divBdr>
        <w:top w:val="none" w:sz="0" w:space="0" w:color="auto"/>
        <w:left w:val="none" w:sz="0" w:space="0" w:color="auto"/>
        <w:bottom w:val="none" w:sz="0" w:space="0" w:color="auto"/>
        <w:right w:val="none" w:sz="0" w:space="0" w:color="auto"/>
      </w:divBdr>
    </w:div>
    <w:div w:id="1487471910">
      <w:bodyDiv w:val="1"/>
      <w:marLeft w:val="0"/>
      <w:marRight w:val="0"/>
      <w:marTop w:val="0"/>
      <w:marBottom w:val="0"/>
      <w:divBdr>
        <w:top w:val="none" w:sz="0" w:space="0" w:color="auto"/>
        <w:left w:val="none" w:sz="0" w:space="0" w:color="auto"/>
        <w:bottom w:val="none" w:sz="0" w:space="0" w:color="auto"/>
        <w:right w:val="none" w:sz="0" w:space="0" w:color="auto"/>
      </w:divBdr>
      <w:divsChild>
        <w:div w:id="202637526">
          <w:marLeft w:val="432"/>
          <w:marRight w:val="0"/>
          <w:marTop w:val="200"/>
          <w:marBottom w:val="0"/>
          <w:divBdr>
            <w:top w:val="none" w:sz="0" w:space="0" w:color="auto"/>
            <w:left w:val="none" w:sz="0" w:space="0" w:color="auto"/>
            <w:bottom w:val="none" w:sz="0" w:space="0" w:color="auto"/>
            <w:right w:val="none" w:sz="0" w:space="0" w:color="auto"/>
          </w:divBdr>
        </w:div>
        <w:div w:id="350301522">
          <w:marLeft w:val="432"/>
          <w:marRight w:val="0"/>
          <w:marTop w:val="200"/>
          <w:marBottom w:val="0"/>
          <w:divBdr>
            <w:top w:val="none" w:sz="0" w:space="0" w:color="auto"/>
            <w:left w:val="none" w:sz="0" w:space="0" w:color="auto"/>
            <w:bottom w:val="none" w:sz="0" w:space="0" w:color="auto"/>
            <w:right w:val="none" w:sz="0" w:space="0" w:color="auto"/>
          </w:divBdr>
        </w:div>
        <w:div w:id="1160466834">
          <w:marLeft w:val="850"/>
          <w:marRight w:val="0"/>
          <w:marTop w:val="100"/>
          <w:marBottom w:val="0"/>
          <w:divBdr>
            <w:top w:val="none" w:sz="0" w:space="0" w:color="auto"/>
            <w:left w:val="none" w:sz="0" w:space="0" w:color="auto"/>
            <w:bottom w:val="none" w:sz="0" w:space="0" w:color="auto"/>
            <w:right w:val="none" w:sz="0" w:space="0" w:color="auto"/>
          </w:divBdr>
        </w:div>
        <w:div w:id="1168207915">
          <w:marLeft w:val="432"/>
          <w:marRight w:val="0"/>
          <w:marTop w:val="200"/>
          <w:marBottom w:val="0"/>
          <w:divBdr>
            <w:top w:val="none" w:sz="0" w:space="0" w:color="auto"/>
            <w:left w:val="none" w:sz="0" w:space="0" w:color="auto"/>
            <w:bottom w:val="none" w:sz="0" w:space="0" w:color="auto"/>
            <w:right w:val="none" w:sz="0" w:space="0" w:color="auto"/>
          </w:divBdr>
        </w:div>
        <w:div w:id="1468816252">
          <w:marLeft w:val="432"/>
          <w:marRight w:val="0"/>
          <w:marTop w:val="200"/>
          <w:marBottom w:val="0"/>
          <w:divBdr>
            <w:top w:val="none" w:sz="0" w:space="0" w:color="auto"/>
            <w:left w:val="none" w:sz="0" w:space="0" w:color="auto"/>
            <w:bottom w:val="none" w:sz="0" w:space="0" w:color="auto"/>
            <w:right w:val="none" w:sz="0" w:space="0" w:color="auto"/>
          </w:divBdr>
        </w:div>
        <w:div w:id="1649244798">
          <w:marLeft w:val="850"/>
          <w:marRight w:val="0"/>
          <w:marTop w:val="100"/>
          <w:marBottom w:val="0"/>
          <w:divBdr>
            <w:top w:val="none" w:sz="0" w:space="0" w:color="auto"/>
            <w:left w:val="none" w:sz="0" w:space="0" w:color="auto"/>
            <w:bottom w:val="none" w:sz="0" w:space="0" w:color="auto"/>
            <w:right w:val="none" w:sz="0" w:space="0" w:color="auto"/>
          </w:divBdr>
        </w:div>
        <w:div w:id="1890534214">
          <w:marLeft w:val="432"/>
          <w:marRight w:val="0"/>
          <w:marTop w:val="200"/>
          <w:marBottom w:val="0"/>
          <w:divBdr>
            <w:top w:val="none" w:sz="0" w:space="0" w:color="auto"/>
            <w:left w:val="none" w:sz="0" w:space="0" w:color="auto"/>
            <w:bottom w:val="none" w:sz="0" w:space="0" w:color="auto"/>
            <w:right w:val="none" w:sz="0" w:space="0" w:color="auto"/>
          </w:divBdr>
        </w:div>
        <w:div w:id="2012483589">
          <w:marLeft w:val="432"/>
          <w:marRight w:val="0"/>
          <w:marTop w:val="200"/>
          <w:marBottom w:val="0"/>
          <w:divBdr>
            <w:top w:val="none" w:sz="0" w:space="0" w:color="auto"/>
            <w:left w:val="none" w:sz="0" w:space="0" w:color="auto"/>
            <w:bottom w:val="none" w:sz="0" w:space="0" w:color="auto"/>
            <w:right w:val="none" w:sz="0" w:space="0" w:color="auto"/>
          </w:divBdr>
        </w:div>
      </w:divsChild>
    </w:div>
    <w:div w:id="1629121261">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wales/20mph-task-force-group-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larej1\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C13F5DAE58D445C946F54BBD46A76EB"/>
        <w:category>
          <w:name w:val="General"/>
          <w:gallery w:val="placeholder"/>
        </w:category>
        <w:types>
          <w:type w:val="bbPlcHdr"/>
        </w:types>
        <w:behaviors>
          <w:behavior w:val="content"/>
        </w:behaviors>
        <w:guid w:val="{39B46EB2-13AA-442A-8EF9-EA994F32F2EF}"/>
      </w:docPartPr>
      <w:docPartBody>
        <w:p w:rsidR="00880D98" w:rsidRDefault="00880D98">
          <w:pPr>
            <w:pStyle w:val="FC13F5DAE58D445C946F54BBD46A76EB"/>
          </w:pPr>
          <w:r w:rsidRPr="00F96E0B">
            <w:rPr>
              <w:rStyle w:val="PlaceholderText"/>
            </w:rPr>
            <w:t>[Document title]</w:t>
          </w:r>
        </w:p>
      </w:docPartBody>
    </w:docPart>
    <w:docPart>
      <w:docPartPr>
        <w:name w:val="92A2737663844CF7A20807FB4BEFD3B2"/>
        <w:category>
          <w:name w:val="General"/>
          <w:gallery w:val="placeholder"/>
        </w:category>
        <w:types>
          <w:type w:val="bbPlcHdr"/>
        </w:types>
        <w:behaviors>
          <w:behavior w:val="content"/>
        </w:behaviors>
        <w:guid w:val="{4C217871-153B-4866-B3FD-C5DE9CEA1407}"/>
      </w:docPartPr>
      <w:docPartBody>
        <w:p w:rsidR="00880D98" w:rsidRDefault="00880D98">
          <w:pPr>
            <w:pStyle w:val="92A2737663844CF7A20807FB4BEFD3B2"/>
          </w:pPr>
          <w:r w:rsidRPr="00183AE5">
            <w:rPr>
              <w:rStyle w:val="PlaceholderText"/>
            </w:rPr>
            <w:t xml:space="preserve">[Document </w:t>
          </w:r>
          <w:r>
            <w:rPr>
              <w:rStyle w:val="PlaceholderText"/>
            </w:rPr>
            <w:t>n</w:t>
          </w:r>
          <w:r w:rsidRPr="00183AE5">
            <w:rPr>
              <w:rStyle w:val="PlaceholderText"/>
            </w:rPr>
            <w:t>umber]</w:t>
          </w:r>
        </w:p>
      </w:docPartBody>
    </w:docPart>
    <w:docPart>
      <w:docPartPr>
        <w:name w:val="A7D4FEB3EAAA44B38BDB63C614D79347"/>
        <w:category>
          <w:name w:val="General"/>
          <w:gallery w:val="placeholder"/>
        </w:category>
        <w:types>
          <w:type w:val="bbPlcHdr"/>
        </w:types>
        <w:behaviors>
          <w:behavior w:val="content"/>
        </w:behaviors>
        <w:guid w:val="{6F2864C8-8E6C-41E3-9C17-8EC71C38949A}"/>
      </w:docPartPr>
      <w:docPartBody>
        <w:p w:rsidR="00880D98" w:rsidRDefault="00880D98">
          <w:pPr>
            <w:pStyle w:val="A7D4FEB3EAAA44B38BDB63C614D79347"/>
          </w:pPr>
          <w:r w:rsidRPr="00BF319E">
            <w:rPr>
              <w:rStyle w:val="PlaceholderText"/>
            </w:rPr>
            <w:t xml:space="preserve">[Client </w:t>
          </w:r>
          <w:r>
            <w:rPr>
              <w:rStyle w:val="PlaceholderText"/>
            </w:rPr>
            <w:t>n</w:t>
          </w:r>
          <w:r w:rsidRPr="00BF319E">
            <w:rPr>
              <w:rStyle w:val="PlaceholderText"/>
            </w:rPr>
            <w:t>ame]</w:t>
          </w:r>
        </w:p>
      </w:docPartBody>
    </w:docPart>
    <w:docPart>
      <w:docPartPr>
        <w:name w:val="314E361A0D784306AD7B53C7E31C0404"/>
        <w:category>
          <w:name w:val="General"/>
          <w:gallery w:val="placeholder"/>
        </w:category>
        <w:types>
          <w:type w:val="bbPlcHdr"/>
        </w:types>
        <w:behaviors>
          <w:behavior w:val="content"/>
        </w:behaviors>
        <w:guid w:val="{7EA9B94B-F465-419D-A174-87523C330401}"/>
      </w:docPartPr>
      <w:docPartBody>
        <w:p w:rsidR="00D8378F" w:rsidRDefault="00621683" w:rsidP="00621683">
          <w:pPr>
            <w:pStyle w:val="314E361A0D784306AD7B53C7E31C0404"/>
          </w:pPr>
          <w:r w:rsidRPr="0048173A">
            <w:rPr>
              <w:rStyle w:val="PlaceholderText"/>
              <w:b/>
              <w:bCs/>
            </w:rPr>
            <w:t>[Legal entity]</w:t>
          </w:r>
        </w:p>
      </w:docPartBody>
    </w:docPart>
    <w:docPart>
      <w:docPartPr>
        <w:name w:val="A04A77DFD2C34045AB8267B5701BED22"/>
        <w:category>
          <w:name w:val="General"/>
          <w:gallery w:val="placeholder"/>
        </w:category>
        <w:types>
          <w:type w:val="bbPlcHdr"/>
        </w:types>
        <w:behaviors>
          <w:behavior w:val="content"/>
        </w:behaviors>
        <w:guid w:val="{7965E7F0-EB95-4657-93E3-C56A4D60F619}"/>
      </w:docPartPr>
      <w:docPartBody>
        <w:p w:rsidR="00D8378F" w:rsidRDefault="00621683" w:rsidP="00621683">
          <w:pPr>
            <w:pStyle w:val="A04A77DFD2C34045AB8267B5701BED22"/>
          </w:pPr>
          <w:r w:rsidRPr="00002472">
            <w:rPr>
              <w:rStyle w:val="PlaceholderText"/>
            </w:rPr>
            <w:t>[Address]</w:t>
          </w:r>
        </w:p>
      </w:docPartBody>
    </w:docPart>
    <w:docPart>
      <w:docPartPr>
        <w:name w:val="F339FD974FAF480984B586B4D89BBB8C"/>
        <w:category>
          <w:name w:val="General"/>
          <w:gallery w:val="placeholder"/>
        </w:category>
        <w:types>
          <w:type w:val="bbPlcHdr"/>
        </w:types>
        <w:behaviors>
          <w:behavior w:val="content"/>
        </w:behaviors>
        <w:guid w:val="{EE6FC68A-C3C7-4E86-AFA2-9BBA3FE5E1F0}"/>
      </w:docPartPr>
      <w:docPartBody>
        <w:p w:rsidR="00D8378F" w:rsidRDefault="00621683" w:rsidP="00621683">
          <w:pPr>
            <w:pStyle w:val="F339FD974FAF480984B586B4D89BBB8C"/>
          </w:pPr>
          <w:r w:rsidRPr="00CC59AA">
            <w:rPr>
              <w:rStyle w:val="PlaceholderText"/>
            </w:rPr>
            <w:t>[Website]</w:t>
          </w:r>
        </w:p>
      </w:docPartBody>
    </w:docPart>
    <w:docPart>
      <w:docPartPr>
        <w:name w:val="80EF0DF165F84949856CDA23B000487C"/>
        <w:category>
          <w:name w:val="General"/>
          <w:gallery w:val="placeholder"/>
        </w:category>
        <w:types>
          <w:type w:val="bbPlcHdr"/>
        </w:types>
        <w:behaviors>
          <w:behavior w:val="content"/>
        </w:behaviors>
        <w:guid w:val="{0AED8855-2F4D-4A33-8A46-BB4B2A71CB80}"/>
      </w:docPartPr>
      <w:docPartBody>
        <w:p w:rsidR="00D8378F" w:rsidRDefault="00621683" w:rsidP="00621683">
          <w:pPr>
            <w:pStyle w:val="80EF0DF165F84949856CDA23B000487C"/>
          </w:pPr>
          <w:r w:rsidRPr="00D6538A">
            <w:rPr>
              <w:b/>
              <w:i/>
            </w:rPr>
            <w:t>[Please select a legal entity from the Change Office/Brand option on the Jacobs ribbon]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charset w:val="00"/>
    <w:family w:val="roman"/>
    <w:pitch w:val="default"/>
  </w:font>
  <w:font w:name="Calibri">
    <w:panose1 w:val="020F0502020204030204"/>
    <w:charset w:val="00"/>
    <w:family w:val="swiss"/>
    <w:pitch w:val="variable"/>
    <w:sig w:usb0="E4002EFF" w:usb1="C200247B" w:usb2="00000009" w:usb3="00000000" w:csb0="000001FF" w:csb1="00000000"/>
  </w:font>
  <w:font w:name="Jacobs Chronos Light">
    <w:charset w:val="00"/>
    <w:family w:val="swiss"/>
    <w:pitch w:val="variable"/>
    <w:sig w:usb0="A00000EF" w:usb1="0000E0E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Jacobs Chronos Cd">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D98"/>
    <w:rsid w:val="000219AB"/>
    <w:rsid w:val="000B3985"/>
    <w:rsid w:val="000D47BB"/>
    <w:rsid w:val="00102B84"/>
    <w:rsid w:val="00156BA5"/>
    <w:rsid w:val="001C06BE"/>
    <w:rsid w:val="00214486"/>
    <w:rsid w:val="00215D9D"/>
    <w:rsid w:val="0028041A"/>
    <w:rsid w:val="00295DAD"/>
    <w:rsid w:val="002A70EC"/>
    <w:rsid w:val="002D1F8D"/>
    <w:rsid w:val="002D627C"/>
    <w:rsid w:val="002E1D23"/>
    <w:rsid w:val="003768ED"/>
    <w:rsid w:val="004269E0"/>
    <w:rsid w:val="004457BC"/>
    <w:rsid w:val="004B40A8"/>
    <w:rsid w:val="004B4233"/>
    <w:rsid w:val="004E6270"/>
    <w:rsid w:val="004F5EC6"/>
    <w:rsid w:val="005D1D15"/>
    <w:rsid w:val="00606136"/>
    <w:rsid w:val="00621683"/>
    <w:rsid w:val="00621D42"/>
    <w:rsid w:val="006357CE"/>
    <w:rsid w:val="0067096A"/>
    <w:rsid w:val="006953E1"/>
    <w:rsid w:val="006A2AEC"/>
    <w:rsid w:val="006F393D"/>
    <w:rsid w:val="00711D70"/>
    <w:rsid w:val="0074303C"/>
    <w:rsid w:val="00746C57"/>
    <w:rsid w:val="007920FA"/>
    <w:rsid w:val="007D13AB"/>
    <w:rsid w:val="007F713C"/>
    <w:rsid w:val="00810E46"/>
    <w:rsid w:val="00880D98"/>
    <w:rsid w:val="00917CD0"/>
    <w:rsid w:val="009527DD"/>
    <w:rsid w:val="009A03C1"/>
    <w:rsid w:val="009C3051"/>
    <w:rsid w:val="009C66C7"/>
    <w:rsid w:val="00A3184E"/>
    <w:rsid w:val="00A41468"/>
    <w:rsid w:val="00A417BB"/>
    <w:rsid w:val="00B657DD"/>
    <w:rsid w:val="00BC576B"/>
    <w:rsid w:val="00C72862"/>
    <w:rsid w:val="00C74980"/>
    <w:rsid w:val="00CA0E5B"/>
    <w:rsid w:val="00CD1074"/>
    <w:rsid w:val="00D1352E"/>
    <w:rsid w:val="00D2197B"/>
    <w:rsid w:val="00D8378F"/>
    <w:rsid w:val="00E22237"/>
    <w:rsid w:val="00E51418"/>
    <w:rsid w:val="00E7205A"/>
    <w:rsid w:val="00E8367B"/>
    <w:rsid w:val="00EA1190"/>
    <w:rsid w:val="00EA66EB"/>
    <w:rsid w:val="00EC641B"/>
    <w:rsid w:val="00F04D91"/>
    <w:rsid w:val="00FA6BDD"/>
    <w:rsid w:val="00FA7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1683"/>
    <w:rPr>
      <w:i/>
      <w:color w:val="auto"/>
      <w:bdr w:val="none" w:sz="0" w:space="0" w:color="auto"/>
      <w:shd w:val="clear" w:color="auto" w:fill="auto"/>
    </w:rPr>
  </w:style>
  <w:style w:type="paragraph" w:customStyle="1" w:styleId="FC13F5DAE58D445C946F54BBD46A76EB">
    <w:name w:val="FC13F5DAE58D445C946F54BBD46A76EB"/>
  </w:style>
  <w:style w:type="paragraph" w:customStyle="1" w:styleId="92A2737663844CF7A20807FB4BEFD3B2">
    <w:name w:val="92A2737663844CF7A20807FB4BEFD3B2"/>
  </w:style>
  <w:style w:type="paragraph" w:customStyle="1" w:styleId="A7D4FEB3EAAA44B38BDB63C614D79347">
    <w:name w:val="A7D4FEB3EAAA44B38BDB63C614D79347"/>
  </w:style>
  <w:style w:type="paragraph" w:customStyle="1" w:styleId="314E361A0D784306AD7B53C7E31C0404">
    <w:name w:val="314E361A0D784306AD7B53C7E31C0404"/>
    <w:rsid w:val="00621683"/>
    <w:pPr>
      <w:spacing w:line="278" w:lineRule="auto"/>
    </w:pPr>
    <w:rPr>
      <w:sz w:val="24"/>
      <w:szCs w:val="24"/>
    </w:rPr>
  </w:style>
  <w:style w:type="paragraph" w:customStyle="1" w:styleId="A04A77DFD2C34045AB8267B5701BED22">
    <w:name w:val="A04A77DFD2C34045AB8267B5701BED22"/>
    <w:rsid w:val="00621683"/>
    <w:pPr>
      <w:spacing w:line="278" w:lineRule="auto"/>
    </w:pPr>
    <w:rPr>
      <w:sz w:val="24"/>
      <w:szCs w:val="24"/>
    </w:rPr>
  </w:style>
  <w:style w:type="paragraph" w:customStyle="1" w:styleId="F339FD974FAF480984B586B4D89BBB8C">
    <w:name w:val="F339FD974FAF480984B586B4D89BBB8C"/>
    <w:rsid w:val="00621683"/>
    <w:pPr>
      <w:spacing w:line="278" w:lineRule="auto"/>
    </w:pPr>
    <w:rPr>
      <w:sz w:val="24"/>
      <w:szCs w:val="24"/>
    </w:rPr>
  </w:style>
  <w:style w:type="paragraph" w:customStyle="1" w:styleId="80EF0DF165F84949856CDA23B000487C">
    <w:name w:val="80EF0DF165F84949856CDA23B000487C"/>
    <w:rsid w:val="00621683"/>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1">
      <a:srgbClr val="231EDC"/>
    </a:custClr>
    <a:custClr name="Blue 2">
      <a:srgbClr val="0A7DFF"/>
    </a:custClr>
    <a:custClr name="Blue 3">
      <a:srgbClr val="5AE6FF"/>
    </a:custClr>
    <a:custClr name="Blue 4">
      <a:srgbClr val="001E55"/>
    </a:custClr>
    <a:custClr name="Blue 5">
      <a:srgbClr val="6CB1FF"/>
    </a:custClr>
    <a:custClr name="Blue 6">
      <a:srgbClr val="C2DEFF"/>
    </a:custClr>
    <a:custClr name="Spacer">
      <a:srgbClr val="FFFFFF"/>
    </a:custClr>
    <a:custClr name="Spacer">
      <a:srgbClr val="FFFFFF"/>
    </a:custClr>
    <a:custClr name="Spacer">
      <a:srgbClr val="FFFFFF"/>
    </a:custClr>
    <a:custClr name="Spacer">
      <a:srgbClr val="FFFFFF"/>
    </a:custClr>
    <a:custClr name="Purple 1">
      <a:srgbClr val="6F006E"/>
    </a:custClr>
    <a:custClr name="Purple 2">
      <a:srgbClr val="A800A8"/>
    </a:custClr>
    <a:custClr name="Purple 3">
      <a:srgbClr val="D7A5F5"/>
    </a:custClr>
    <a:custClr name="Purple 4">
      <a:srgbClr val="460F32"/>
    </a:custClr>
    <a:custClr name="Purple 5">
      <a:srgbClr val="CB66CB"/>
    </a:custClr>
    <a:custClr name="Purple 6">
      <a:srgbClr val="E9BFE9"/>
    </a:custClr>
    <a:custClr name="Spacer">
      <a:srgbClr val="FFFFFF"/>
    </a:custClr>
    <a:custClr name="Spacer">
      <a:srgbClr val="FFFFFF"/>
    </a:custClr>
    <a:custClr name="Spacer">
      <a:srgbClr val="FFFFFF"/>
    </a:custClr>
    <a:custClr name="Spacer">
      <a:srgbClr val="FFFFFF"/>
    </a:custClr>
    <a:custClr name="Red 1">
      <a:srgbClr val="D72850"/>
    </a:custClr>
    <a:custClr name="Red 2">
      <a:srgbClr val="FF465F"/>
    </a:custClr>
    <a:custClr name="Red 3">
      <a:srgbClr val="FF9191"/>
    </a:custClr>
    <a:custClr name="Red 4">
      <a:srgbClr val="690A28"/>
    </a:custClr>
    <a:custClr name="Red 5">
      <a:srgbClr val="FF909F"/>
    </a:custClr>
    <a:custClr name="Red 6">
      <a:srgbClr val="FFD1D7"/>
    </a:custClr>
    <a:custClr name="Spacer">
      <a:srgbClr val="FFFFFF"/>
    </a:custClr>
    <a:custClr name="Spacer">
      <a:srgbClr val="FFFFFF"/>
    </a:custClr>
    <a:custClr name="Spacer">
      <a:srgbClr val="FFFFFF"/>
    </a:custClr>
    <a:custClr name="Spacer">
      <a:srgbClr val="FFFFFF"/>
    </a:custClr>
    <a:custClr name="Yellow 1">
      <a:srgbClr val="FFA014"/>
    </a:custClr>
    <a:custClr name="Yellow 2">
      <a:srgbClr val="FFB41E"/>
    </a:custClr>
    <a:custClr name="Yellow 3">
      <a:srgbClr val="FFDC78"/>
    </a:custClr>
    <a:custClr name="Yellow 4">
      <a:srgbClr val="C05C27"/>
    </a:custClr>
    <a:custClr name="Yellow 5">
      <a:srgbClr val="FFD278"/>
    </a:custClr>
    <a:custClr name="Yellow 6">
      <a:srgbClr val="FFECC7"/>
    </a:custClr>
    <a:custClr name="Spacer">
      <a:srgbClr val="FFFFFF"/>
    </a:custClr>
    <a:custClr name="Spacer">
      <a:srgbClr val="FFFFFF"/>
    </a:custClr>
    <a:custClr name="Spacer">
      <a:srgbClr val="FFFFFF"/>
    </a:custClr>
    <a:custClr name="Spacer">
      <a:srgbClr val="FFFFFF"/>
    </a:custClr>
    <a:custClr name="Green 1">
      <a:srgbClr val="007D55"/>
    </a:custClr>
    <a:custClr name="Green 2">
      <a:srgbClr val="0AD287"/>
    </a:custClr>
    <a:custClr name="Green 3">
      <a:srgbClr val="78FAC8"/>
    </a:custClr>
    <a:custClr name="Green 4">
      <a:srgbClr val="003C2D"/>
    </a:custClr>
    <a:custClr name="Green 5">
      <a:srgbClr val="6CE4B7"/>
    </a:custClr>
    <a:custClr name="Green 6">
      <a:srgbClr val="C2F4E1"/>
    </a:custClr>
    <a:custClr name="Spacer">
      <a:srgbClr val="FFFFFF"/>
    </a:custClr>
    <a:custClr name="Spacer">
      <a:srgbClr val="FFFFFF"/>
    </a:custClr>
    <a:custClr name="Spacer">
      <a:srgbClr val="FFFFFF"/>
    </a:custClr>
    <a:custClr name="Spacer">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1 6 " ? > < q 1 : E n t i t y   x m l n s : q 1 = " h t t p : / / s c h e m a s . m a c r o v i e w . c o m . a u / e n t i t y " >  
     < q 1 : C o u n t r i e s >  
         < q 1 : s t r i n g > U n i t e d   K i n g d o m < / q 1 : s t r i n g >  
     < / q 1 : C o u n t r i e s >  
     < q 1 : D e s c r i p t i o n > R e g i s t e r e d   i n   E n g l a n d   a n d   W a l e s   0 2 5 9 4 5 0 4 .   R e g i s t e r e d   O f f i c e :   C o t t o n s   C e n t r e ,   C o t t o n s   L a n e ,   L o n d o n ,   U n i t e d   K i n g d o m   S E 1   2 Q G < / q 1 : D e s c r i p t i o n >  
     < q 1 : I d > b 8 c 4 f 7 a a - 6 5 0 c - 4 b 1 5 - a 0 3 a - 4 c 8 9 8 0 9 d 4 3 9 7 < / q 1 : I d >  
     < q 1 : N a m e > J a c o b s   U . K .   L i m i t e d < / q 1 : N a m e >  
     < q 1 : W e b > w w w . j a c o b s . c o m < / q 1 : W e b >  
 < / q 1 : E n t i t y > 
</file>

<file path=customXml/item10.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Transport for Wales</ClientName>
  <ClientReference xmlns="http://schemas.macroview.com.au/answerfile"/>
  <CopiesTo xmlns="http://schemas.macroview.com.au/answerfile"/>
  <CvFirstNameSurname xmlns="http://schemas.macroview.com.au/answerfile"/>
  <Date xmlns="http://schemas.macroview.com.au/answerfile">2024-05-08T23:00:00Z</Date>
  <DocumentNumber xmlns="http://schemas.macroview.com.au/answerfile">B2437100/REP/001</DocumentNumber>
  <DocumentTitle xmlns="http://schemas.macroview.com.au/answerfile">20 mph Phase 1 - Air Quality Monitoring Report – Executive Summary</DocumentTitle>
  <Location xmlns="http://schemas.macroview.com.au/answerfile"/>
  <NumberOfPages xmlns="http://schemas.macroview.com.au/answerfile"/>
  <Participants xmlns="http://schemas.macroview.com.au/answerfile"/>
  <ProjectManager xmlns="http://schemas.macroview.com.au/answerfile">
    <Address>Churchill House
Cardiff, CF10 2HH
GB</Address>
    <Addresses/>
    <CompanyName>CO-0200 Jacobs UK Ltd</CompanyName>
    <Country>GB</Country>
    <EmailAddress>David.Haines@jacobs.com</EmailAddress>
    <FaxNumber>029 2035 3222</FaxNumber>
    <FirstName>David</FirstName>
    <FullName>David Haines</FullName>
    <HasSecondOffice>false</HasSecondOffice>
    <Initials/>
    <LastName>Haines</LastName>
    <LegacyExchangeDN>/o=ExchangeLabs/ou=Exchange Administrative Group (FYDIBOHF23SPDLT)/cn=Recipients/cn=9469e4d908ea4d3189fdbe670f1e0fda-Haines, Dav</LegacyExchangeDN>
    <OfficeLocation>Cardiff</OfficeLocation>
    <PhoneNumber>+44 29 2035 5536</PhoneNumber>
    <Position>Principal Geo-Environmental Scientist</Position>
    <PostalAddress1>Churchill House</PostalAddress1>
    <PostalCity>Cardiff</PostalCity>
    <PostalCountry>GB</PostalCountry>
    <PostalPostalCode>CF10 2HH</PostalPostalCode>
    <Salutation>Haines</Salutation>
    <StreetAddress1>Churchill House</StreetAddress1>
    <StreetCity>Cardiff</StreetCity>
    <StreetCountry>GB</StreetCountry>
    <StreetPostalCode>CF10 2HH</StreetPostalCode>
  </ProjectManager>
  <ProjectName xmlns="http://schemas.macroview.com.au/answerfile"/>
  <ProjectNumber xmlns="http://schemas.macroview.com.au/answerfile">B2437100</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2</RevisionNumber>
  <Sender xmlns="http://schemas.macroview.com.au/answerfile">
    <Address>Jacobs, 2nd Floor, Cottons Centre
London, SE1 2QG
GB</Address>
    <Addresses/>
    <CompanyName>CO-0200 Jacobs UK Ltd</CompanyName>
    <Country>GB</Country>
    <EmailAddress>Josh.McLaren@jacobs.com</EmailAddress>
    <FaxNumber/>
    <FirstName>Josh</FirstName>
    <FullName>Josh JM McLaren</FullName>
    <HasSecondOffice>false</HasSecondOffice>
    <Initials>JM</Initials>
    <LastName>McLaren</LastName>
    <LegacyExchangeDN>/o=ExchangeLabs/ou=Exchange Administrative Group (FYDIBOHF23SPDLT)/cn=Recipients/cn=63671ce354814357b16a3e92d04aea84-Mclaren, Jo</LegacyExchangeDN>
    <OfficeLocation>UK London - Cottons Lane</OfficeLocation>
    <Position>Principal Air Quality Consultant</Position>
    <PostalAddress1>Jacobs, 2nd Floor, Cottons Centre</PostalAddress1>
    <PostalCity>London</PostalCity>
    <PostalCountry>GB</PostalCountry>
    <PostalPostalCode>SE1 2QG</PostalPostalCode>
    <Salutation>McLaren</Salutation>
    <StreetAddress1>Jacobs, 2nd Floor, Cottons Centre</StreetAddress1>
    <StreetCity>London</StreetCity>
    <StreetCountry>GB</StreetCountry>
    <StreetPostalCode>SE1 2QG</StreetPostalCod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11.xml><?xml version="1.0" encoding="utf-8"?>
<q1:StyleVisibilitySettingsLink xmlns:q1="http://schemas.macroview.com.au/StyleVisibilitySettingsLink">
  <q1:RelativePath>Elements\Style Sets\Template Settings\Proposal - Report.xml</q1:RelativePath>
</q1:StyleVisibilitySettingsLink>
</file>

<file path=customXml/item2.xml>��< ? x m l   v e r s i o n = " 1 . 0 "   e n c o d i n g = " u t f - 1 6 " ? > < q 1 : B r a n d   x m l n s : q 1 = " h t t p : / / s c h e m a s . m a c r o v i e w . c o m . a u / b r a n d " >  
     < q 1 : G r o u p i n g / >  
     < q 1 : L o g o P a t h > C : \ U s e r s \ m c l a r e j 1 \ A p p D a t a \ R o a m i n g \ M a c r o V i e w . O f f i c e \ F i l e s \ A p p S e t t i n g s \ B r a n d s \ J a c o b s . s v g < / q 1 : L o g o P a t h >  
     < q 1 : N a m e > J a c o b s < / q 1 : N a m e >  
 < / q 1 : B r a n d > 
</file>

<file path=customXml/item3.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4.xml><?xml version="1.0" encoding="utf-8"?>
<p:properties xmlns:p="http://schemas.microsoft.com/office/2006/metadata/properties" xmlns:xsi="http://www.w3.org/2001/XMLSchema-instance" xmlns:pc="http://schemas.microsoft.com/office/infopath/2007/PartnerControls">
  <documentManagement>
    <Content xmlns="df3bc0ec-d80d-4829-a88d-a1eb644d3595" xsi:nil="true"/>
    <_ip_UnifiedCompliancePolicyUIAction xmlns="http://schemas.microsoft.com/sharepoint/v3" xsi:nil="true"/>
    <Contents xmlns="df3bc0ec-d80d-4829-a88d-a1eb644d3595" xsi:nil="true"/>
    <_ip_UnifiedCompliancePolicyProperties xmlns="http://schemas.microsoft.com/sharepoint/v3" xsi:nil="true"/>
    <TaxCatchAll xmlns="c1c317c9-ce92-4e67-9817-0843f5fd8043" xsi:nil="true"/>
    <DocumentType xmlns="df3bc0ec-d80d-4829-a88d-a1eb644d3595" xsi:nil="true"/>
    <Description0 xmlns="df3bc0ec-d80d-4829-a88d-a1eb644d3595" xsi:nil="true"/>
    <lcf76f155ced4ddcb4097134ff3c332f xmlns="df3bc0ec-d80d-4829-a88d-a1eb644d3595">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2EF73C4D3345604EA68EA258F7468D11" ma:contentTypeVersion="24" ma:contentTypeDescription="Create a new document." ma:contentTypeScope="" ma:versionID="aa92f75cfbb31bbf378a01d49f838681">
  <xsd:schema xmlns:xsd="http://www.w3.org/2001/XMLSchema" xmlns:xs="http://www.w3.org/2001/XMLSchema" xmlns:p="http://schemas.microsoft.com/office/2006/metadata/properties" xmlns:ns1="http://schemas.microsoft.com/sharepoint/v3" xmlns:ns2="df3bc0ec-d80d-4829-a88d-a1eb644d3595" xmlns:ns3="c1c317c9-ce92-4e67-9817-0843f5fd8043" targetNamespace="http://schemas.microsoft.com/office/2006/metadata/properties" ma:root="true" ma:fieldsID="3a2fec22860eff76bd27a4abdb49be48" ns1:_="" ns2:_="" ns3:_="">
    <xsd:import namespace="http://schemas.microsoft.com/sharepoint/v3"/>
    <xsd:import namespace="df3bc0ec-d80d-4829-a88d-a1eb644d3595"/>
    <xsd:import namespace="c1c317c9-ce92-4e67-9817-0843f5fd80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escription0" minOccurs="0"/>
                <xsd:element ref="ns2:Contents" minOccurs="0"/>
                <xsd:element ref="ns2:Content"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DocumentTyp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3bc0ec-d80d-4829-a88d-a1eb644d35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scription0" ma:index="12" nillable="true" ma:displayName="Description" ma:format="Dropdown" ma:internalName="Description0">
      <xsd:simpleType>
        <xsd:restriction base="dms:Text">
          <xsd:maxLength value="255"/>
        </xsd:restriction>
      </xsd:simpleType>
    </xsd:element>
    <xsd:element name="Contents" ma:index="13" nillable="true" ma:displayName="Contents" ma:format="Dropdown" ma:internalName="Contents">
      <xsd:simpleType>
        <xsd:restriction base="dms:Text">
          <xsd:maxLength value="255"/>
        </xsd:restriction>
      </xsd:simpleType>
    </xsd:element>
    <xsd:element name="Content" ma:index="14" nillable="true" ma:displayName="Content" ma:format="Dropdown" ma:internalName="Content">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ocumentType" ma:index="22" nillable="true" ma:displayName="Document Type" ma:description="Report &#10;Spreadsheet&#10;Letter" ma:format="Dropdown" ma:internalName="DocumentType">
      <xsd:simpleType>
        <xsd:restriction base="dms:Text">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c7249c-bf68-4780-a2e5-99932a6b8d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317c9-ce92-4e67-9817-0843f5fd80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22a99a1c-58d2-4871-9142-bf07cbc572f7}" ma:internalName="TaxCatchAll" ma:showField="CatchAllData" ma:web="c1c317c9-ce92-4e67-9817-0843f5fd8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B r a n d _ C H 2 M > f a l s e < / q 1 : D i s p l a y B r a n d _ C H 2 M >  
     < q 1 : D i s p l a y E n t i t y N a m e I n S t a t i o n e r y T e m p l a t e > f a l s e < / q 1 : D i s p l a y E n t i t y N a m e I n S t a t i o n e r y T e m p l a t e >  
     < q 1 : D i s p l a y I n E x c e l > t r u e < / q 1 : D i s p l a y I n E x c e l >  
     < q 1 : D i s p l a y I n O u t l o o k > t r u e < / q 1 : D i s p l a y I n O u t l o o k >  
     < q 1 : D i s p l a y I n P o w e r P o i n t > t r u e < / q 1 : D i s p l a y I n P o w e r P o i n t >  
     < q 1 : D i s p l a y I n W o r d > t r u e < / q 1 : D i s p l a y I n W o r d >  
     < q 1 : E m a i l S i g n a t u r e s / >  
     < q 1 : E x c l u d e d T e m p l a t e s / >  
     < q 1 : I d > 6 d 0 d 4 0 8 3 - b a b 3 - 4 a 0 4 - b 4 2 6 - 3 b a e 9 7 0 d 0 e e 9 < / 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 2 n d   F l o o r ,   C o t t o n s   C e n t r e  
 C o t t o n s   L a n e  
 L o n d o n   S E 1   2 Q G  
 U n i t e d   K i n g d o m < / q 1 : M u l t i l i n e A d d r e s s >  
     < q 1 : N a m e > L o n d o n < / q 1 : N a m e >  
     < q 1 : P a p e r S i z e   d 2 p 1 : n i l = " t r u e "   x m l n s : d 2 p 1 = " h t t p : / / w w w . w 3 . o r g / 2 0 0 1 / X M L S c h e m a - i n s t a n c e " / >  
     < q 1 : P h o n e N u m b e r > + 4 4   ( 0 ) 2 0 3   9 8 0   2 0 0 0 < / q 1 : P h o n e N u m b e r >  
     < q 1 : P o s t a l A d d r e s s >  
         < q 1 : T y p e > M a i l i n g A d d r e s s < / q 1 : T y p e >  
     < / q 1 : P o s t a l A d d r e s s >  
     < q 1 : P r i v a c y I t e m s / >  
     < q 1 : R e c i p i e n t D e l i v e r y I t e m s / >  
     < q 1 : S a l u t a t i o n I t e m s / >  
     < q 1 : S i g n o f f I t e m s / >  
     < q 1 : S t r e e t A d d r e s s >  
         < q 1 : T y p e > M a i l i n g A d d r e s s < / q 1 : T y p e >  
     < / q 1 : S t r e e t A d d r e s s >  
     < q 1 : T e m p l a t e G r o u p i n g s >  
         < q 1 : s t r i n g > e n < / q 1 : s t r i n g >  
     < / q 1 : T e m p l a t e G r o u p i n g s >  
     < q 1 : W e b s i t e > w w w . j a c o b s . c o m < / q 1 : W e b s i t e >  
 < / q 1 : O f f i c e > 
</file>

<file path=customXml/item8.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12211-E088-43FB-A7CA-8E22AA43E605}">
  <ds:schemaRefs>
    <ds:schemaRef ds:uri="http://schemas.macroview.com.au/entity"/>
  </ds:schemaRefs>
</ds:datastoreItem>
</file>

<file path=customXml/itemProps10.xml><?xml version="1.0" encoding="utf-8"?>
<ds:datastoreItem xmlns:ds="http://schemas.openxmlformats.org/officeDocument/2006/customXml" ds:itemID="{8F33FB8F-8118-4915-86A8-F93B7C2B254E}">
  <ds:schemaRefs>
    <ds:schemaRef ds:uri="http://schemas.macroview.com.au/answerfile"/>
  </ds:schemaRefs>
</ds:datastoreItem>
</file>

<file path=customXml/itemProps11.xml><?xml version="1.0" encoding="utf-8"?>
<ds:datastoreItem xmlns:ds="http://schemas.openxmlformats.org/officeDocument/2006/customXml" ds:itemID="{F7B65E15-43CC-419D-9AD7-B7B24F660A3E}">
  <ds:schemaRefs>
    <ds:schemaRef ds:uri="http://schemas.macroview.com.au/StyleVisibilitySettingsLink"/>
  </ds:schemaRefs>
</ds:datastoreItem>
</file>

<file path=customXml/itemProps2.xml><?xml version="1.0" encoding="utf-8"?>
<ds:datastoreItem xmlns:ds="http://schemas.openxmlformats.org/officeDocument/2006/customXml" ds:itemID="{7E5F9B8B-5166-45AF-B2CC-E8BDC0B20D11}">
  <ds:schemaRefs>
    <ds:schemaRef ds:uri="http://schemas.macroview.com.au/brand"/>
  </ds:schemaRefs>
</ds:datastoreItem>
</file>

<file path=customXml/itemProps3.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4.xml><?xml version="1.0" encoding="utf-8"?>
<ds:datastoreItem xmlns:ds="http://schemas.openxmlformats.org/officeDocument/2006/customXml" ds:itemID="{087FB988-308A-4918-8D65-13EFE8F21FE1}">
  <ds:schemaRefs>
    <ds:schemaRef ds:uri="df3bc0ec-d80d-4829-a88d-a1eb644d3595"/>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c1c317c9-ce92-4e67-9817-0843f5fd8043"/>
    <ds:schemaRef ds:uri="http://schemas.microsoft.com/sharepoint/v3"/>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6.xml><?xml version="1.0" encoding="utf-8"?>
<ds:datastoreItem xmlns:ds="http://schemas.openxmlformats.org/officeDocument/2006/customXml" ds:itemID="{A4C66D4F-A677-4DCC-B74A-CFABE58AE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3bc0ec-d80d-4829-a88d-a1eb644d3595"/>
    <ds:schemaRef ds:uri="c1c317c9-ce92-4e67-9817-0843f5fd8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92FFEC3-79D7-4959-8F46-1DF620D73DFC}">
  <ds:schemaRefs>
    <ds:schemaRef ds:uri="http://schemas.macroview.com.au/office"/>
  </ds:schemaRefs>
</ds:datastoreItem>
</file>

<file path=customXml/itemProps8.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9.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49</TotalTime>
  <Pages>5</Pages>
  <Words>2192</Words>
  <Characters>12498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Links>
    <vt:vector size="6" baseType="variant">
      <vt:variant>
        <vt:i4>3932197</vt:i4>
      </vt:variant>
      <vt:variant>
        <vt:i4>0</vt:i4>
      </vt:variant>
      <vt:variant>
        <vt:i4>0</vt:i4>
      </vt:variant>
      <vt:variant>
        <vt:i4>5</vt:i4>
      </vt:variant>
      <vt:variant>
        <vt:lpwstr>https://www.gov.wales/20mph-task-force-group-report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McLaren, Josh</dc:creator>
  <cp:keywords/>
  <dc:description/>
  <cp:lastModifiedBy>Paul Chase</cp:lastModifiedBy>
  <cp:revision>17</cp:revision>
  <cp:lastPrinted>2024-05-10T02:02:00Z</cp:lastPrinted>
  <dcterms:created xsi:type="dcterms:W3CDTF">2024-05-10T02:08:00Z</dcterms:created>
  <dcterms:modified xsi:type="dcterms:W3CDTF">2024-05-10T08:18:00Z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0x0101002EF73C4D3345604EA68EA258F7468D11</vt:lpwstr>
  </property>
  <property fmtid="{D5CDD505-2E9C-101B-9397-08002B2CF9AE}" pid="4" name="MSIP_Label_7d95f39c-8218-4425-a791-63c9e13c8708_Enabled">
    <vt:lpwstr>true</vt:lpwstr>
  </property>
  <property fmtid="{D5CDD505-2E9C-101B-9397-08002B2CF9AE}" pid="5" name="MSIP_Label_7d95f39c-8218-4425-a791-63c9e13c8708_SetDate">
    <vt:lpwstr>2024-01-08T23:04:30Z</vt:lpwstr>
  </property>
  <property fmtid="{D5CDD505-2E9C-101B-9397-08002B2CF9AE}" pid="6" name="MSIP_Label_7d95f39c-8218-4425-a791-63c9e13c8708_Method">
    <vt:lpwstr>Privileged</vt:lpwstr>
  </property>
  <property fmtid="{D5CDD505-2E9C-101B-9397-08002B2CF9AE}" pid="7" name="MSIP_Label_7d95f39c-8218-4425-a791-63c9e13c8708_Name">
    <vt:lpwstr>7d95f39c-8218-4425-a791-63c9e13c8708</vt:lpwstr>
  </property>
  <property fmtid="{D5CDD505-2E9C-101B-9397-08002B2CF9AE}" pid="8" name="MSIP_Label_7d95f39c-8218-4425-a791-63c9e13c8708_SiteId">
    <vt:lpwstr>37247798-f42c-42fd-8a37-d49c7128d36b</vt:lpwstr>
  </property>
  <property fmtid="{D5CDD505-2E9C-101B-9397-08002B2CF9AE}" pid="9" name="MSIP_Label_7d95f39c-8218-4425-a791-63c9e13c8708_ActionId">
    <vt:lpwstr>803409bf-2d89-4bfa-9b09-f5d3b5af4055</vt:lpwstr>
  </property>
  <property fmtid="{D5CDD505-2E9C-101B-9397-08002B2CF9AE}" pid="10" name="MSIP_Label_7d95f39c-8218-4425-a791-63c9e13c8708_ContentBits">
    <vt:lpwstr>0</vt:lpwstr>
  </property>
  <property fmtid="{D5CDD505-2E9C-101B-9397-08002B2CF9AE}" pid="11" name="Folder_Number">
    <vt:lpwstr/>
  </property>
  <property fmtid="{D5CDD505-2E9C-101B-9397-08002B2CF9AE}" pid="12" name="Folder_Code">
    <vt:lpwstr/>
  </property>
  <property fmtid="{D5CDD505-2E9C-101B-9397-08002B2CF9AE}" pid="13" name="Folder_Name">
    <vt:lpwstr/>
  </property>
  <property fmtid="{D5CDD505-2E9C-101B-9397-08002B2CF9AE}" pid="14" name="Folder_Description">
    <vt:lpwstr/>
  </property>
  <property fmtid="{D5CDD505-2E9C-101B-9397-08002B2CF9AE}" pid="15" name="/Folder_Name/">
    <vt:lpwstr/>
  </property>
  <property fmtid="{D5CDD505-2E9C-101B-9397-08002B2CF9AE}" pid="16" name="/Folder_Description/">
    <vt:lpwstr/>
  </property>
  <property fmtid="{D5CDD505-2E9C-101B-9397-08002B2CF9AE}" pid="17" name="Folder_Version">
    <vt:lpwstr/>
  </property>
  <property fmtid="{D5CDD505-2E9C-101B-9397-08002B2CF9AE}" pid="18" name="Folder_VersionSeq">
    <vt:lpwstr/>
  </property>
  <property fmtid="{D5CDD505-2E9C-101B-9397-08002B2CF9AE}" pid="19" name="Folder_Manager">
    <vt:lpwstr/>
  </property>
  <property fmtid="{D5CDD505-2E9C-101B-9397-08002B2CF9AE}" pid="20" name="Folder_ManagerDesc">
    <vt:lpwstr/>
  </property>
  <property fmtid="{D5CDD505-2E9C-101B-9397-08002B2CF9AE}" pid="21" name="Folder_Storage">
    <vt:lpwstr/>
  </property>
  <property fmtid="{D5CDD505-2E9C-101B-9397-08002B2CF9AE}" pid="22" name="Folder_StorageDesc">
    <vt:lpwstr/>
  </property>
  <property fmtid="{D5CDD505-2E9C-101B-9397-08002B2CF9AE}" pid="23" name="Folder_Creator">
    <vt:lpwstr/>
  </property>
  <property fmtid="{D5CDD505-2E9C-101B-9397-08002B2CF9AE}" pid="24" name="Folder_CreatorDesc">
    <vt:lpwstr/>
  </property>
  <property fmtid="{D5CDD505-2E9C-101B-9397-08002B2CF9AE}" pid="25" name="Folder_CreateDate">
    <vt:lpwstr/>
  </property>
  <property fmtid="{D5CDD505-2E9C-101B-9397-08002B2CF9AE}" pid="26" name="Folder_Updater">
    <vt:lpwstr/>
  </property>
  <property fmtid="{D5CDD505-2E9C-101B-9397-08002B2CF9AE}" pid="27" name="Folder_UpdaterDesc">
    <vt:lpwstr/>
  </property>
  <property fmtid="{D5CDD505-2E9C-101B-9397-08002B2CF9AE}" pid="28" name="Folder_UpdateDate">
    <vt:lpwstr/>
  </property>
  <property fmtid="{D5CDD505-2E9C-101B-9397-08002B2CF9AE}" pid="29" name="Document_Number">
    <vt:lpwstr/>
  </property>
  <property fmtid="{D5CDD505-2E9C-101B-9397-08002B2CF9AE}" pid="30" name="Document_Name">
    <vt:lpwstr/>
  </property>
  <property fmtid="{D5CDD505-2E9C-101B-9397-08002B2CF9AE}" pid="31" name="Document_FileName">
    <vt:lpwstr/>
  </property>
  <property fmtid="{D5CDD505-2E9C-101B-9397-08002B2CF9AE}" pid="32" name="Document_Version">
    <vt:lpwstr/>
  </property>
  <property fmtid="{D5CDD505-2E9C-101B-9397-08002B2CF9AE}" pid="33" name="Document_VersionSeq">
    <vt:lpwstr/>
  </property>
  <property fmtid="{D5CDD505-2E9C-101B-9397-08002B2CF9AE}" pid="34" name="Document_Creator">
    <vt:lpwstr/>
  </property>
  <property fmtid="{D5CDD505-2E9C-101B-9397-08002B2CF9AE}" pid="35" name="Document_CreatorDesc">
    <vt:lpwstr/>
  </property>
  <property fmtid="{D5CDD505-2E9C-101B-9397-08002B2CF9AE}" pid="36" name="Document_CreateDate">
    <vt:lpwstr/>
  </property>
  <property fmtid="{D5CDD505-2E9C-101B-9397-08002B2CF9AE}" pid="37" name="Document_Updater">
    <vt:lpwstr/>
  </property>
  <property fmtid="{D5CDD505-2E9C-101B-9397-08002B2CF9AE}" pid="38" name="Document_UpdaterDesc">
    <vt:lpwstr/>
  </property>
  <property fmtid="{D5CDD505-2E9C-101B-9397-08002B2CF9AE}" pid="39" name="Document_UpdateDate">
    <vt:lpwstr/>
  </property>
  <property fmtid="{D5CDD505-2E9C-101B-9397-08002B2CF9AE}" pid="40" name="Document_Size">
    <vt:lpwstr/>
  </property>
  <property fmtid="{D5CDD505-2E9C-101B-9397-08002B2CF9AE}" pid="41" name="Document_Storage">
    <vt:lpwstr/>
  </property>
  <property fmtid="{D5CDD505-2E9C-101B-9397-08002B2CF9AE}" pid="42" name="Document_StorageDesc">
    <vt:lpwstr/>
  </property>
  <property fmtid="{D5CDD505-2E9C-101B-9397-08002B2CF9AE}" pid="43" name="Document_Department">
    <vt:lpwstr/>
  </property>
  <property fmtid="{D5CDD505-2E9C-101B-9397-08002B2CF9AE}" pid="44" name="Document_DepartmentDesc">
    <vt:lpwstr/>
  </property>
  <property fmtid="{D5CDD505-2E9C-101B-9397-08002B2CF9AE}" pid="45" name="MediaServiceImageTags">
    <vt:lpwstr/>
  </property>
</Properties>
</file>