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3F082" w14:textId="6E46E7FF" w:rsidR="002D23D6" w:rsidRDefault="00B72C06" w:rsidP="005A09CD">
      <w:r>
        <w:rPr>
          <w:noProof/>
        </w:rPr>
        <mc:AlternateContent>
          <mc:Choice Requires="wps">
            <w:drawing>
              <wp:anchor distT="0" distB="0" distL="114300" distR="114300" simplePos="0" relativeHeight="251661312" behindDoc="0" locked="1" layoutInCell="1" allowOverlap="0" wp14:anchorId="335CE45E" wp14:editId="0C2F6848">
                <wp:simplePos x="0" y="0"/>
                <wp:positionH relativeFrom="column">
                  <wp:posOffset>-215265</wp:posOffset>
                </wp:positionH>
                <wp:positionV relativeFrom="page">
                  <wp:posOffset>1661795</wp:posOffset>
                </wp:positionV>
                <wp:extent cx="4444365" cy="1780540"/>
                <wp:effectExtent l="0" t="0" r="13335" b="10160"/>
                <wp:wrapNone/>
                <wp:docPr id="397641136" name="Text Box 6"/>
                <wp:cNvGraphicFramePr/>
                <a:graphic xmlns:a="http://schemas.openxmlformats.org/drawingml/2006/main">
                  <a:graphicData uri="http://schemas.microsoft.com/office/word/2010/wordprocessingShape">
                    <wps:wsp>
                      <wps:cNvSpPr txBox="1"/>
                      <wps:spPr>
                        <a:xfrm>
                          <a:off x="0" y="0"/>
                          <a:ext cx="4444365" cy="1780540"/>
                        </a:xfrm>
                        <a:prstGeom prst="rect">
                          <a:avLst/>
                        </a:prstGeom>
                        <a:noFill/>
                        <a:ln w="6350">
                          <a:noFill/>
                        </a:ln>
                      </wps:spPr>
                      <wps:txbx>
                        <w:txbxContent>
                          <w:p w14:paraId="307A5ECC" w14:textId="6E30926E" w:rsidR="00B72C06" w:rsidRPr="00C6440C" w:rsidRDefault="00043CD5" w:rsidP="0038465D">
                            <w:pPr>
                              <w:pStyle w:val="Heading1"/>
                            </w:pPr>
                            <w:bookmarkStart w:id="0" w:name="_Toc213067231"/>
                            <w:r>
                              <w:t>Appendices</w:t>
                            </w:r>
                            <w:r w:rsidR="0038465D">
                              <w:t xml:space="preserve">: </w:t>
                            </w:r>
                            <w:proofErr w:type="gramStart"/>
                            <w:r w:rsidR="0038465D" w:rsidRPr="0038465D">
                              <w:t>South West</w:t>
                            </w:r>
                            <w:proofErr w:type="gramEnd"/>
                            <w:r w:rsidR="0038465D" w:rsidRPr="0038465D">
                              <w:t xml:space="preserve"> Wales bus network survey findings</w:t>
                            </w:r>
                            <w:bookmarkEnd w:id="0"/>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CE45E" id="_x0000_t202" coordsize="21600,21600" o:spt="202" path="m,l,21600r21600,l21600,xe">
                <v:stroke joinstyle="miter"/>
                <v:path gradientshapeok="t" o:connecttype="rect"/>
              </v:shapetype>
              <v:shape id="Text Box 6" o:spid="_x0000_s1026" type="#_x0000_t202" style="position:absolute;margin-left:-16.95pt;margin-top:130.85pt;width:349.95pt;height:14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" o:allowoverlap="f" filled="f" stroked="f" strokeweight=".5pt">
                <v:textbox inset="0,0,0,0">
                  <w:txbxContent>
                    <w:p w14:paraId="307A5ECC" w14:textId="6E30926E" w:rsidR="00B72C06" w:rsidRPr="00C6440C" w:rsidRDefault="00043CD5" w:rsidP="0038465D">
                      <w:pPr>
                        <w:pStyle w:val="Heading1"/>
                      </w:pPr>
                      <w:bookmarkStart w:id="1" w:name="_Toc213067231"/>
                      <w:r>
                        <w:t>Appendices</w:t>
                      </w:r>
                      <w:r w:rsidR="0038465D">
                        <w:t xml:space="preserve">: </w:t>
                      </w:r>
                      <w:proofErr w:type="gramStart"/>
                      <w:r w:rsidR="0038465D" w:rsidRPr="0038465D">
                        <w:t>South West</w:t>
                      </w:r>
                      <w:proofErr w:type="gramEnd"/>
                      <w:r w:rsidR="0038465D" w:rsidRPr="0038465D">
                        <w:t xml:space="preserve"> Wales bus network survey findings</w:t>
                      </w:r>
                      <w:bookmarkEnd w:id="1"/>
                    </w:p>
                  </w:txbxContent>
                </v:textbox>
                <w10:wrap anchory="page"/>
                <w10:anchorlock/>
              </v:shape>
            </w:pict>
          </mc:Fallback>
        </mc:AlternateContent>
      </w:r>
      <w:r w:rsidR="00C6440C">
        <w:rPr>
          <w:noProof/>
        </w:rPr>
        <mc:AlternateContent>
          <mc:Choice Requires="wps">
            <w:drawing>
              <wp:anchor distT="0" distB="0" distL="114300" distR="114300" simplePos="0" relativeHeight="251659264" behindDoc="0" locked="1" layoutInCell="1" allowOverlap="0" wp14:anchorId="474F7669" wp14:editId="313F2549">
                <wp:simplePos x="0" y="0"/>
                <wp:positionH relativeFrom="column">
                  <wp:posOffset>-216535</wp:posOffset>
                </wp:positionH>
                <wp:positionV relativeFrom="page">
                  <wp:posOffset>1256665</wp:posOffset>
                </wp:positionV>
                <wp:extent cx="4074795" cy="147320"/>
                <wp:effectExtent l="0" t="0" r="1905" b="6350"/>
                <wp:wrapNone/>
                <wp:docPr id="885578718" name="Text Box 6"/>
                <wp:cNvGraphicFramePr/>
                <a:graphic xmlns:a="http://schemas.openxmlformats.org/drawingml/2006/main">
                  <a:graphicData uri="http://schemas.microsoft.com/office/word/2010/wordprocessingShape">
                    <wps:wsp>
                      <wps:cNvSpPr txBox="1"/>
                      <wps:spPr>
                        <a:xfrm>
                          <a:off x="0" y="0"/>
                          <a:ext cx="4074795" cy="147320"/>
                        </a:xfrm>
                        <a:prstGeom prst="rect">
                          <a:avLst/>
                        </a:prstGeom>
                        <a:noFill/>
                        <a:ln w="6350">
                          <a:noFill/>
                        </a:ln>
                      </wps:spPr>
                      <wps:txbx>
                        <w:txbxContent>
                          <w:p w14:paraId="00E37B32" w14:textId="4C36D2EF" w:rsidR="00B72C06" w:rsidRPr="002D23D6" w:rsidRDefault="00043CD5" w:rsidP="005A09CD">
                            <w:r>
                              <w:t>November</w:t>
                            </w:r>
                            <w:r w:rsidR="00B72C06" w:rsidRPr="002D23D6">
                              <w:t xml:space="preserve"> 2025</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4F7669" id="_x0000_s1027" type="#_x0000_t202" style="position:absolute;margin-left:-17.05pt;margin-top:98.95pt;width:320.85pt;height:1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" o:allowoverlap="f" filled="f" stroked="f" strokeweight=".5pt">
                <v:textbox style="mso-fit-shape-to-text:t" inset="0,0,0,0">
                  <w:txbxContent>
                    <w:p w14:paraId="00E37B32" w14:textId="4C36D2EF" w:rsidR="00B72C06" w:rsidRPr="002D23D6" w:rsidRDefault="00043CD5" w:rsidP="005A09CD">
                      <w:r>
                        <w:t>November</w:t>
                      </w:r>
                      <w:r w:rsidR="00B72C06" w:rsidRPr="002D23D6">
                        <w:t xml:space="preserve"> 2025</w:t>
                      </w:r>
                    </w:p>
                  </w:txbxContent>
                </v:textbox>
                <w10:wrap anchory="page"/>
                <w10:anchorlock/>
              </v:shape>
            </w:pict>
          </mc:Fallback>
        </mc:AlternateContent>
      </w:r>
    </w:p>
    <w:p w14:paraId="1744F4A6" w14:textId="77777777" w:rsidR="0038465D" w:rsidRDefault="0038465D" w:rsidP="000939A2"/>
    <w:p w14:paraId="46383654" w14:textId="77777777" w:rsidR="0038465D" w:rsidRDefault="0038465D" w:rsidP="000939A2"/>
    <w:p w14:paraId="2340EA08" w14:textId="77777777" w:rsidR="0038465D" w:rsidRDefault="0038465D" w:rsidP="000939A2"/>
    <w:p w14:paraId="2FEECA4F" w14:textId="77777777" w:rsidR="0038465D" w:rsidRDefault="0038465D" w:rsidP="000939A2"/>
    <w:p w14:paraId="3FF7D3E4" w14:textId="77777777" w:rsidR="0038465D" w:rsidRDefault="0038465D" w:rsidP="000939A2"/>
    <w:p w14:paraId="154AF87C" w14:textId="77777777" w:rsidR="0038465D" w:rsidRDefault="0038465D" w:rsidP="000939A2"/>
    <w:p w14:paraId="31F21410" w14:textId="77777777" w:rsidR="0038465D" w:rsidRDefault="0038465D" w:rsidP="000939A2"/>
    <w:p w14:paraId="0B4798BA" w14:textId="77777777" w:rsidR="0038465D" w:rsidRDefault="0038465D" w:rsidP="000939A2"/>
    <w:p w14:paraId="1F2304FB" w14:textId="77777777" w:rsidR="0038465D" w:rsidRDefault="0038465D" w:rsidP="000939A2"/>
    <w:p w14:paraId="3CCAD88D" w14:textId="77777777" w:rsidR="0038465D" w:rsidRDefault="0038465D" w:rsidP="000939A2"/>
    <w:p w14:paraId="23DB5BB7" w14:textId="77777777" w:rsidR="0038465D" w:rsidRDefault="0038465D" w:rsidP="000939A2"/>
    <w:p w14:paraId="6D4F2D16" w14:textId="77777777" w:rsidR="0038465D" w:rsidRDefault="0038465D" w:rsidP="000939A2"/>
    <w:p w14:paraId="32192A0A" w14:textId="77777777" w:rsidR="0038465D" w:rsidRDefault="0038465D" w:rsidP="000939A2"/>
    <w:p w14:paraId="4C754EFD" w14:textId="77777777" w:rsidR="0038465D" w:rsidRDefault="0038465D" w:rsidP="000939A2"/>
    <w:p w14:paraId="5948576A" w14:textId="77777777" w:rsidR="0038465D" w:rsidRDefault="0038465D" w:rsidP="000939A2"/>
    <w:p w14:paraId="24291B1E" w14:textId="77777777" w:rsidR="0038465D" w:rsidRDefault="0038465D" w:rsidP="000939A2"/>
    <w:p w14:paraId="627C94B5" w14:textId="77777777" w:rsidR="0038465D" w:rsidRDefault="0038465D" w:rsidP="000939A2"/>
    <w:p w14:paraId="20E41FB2" w14:textId="77777777" w:rsidR="0038465D" w:rsidRDefault="0038465D" w:rsidP="000939A2"/>
    <w:p w14:paraId="308E0304" w14:textId="77777777" w:rsidR="0038465D" w:rsidRDefault="0038465D" w:rsidP="000939A2"/>
    <w:p w14:paraId="0B090E23" w14:textId="77777777" w:rsidR="0038465D" w:rsidRDefault="0038465D" w:rsidP="000939A2"/>
    <w:p w14:paraId="646F6B17" w14:textId="77777777" w:rsidR="0038465D" w:rsidRDefault="0038465D" w:rsidP="000939A2"/>
    <w:p w14:paraId="52C9B4E6" w14:textId="77777777" w:rsidR="0038465D" w:rsidRDefault="0038465D" w:rsidP="000939A2"/>
    <w:p w14:paraId="7F29C060" w14:textId="77777777" w:rsidR="0038465D" w:rsidRDefault="0038465D" w:rsidP="000939A2"/>
    <w:p w14:paraId="232E8C23" w14:textId="77777777" w:rsidR="0038465D" w:rsidRDefault="0038465D" w:rsidP="000939A2"/>
    <w:p w14:paraId="0B811E92" w14:textId="77777777" w:rsidR="0038465D" w:rsidRDefault="0038465D" w:rsidP="000939A2"/>
    <w:p w14:paraId="578ABBFA" w14:textId="1741BCA6" w:rsidR="0038465D" w:rsidRDefault="0038465D" w:rsidP="000939A2"/>
    <w:p w14:paraId="5BA3A4EF" w14:textId="4FEEFA28" w:rsidR="00B86ACD" w:rsidRDefault="0038465D" w:rsidP="000939A2">
      <w:r>
        <w:rPr>
          <w:noProof/>
        </w:rPr>
        <w:drawing>
          <wp:anchor distT="0" distB="0" distL="114300" distR="114300" simplePos="0" relativeHeight="251694080" behindDoc="1" locked="0" layoutInCell="1" allowOverlap="1" wp14:anchorId="4C1FAE06" wp14:editId="4A83D89B">
            <wp:simplePos x="0" y="0"/>
            <wp:positionH relativeFrom="column">
              <wp:posOffset>-135172</wp:posOffset>
            </wp:positionH>
            <wp:positionV relativeFrom="paragraph">
              <wp:posOffset>301404</wp:posOffset>
            </wp:positionV>
            <wp:extent cx="2949934" cy="694833"/>
            <wp:effectExtent l="0" t="0" r="3175" b="0"/>
            <wp:wrapNone/>
            <wp:docPr id="1920454822" name="Picture 1" descr="TFW_two_line_colour_positiv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FW_two_line_colour_positive_rg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9934" cy="694833"/>
                    </a:xfrm>
                    <a:prstGeom prst="rect">
                      <a:avLst/>
                    </a:prstGeom>
                    <a:noFill/>
                    <a:ln>
                      <a:noFill/>
                    </a:ln>
                  </pic:spPr>
                </pic:pic>
              </a:graphicData>
            </a:graphic>
          </wp:anchor>
        </w:drawing>
      </w:r>
      <w:r w:rsidR="002D23D6">
        <w:br w:type="page"/>
      </w:r>
    </w:p>
    <w:p w14:paraId="6075F0D4" w14:textId="194E8F1B" w:rsidR="00B86ACD" w:rsidRPr="00934404" w:rsidRDefault="003F22B1" w:rsidP="000939A2">
      <w:pPr>
        <w:pStyle w:val="Heading2"/>
      </w:pPr>
      <w:bookmarkStart w:id="2" w:name="_Toc212129850"/>
      <w:bookmarkStart w:id="3" w:name="_Toc213067232"/>
      <w:r>
        <w:lastRenderedPageBreak/>
        <w:t>Contents</w:t>
      </w:r>
      <w:bookmarkEnd w:id="2"/>
      <w:bookmarkEnd w:id="3"/>
    </w:p>
    <w:sdt>
      <w:sdtPr>
        <w:rPr>
          <w:rFonts w:ascii="TfW Sans Light" w:hAnsi="TfW Sans Light"/>
          <w:kern w:val="2"/>
          <w:sz w:val="24"/>
          <w14:ligatures w14:val="standardContextual"/>
        </w:rPr>
        <w:id w:val="-1860958616"/>
        <w:docPartObj>
          <w:docPartGallery w:val="Table of Contents"/>
          <w:docPartUnique/>
        </w:docPartObj>
      </w:sdtPr>
      <w:sdtEndPr>
        <w:rPr>
          <w:noProof/>
        </w:rPr>
      </w:sdtEndPr>
      <w:sdtContent>
        <w:p w14:paraId="34455D47" w14:textId="02D2DC01" w:rsidR="0038465D" w:rsidRDefault="007F3DCA" w:rsidP="0038465D">
          <w:pPr>
            <w:pStyle w:val="TOC1"/>
            <w:rPr>
              <w:rFonts w:eastAsiaTheme="minorEastAsia"/>
              <w:noProof/>
              <w:szCs w:val="24"/>
              <w:lang w:eastAsia="en-GB"/>
            </w:rPr>
          </w:pPr>
          <w:r>
            <w:rPr>
              <w:rFonts w:asciiTheme="majorHAnsi" w:eastAsiaTheme="majorEastAsia" w:hAnsiTheme="majorHAnsi" w:cstheme="majorBidi"/>
              <w:b w:val="0"/>
              <w:bCs w:val="0"/>
              <w:color w:val="FF4902" w:themeColor="accent1" w:themeShade="BF"/>
              <w:sz w:val="32"/>
              <w:szCs w:val="32"/>
              <w:lang w:val="en-US"/>
            </w:rPr>
            <w:fldChar w:fldCharType="begin"/>
          </w:r>
          <w:r>
            <w:instrText xml:space="preserve"> TOC \o "1-3" \h \z \u </w:instrText>
          </w:r>
          <w:r>
            <w:rPr>
              <w:rFonts w:asciiTheme="majorHAnsi" w:eastAsiaTheme="majorEastAsia" w:hAnsiTheme="majorHAnsi" w:cstheme="majorBidi"/>
              <w:b w:val="0"/>
              <w:bCs w:val="0"/>
              <w:color w:val="FF4902" w:themeColor="accent1" w:themeShade="BF"/>
              <w:sz w:val="32"/>
              <w:szCs w:val="32"/>
              <w:lang w:val="en-US"/>
            </w:rPr>
            <w:fldChar w:fldCharType="separate"/>
          </w:r>
        </w:p>
        <w:p w14:paraId="64183672" w14:textId="60F9E468" w:rsidR="0038465D" w:rsidRDefault="0038465D">
          <w:pPr>
            <w:pStyle w:val="TOC2"/>
            <w:tabs>
              <w:tab w:val="right" w:leader="dot" w:pos="9016"/>
            </w:tabs>
            <w:rPr>
              <w:rFonts w:asciiTheme="minorHAnsi" w:eastAsiaTheme="minorEastAsia" w:hAnsiTheme="minorHAnsi"/>
              <w:noProof/>
              <w:szCs w:val="24"/>
              <w:lang w:eastAsia="en-GB"/>
            </w:rPr>
          </w:pPr>
          <w:hyperlink w:anchor="_Toc213067233" w:history="1">
            <w:r w:rsidRPr="003F1A28">
              <w:rPr>
                <w:rStyle w:val="Hyperlink"/>
                <w:noProof/>
              </w:rPr>
              <w:t>Appendix A: Online material</w:t>
            </w:r>
            <w:r>
              <w:rPr>
                <w:noProof/>
                <w:webHidden/>
              </w:rPr>
              <w:tab/>
            </w:r>
            <w:r>
              <w:rPr>
                <w:noProof/>
                <w:webHidden/>
              </w:rPr>
              <w:fldChar w:fldCharType="begin"/>
            </w:r>
            <w:r>
              <w:rPr>
                <w:noProof/>
                <w:webHidden/>
              </w:rPr>
              <w:instrText xml:space="preserve"> PAGEREF _Toc213067233 \h </w:instrText>
            </w:r>
            <w:r>
              <w:rPr>
                <w:noProof/>
                <w:webHidden/>
              </w:rPr>
            </w:r>
            <w:r>
              <w:rPr>
                <w:noProof/>
                <w:webHidden/>
              </w:rPr>
              <w:fldChar w:fldCharType="separate"/>
            </w:r>
            <w:r>
              <w:rPr>
                <w:noProof/>
                <w:webHidden/>
              </w:rPr>
              <w:t>3</w:t>
            </w:r>
            <w:r>
              <w:rPr>
                <w:noProof/>
                <w:webHidden/>
              </w:rPr>
              <w:fldChar w:fldCharType="end"/>
            </w:r>
          </w:hyperlink>
        </w:p>
        <w:p w14:paraId="0FEDA276" w14:textId="6A80BC2C" w:rsidR="0038465D" w:rsidRDefault="0038465D">
          <w:pPr>
            <w:pStyle w:val="TOC2"/>
            <w:tabs>
              <w:tab w:val="right" w:leader="dot" w:pos="9016"/>
            </w:tabs>
            <w:rPr>
              <w:rFonts w:asciiTheme="minorHAnsi" w:eastAsiaTheme="minorEastAsia" w:hAnsiTheme="minorHAnsi"/>
              <w:noProof/>
              <w:szCs w:val="24"/>
              <w:lang w:eastAsia="en-GB"/>
            </w:rPr>
          </w:pPr>
          <w:hyperlink w:anchor="_Toc213067234" w:history="1">
            <w:r w:rsidRPr="003F1A28">
              <w:rPr>
                <w:rStyle w:val="Hyperlink"/>
                <w:noProof/>
              </w:rPr>
              <w:t>Appendix B: Survey in full</w:t>
            </w:r>
            <w:r>
              <w:rPr>
                <w:noProof/>
                <w:webHidden/>
              </w:rPr>
              <w:tab/>
            </w:r>
            <w:r>
              <w:rPr>
                <w:noProof/>
                <w:webHidden/>
              </w:rPr>
              <w:fldChar w:fldCharType="begin"/>
            </w:r>
            <w:r>
              <w:rPr>
                <w:noProof/>
                <w:webHidden/>
              </w:rPr>
              <w:instrText xml:space="preserve"> PAGEREF _Toc213067234 \h </w:instrText>
            </w:r>
            <w:r>
              <w:rPr>
                <w:noProof/>
                <w:webHidden/>
              </w:rPr>
            </w:r>
            <w:r>
              <w:rPr>
                <w:noProof/>
                <w:webHidden/>
              </w:rPr>
              <w:fldChar w:fldCharType="separate"/>
            </w:r>
            <w:r>
              <w:rPr>
                <w:noProof/>
                <w:webHidden/>
              </w:rPr>
              <w:t>4</w:t>
            </w:r>
            <w:r>
              <w:rPr>
                <w:noProof/>
                <w:webHidden/>
              </w:rPr>
              <w:fldChar w:fldCharType="end"/>
            </w:r>
          </w:hyperlink>
        </w:p>
        <w:p w14:paraId="48F780F7" w14:textId="4654661C" w:rsidR="0038465D" w:rsidRDefault="0038465D">
          <w:pPr>
            <w:pStyle w:val="TOC2"/>
            <w:tabs>
              <w:tab w:val="right" w:leader="dot" w:pos="9016"/>
            </w:tabs>
            <w:rPr>
              <w:rFonts w:asciiTheme="minorHAnsi" w:eastAsiaTheme="minorEastAsia" w:hAnsiTheme="minorHAnsi"/>
              <w:noProof/>
              <w:szCs w:val="24"/>
              <w:lang w:eastAsia="en-GB"/>
            </w:rPr>
          </w:pPr>
          <w:hyperlink w:anchor="_Toc213067236" w:history="1">
            <w:r w:rsidRPr="003F1A28">
              <w:rPr>
                <w:rStyle w:val="Hyperlink"/>
                <w:noProof/>
              </w:rPr>
              <w:t>Appendix C: Stakeholders contacted</w:t>
            </w:r>
            <w:r>
              <w:rPr>
                <w:noProof/>
                <w:webHidden/>
              </w:rPr>
              <w:tab/>
            </w:r>
            <w:r>
              <w:rPr>
                <w:noProof/>
                <w:webHidden/>
              </w:rPr>
              <w:fldChar w:fldCharType="begin"/>
            </w:r>
            <w:r>
              <w:rPr>
                <w:noProof/>
                <w:webHidden/>
              </w:rPr>
              <w:instrText xml:space="preserve"> PAGEREF _Toc213067236 \h </w:instrText>
            </w:r>
            <w:r>
              <w:rPr>
                <w:noProof/>
                <w:webHidden/>
              </w:rPr>
            </w:r>
            <w:r>
              <w:rPr>
                <w:noProof/>
                <w:webHidden/>
              </w:rPr>
              <w:fldChar w:fldCharType="separate"/>
            </w:r>
            <w:r>
              <w:rPr>
                <w:noProof/>
                <w:webHidden/>
              </w:rPr>
              <w:t>28</w:t>
            </w:r>
            <w:r>
              <w:rPr>
                <w:noProof/>
                <w:webHidden/>
              </w:rPr>
              <w:fldChar w:fldCharType="end"/>
            </w:r>
          </w:hyperlink>
        </w:p>
        <w:p w14:paraId="1C3D6CB5" w14:textId="1C2DD905" w:rsidR="0038465D" w:rsidRDefault="0038465D">
          <w:pPr>
            <w:pStyle w:val="TOC2"/>
            <w:tabs>
              <w:tab w:val="right" w:leader="dot" w:pos="9016"/>
            </w:tabs>
            <w:rPr>
              <w:rFonts w:asciiTheme="minorHAnsi" w:eastAsiaTheme="minorEastAsia" w:hAnsiTheme="minorHAnsi"/>
              <w:noProof/>
              <w:szCs w:val="24"/>
              <w:lang w:eastAsia="en-GB"/>
            </w:rPr>
          </w:pPr>
          <w:hyperlink w:anchor="_Toc213067239" w:history="1">
            <w:r w:rsidRPr="003F1A28">
              <w:rPr>
                <w:rStyle w:val="Hyperlink"/>
                <w:noProof/>
              </w:rPr>
              <w:t>Appendix D: Schedule of workshops</w:t>
            </w:r>
            <w:r>
              <w:rPr>
                <w:noProof/>
                <w:webHidden/>
              </w:rPr>
              <w:tab/>
            </w:r>
            <w:r>
              <w:rPr>
                <w:noProof/>
                <w:webHidden/>
              </w:rPr>
              <w:fldChar w:fldCharType="begin"/>
            </w:r>
            <w:r>
              <w:rPr>
                <w:noProof/>
                <w:webHidden/>
              </w:rPr>
              <w:instrText xml:space="preserve"> PAGEREF _Toc213067239 \h </w:instrText>
            </w:r>
            <w:r>
              <w:rPr>
                <w:noProof/>
                <w:webHidden/>
              </w:rPr>
            </w:r>
            <w:r>
              <w:rPr>
                <w:noProof/>
                <w:webHidden/>
              </w:rPr>
              <w:fldChar w:fldCharType="separate"/>
            </w:r>
            <w:r>
              <w:rPr>
                <w:noProof/>
                <w:webHidden/>
              </w:rPr>
              <w:t>33</w:t>
            </w:r>
            <w:r>
              <w:rPr>
                <w:noProof/>
                <w:webHidden/>
              </w:rPr>
              <w:fldChar w:fldCharType="end"/>
            </w:r>
          </w:hyperlink>
        </w:p>
        <w:p w14:paraId="7B800F4D" w14:textId="4FDF244B" w:rsidR="0038465D" w:rsidRDefault="0038465D">
          <w:pPr>
            <w:pStyle w:val="TOC2"/>
            <w:tabs>
              <w:tab w:val="right" w:leader="dot" w:pos="9016"/>
            </w:tabs>
            <w:rPr>
              <w:rFonts w:asciiTheme="minorHAnsi" w:eastAsiaTheme="minorEastAsia" w:hAnsiTheme="minorHAnsi"/>
              <w:noProof/>
              <w:szCs w:val="24"/>
              <w:lang w:eastAsia="en-GB"/>
            </w:rPr>
          </w:pPr>
          <w:hyperlink w:anchor="_Toc213067240" w:history="1">
            <w:r w:rsidRPr="003F1A28">
              <w:rPr>
                <w:rStyle w:val="Hyperlink"/>
                <w:noProof/>
              </w:rPr>
              <w:t>Appendix E: Sign up information (demographic)</w:t>
            </w:r>
            <w:r>
              <w:rPr>
                <w:noProof/>
                <w:webHidden/>
              </w:rPr>
              <w:tab/>
            </w:r>
            <w:r>
              <w:rPr>
                <w:noProof/>
                <w:webHidden/>
              </w:rPr>
              <w:fldChar w:fldCharType="begin"/>
            </w:r>
            <w:r>
              <w:rPr>
                <w:noProof/>
                <w:webHidden/>
              </w:rPr>
              <w:instrText xml:space="preserve"> PAGEREF _Toc213067240 \h </w:instrText>
            </w:r>
            <w:r>
              <w:rPr>
                <w:noProof/>
                <w:webHidden/>
              </w:rPr>
            </w:r>
            <w:r>
              <w:rPr>
                <w:noProof/>
                <w:webHidden/>
              </w:rPr>
              <w:fldChar w:fldCharType="separate"/>
            </w:r>
            <w:r>
              <w:rPr>
                <w:noProof/>
                <w:webHidden/>
              </w:rPr>
              <w:t>35</w:t>
            </w:r>
            <w:r>
              <w:rPr>
                <w:noProof/>
                <w:webHidden/>
              </w:rPr>
              <w:fldChar w:fldCharType="end"/>
            </w:r>
          </w:hyperlink>
        </w:p>
        <w:p w14:paraId="7AD7FBF9" w14:textId="58FE5A43" w:rsidR="0038465D" w:rsidRDefault="0038465D">
          <w:pPr>
            <w:pStyle w:val="TOC2"/>
            <w:tabs>
              <w:tab w:val="right" w:leader="dot" w:pos="9016"/>
            </w:tabs>
            <w:rPr>
              <w:rFonts w:asciiTheme="minorHAnsi" w:eastAsiaTheme="minorEastAsia" w:hAnsiTheme="minorHAnsi"/>
              <w:noProof/>
              <w:szCs w:val="24"/>
              <w:lang w:eastAsia="en-GB"/>
            </w:rPr>
          </w:pPr>
          <w:hyperlink w:anchor="_Toc213067241" w:history="1">
            <w:r w:rsidRPr="003F1A28">
              <w:rPr>
                <w:rStyle w:val="Hyperlink"/>
                <w:noProof/>
              </w:rPr>
              <w:t>Appendix F: Public drop in schedule</w:t>
            </w:r>
            <w:r>
              <w:rPr>
                <w:noProof/>
                <w:webHidden/>
              </w:rPr>
              <w:tab/>
            </w:r>
            <w:r>
              <w:rPr>
                <w:noProof/>
                <w:webHidden/>
              </w:rPr>
              <w:fldChar w:fldCharType="begin"/>
            </w:r>
            <w:r>
              <w:rPr>
                <w:noProof/>
                <w:webHidden/>
              </w:rPr>
              <w:instrText xml:space="preserve"> PAGEREF _Toc213067241 \h </w:instrText>
            </w:r>
            <w:r>
              <w:rPr>
                <w:noProof/>
                <w:webHidden/>
              </w:rPr>
            </w:r>
            <w:r>
              <w:rPr>
                <w:noProof/>
                <w:webHidden/>
              </w:rPr>
              <w:fldChar w:fldCharType="separate"/>
            </w:r>
            <w:r>
              <w:rPr>
                <w:noProof/>
                <w:webHidden/>
              </w:rPr>
              <w:t>36</w:t>
            </w:r>
            <w:r>
              <w:rPr>
                <w:noProof/>
                <w:webHidden/>
              </w:rPr>
              <w:fldChar w:fldCharType="end"/>
            </w:r>
          </w:hyperlink>
        </w:p>
        <w:p w14:paraId="4AEA7B2A" w14:textId="28C498F8" w:rsidR="0038465D" w:rsidRDefault="0038465D">
          <w:pPr>
            <w:pStyle w:val="TOC2"/>
            <w:tabs>
              <w:tab w:val="right" w:leader="dot" w:pos="9016"/>
            </w:tabs>
            <w:rPr>
              <w:rFonts w:asciiTheme="minorHAnsi" w:eastAsiaTheme="minorEastAsia" w:hAnsiTheme="minorHAnsi"/>
              <w:noProof/>
              <w:szCs w:val="24"/>
              <w:lang w:eastAsia="en-GB"/>
            </w:rPr>
          </w:pPr>
          <w:hyperlink w:anchor="_Toc213067242" w:history="1">
            <w:r w:rsidRPr="003F1A28">
              <w:rPr>
                <w:rStyle w:val="Hyperlink"/>
                <w:noProof/>
              </w:rPr>
              <w:t>Appendix G: Campaign / promotional materials</w:t>
            </w:r>
            <w:r>
              <w:rPr>
                <w:noProof/>
                <w:webHidden/>
              </w:rPr>
              <w:tab/>
            </w:r>
            <w:r>
              <w:rPr>
                <w:noProof/>
                <w:webHidden/>
              </w:rPr>
              <w:fldChar w:fldCharType="begin"/>
            </w:r>
            <w:r>
              <w:rPr>
                <w:noProof/>
                <w:webHidden/>
              </w:rPr>
              <w:instrText xml:space="preserve"> PAGEREF _Toc213067242 \h </w:instrText>
            </w:r>
            <w:r>
              <w:rPr>
                <w:noProof/>
                <w:webHidden/>
              </w:rPr>
            </w:r>
            <w:r>
              <w:rPr>
                <w:noProof/>
                <w:webHidden/>
              </w:rPr>
              <w:fldChar w:fldCharType="separate"/>
            </w:r>
            <w:r>
              <w:rPr>
                <w:noProof/>
                <w:webHidden/>
              </w:rPr>
              <w:t>37</w:t>
            </w:r>
            <w:r>
              <w:rPr>
                <w:noProof/>
                <w:webHidden/>
              </w:rPr>
              <w:fldChar w:fldCharType="end"/>
            </w:r>
          </w:hyperlink>
        </w:p>
        <w:p w14:paraId="0D2DF0D3" w14:textId="2083CFE7" w:rsidR="007F3DCA" w:rsidRDefault="007F3DCA">
          <w:r>
            <w:rPr>
              <w:b/>
              <w:bCs/>
              <w:noProof/>
            </w:rPr>
            <w:fldChar w:fldCharType="end"/>
          </w:r>
        </w:p>
      </w:sdtContent>
    </w:sdt>
    <w:p w14:paraId="4DDCA919" w14:textId="77777777" w:rsidR="00B86ACD" w:rsidRDefault="00B86ACD">
      <w:pPr>
        <w:spacing w:before="0" w:after="0" w:line="240" w:lineRule="auto"/>
        <w:rPr>
          <w:rFonts w:ascii="TfW Sans Medium" w:eastAsiaTheme="majorEastAsia" w:hAnsi="TfW Sans Medium" w:cstheme="majorBidi"/>
          <w:sz w:val="40"/>
          <w:szCs w:val="32"/>
        </w:rPr>
      </w:pPr>
      <w:r>
        <w:br w:type="page"/>
      </w:r>
    </w:p>
    <w:p w14:paraId="70082E08" w14:textId="77777777" w:rsidR="00A31875" w:rsidRPr="008952E8" w:rsidRDefault="00A31875" w:rsidP="00A31875">
      <w:pPr>
        <w:pStyle w:val="Heading2"/>
      </w:pPr>
      <w:bookmarkStart w:id="4" w:name="_Toc213067233"/>
      <w:r w:rsidRPr="008952E8">
        <w:lastRenderedPageBreak/>
        <w:t>Appendix A: Online material</w:t>
      </w:r>
      <w:bookmarkEnd w:id="4"/>
      <w:r w:rsidRPr="008952E8">
        <w:t xml:space="preserve"> </w:t>
      </w:r>
    </w:p>
    <w:p w14:paraId="04DAE418" w14:textId="77777777" w:rsidR="00A31875" w:rsidRPr="007A6EB4" w:rsidRDefault="00A31875" w:rsidP="00A31875">
      <w:pPr>
        <w:spacing w:after="0" w:line="240" w:lineRule="auto"/>
        <w:rPr>
          <w:rFonts w:ascii="Wales Sans Body" w:hAnsi="Wales Sans Body"/>
        </w:rPr>
      </w:pPr>
    </w:p>
    <w:p w14:paraId="5C6D1182" w14:textId="77777777" w:rsidR="00A31875" w:rsidRPr="007A6EB4" w:rsidRDefault="00A31875" w:rsidP="00A31875">
      <w:pPr>
        <w:spacing w:after="0" w:line="240" w:lineRule="auto"/>
        <w:rPr>
          <w:rFonts w:ascii="Wales Sans Body" w:hAnsi="Wales Sans Body"/>
        </w:rPr>
      </w:pPr>
      <w:hyperlink r:id="rId8" w:history="1">
        <w:r w:rsidRPr="00FD5DDD">
          <w:rPr>
            <w:rStyle w:val="Hyperlink"/>
            <w:rFonts w:ascii="Wales Sans Body" w:hAnsi="Wales Sans Body"/>
          </w:rPr>
          <w:t>Interactive Map</w:t>
        </w:r>
      </w:hyperlink>
    </w:p>
    <w:p w14:paraId="5F45892F" w14:textId="77777777" w:rsidR="00A31875" w:rsidRPr="007A6EB4" w:rsidRDefault="00A31875" w:rsidP="00A31875">
      <w:pPr>
        <w:spacing w:after="0" w:line="240" w:lineRule="auto"/>
        <w:rPr>
          <w:rFonts w:ascii="Wales Sans Body" w:hAnsi="Wales Sans Body"/>
        </w:rPr>
      </w:pPr>
    </w:p>
    <w:p w14:paraId="09ACAB91" w14:textId="77777777" w:rsidR="00A31875" w:rsidRPr="007A6EB4" w:rsidRDefault="00A31875" w:rsidP="00A31875">
      <w:pPr>
        <w:spacing w:after="0" w:line="240" w:lineRule="auto"/>
        <w:rPr>
          <w:rFonts w:ascii="Wales Sans Body" w:hAnsi="Wales Sans Body"/>
        </w:rPr>
      </w:pPr>
      <w:hyperlink r:id="rId9" w:history="1">
        <w:r w:rsidRPr="00FD5DDD">
          <w:rPr>
            <w:rStyle w:val="Hyperlink"/>
            <w:rFonts w:ascii="Wales Sans Body" w:hAnsi="Wales Sans Body"/>
          </w:rPr>
          <w:t>Descriptive list of routes</w:t>
        </w:r>
      </w:hyperlink>
    </w:p>
    <w:p w14:paraId="403E84D6" w14:textId="77777777" w:rsidR="00A31875" w:rsidRPr="00FD5DDD" w:rsidRDefault="00A31875" w:rsidP="00A31875">
      <w:pPr>
        <w:spacing w:after="0" w:line="240" w:lineRule="auto"/>
        <w:rPr>
          <w:rStyle w:val="Hyperlink"/>
          <w:rFonts w:ascii="Wales Sans Body" w:hAnsi="Wales Sans Body"/>
        </w:rPr>
      </w:pPr>
      <w:r>
        <w:rPr>
          <w:rFonts w:ascii="Wales Sans Body" w:hAnsi="Wales Sans Body"/>
        </w:rPr>
        <w:fldChar w:fldCharType="begin"/>
      </w:r>
      <w:r>
        <w:rPr>
          <w:rFonts w:ascii="Wales Sans Body" w:hAnsi="Wales Sans Body"/>
        </w:rPr>
        <w:instrText>HYPERLINK "https://ehq-production-europe.s3.eu-west-1.amazonaws.com/e28d1063f8ce6ef34ca3dc4c2c8a6617214a5dce/original/1751451606/b2d60b97f72a795cb6548f31f8865649_South%20West%20Bus%20Public%20Engagement%20Non%20technical%20Summary.pdf?X-Amz-Algorithm=AWS4-HMAC-SHA256&amp;X-Amz-Credential=AKIA4KKNQAKIJHZMYNPA%2F20251030%2Feu-west-1%2Fs3%2Faws4_request&amp;X-Amz-Date=20251030T155543Z&amp;X-Amz-Expires=300&amp;X-Amz-SignedHeaders=host&amp;X-Amz-Signature=368a688ce92f2705eb73e5667f1d200e59c7c1d5862d8ad10b0dace588bf203e"</w:instrText>
      </w:r>
      <w:r>
        <w:rPr>
          <w:rFonts w:ascii="Wales Sans Body" w:hAnsi="Wales Sans Body"/>
        </w:rPr>
      </w:r>
      <w:r>
        <w:rPr>
          <w:rFonts w:ascii="Wales Sans Body" w:hAnsi="Wales Sans Body"/>
        </w:rPr>
        <w:fldChar w:fldCharType="separate"/>
      </w:r>
    </w:p>
    <w:p w14:paraId="397AD132" w14:textId="77777777" w:rsidR="00A31875" w:rsidRPr="007A6EB4" w:rsidRDefault="00A31875" w:rsidP="00A31875">
      <w:pPr>
        <w:spacing w:after="0" w:line="240" w:lineRule="auto"/>
        <w:rPr>
          <w:rFonts w:ascii="Wales Sans Body" w:hAnsi="Wales Sans Body"/>
        </w:rPr>
      </w:pPr>
      <w:proofErr w:type="gramStart"/>
      <w:r w:rsidRPr="00FD5DDD">
        <w:rPr>
          <w:rStyle w:val="Hyperlink"/>
          <w:rFonts w:ascii="Wales Sans Body" w:hAnsi="Wales Sans Body"/>
        </w:rPr>
        <w:t>South West</w:t>
      </w:r>
      <w:proofErr w:type="gramEnd"/>
      <w:r w:rsidRPr="00FD5DDD">
        <w:rPr>
          <w:rStyle w:val="Hyperlink"/>
          <w:rFonts w:ascii="Wales Sans Body" w:hAnsi="Wales Sans Body"/>
        </w:rPr>
        <w:t xml:space="preserve"> Bus Public Engagement; Non-technical summary</w:t>
      </w:r>
      <w:r>
        <w:rPr>
          <w:rFonts w:ascii="Wales Sans Body" w:hAnsi="Wales Sans Body"/>
        </w:rPr>
        <w:fldChar w:fldCharType="end"/>
      </w:r>
      <w:r w:rsidRPr="007A6EB4">
        <w:rPr>
          <w:rFonts w:ascii="Wales Sans Body" w:hAnsi="Wales Sans Body"/>
        </w:rPr>
        <w:t xml:space="preserve"> </w:t>
      </w:r>
    </w:p>
    <w:p w14:paraId="37B841A2" w14:textId="77777777" w:rsidR="00A31875" w:rsidRPr="007A6EB4" w:rsidRDefault="00A31875" w:rsidP="00A31875">
      <w:pPr>
        <w:spacing w:after="0" w:line="240" w:lineRule="auto"/>
        <w:rPr>
          <w:rFonts w:ascii="Wales Sans Body" w:hAnsi="Wales Sans Body"/>
        </w:rPr>
      </w:pPr>
    </w:p>
    <w:p w14:paraId="32BAAEDB" w14:textId="77777777" w:rsidR="00A31875" w:rsidRDefault="00A31875" w:rsidP="00A31875">
      <w:pPr>
        <w:spacing w:after="0" w:line="240" w:lineRule="auto"/>
        <w:rPr>
          <w:rFonts w:ascii="Wales Sans Body" w:hAnsi="Wales Sans Body"/>
        </w:rPr>
      </w:pPr>
      <w:r w:rsidRPr="007A6EB4">
        <w:rPr>
          <w:rFonts w:ascii="Wales Sans Body" w:hAnsi="Wales Sans Body"/>
        </w:rPr>
        <w:t xml:space="preserve">Downloadable maps </w:t>
      </w:r>
    </w:p>
    <w:p w14:paraId="3ED2DA94" w14:textId="77777777" w:rsidR="00A31875" w:rsidRPr="007A6EB4" w:rsidRDefault="00A31875" w:rsidP="00A31875">
      <w:pPr>
        <w:spacing w:after="0" w:line="240" w:lineRule="auto"/>
        <w:rPr>
          <w:rFonts w:ascii="Wales Sans Body" w:hAnsi="Wales Sans Body"/>
        </w:rPr>
      </w:pPr>
    </w:p>
    <w:p w14:paraId="3A18437F" w14:textId="77777777" w:rsidR="00A31875" w:rsidRPr="007A6EB4" w:rsidRDefault="00A31875" w:rsidP="00A31875">
      <w:pPr>
        <w:numPr>
          <w:ilvl w:val="0"/>
          <w:numId w:val="52"/>
        </w:numPr>
        <w:spacing w:before="0" w:after="0" w:line="240" w:lineRule="auto"/>
        <w:rPr>
          <w:rFonts w:ascii="Wales Sans Body" w:hAnsi="Wales Sans Body"/>
        </w:rPr>
      </w:pPr>
      <w:hyperlink r:id="rId10" w:tgtFrame="_blank" w:history="1">
        <w:r w:rsidRPr="007A6EB4">
          <w:rPr>
            <w:rStyle w:val="Hyperlink"/>
            <w:rFonts w:ascii="Wales Sans Body" w:hAnsi="Wales Sans Body"/>
          </w:rPr>
          <w:t>Pembrokeshire (Hubs - Haverford West, Pembroke, Milford Haven)</w:t>
        </w:r>
      </w:hyperlink>
    </w:p>
    <w:p w14:paraId="4FE22FE9" w14:textId="77777777" w:rsidR="00A31875" w:rsidRPr="007A6EB4" w:rsidRDefault="00A31875" w:rsidP="00A31875">
      <w:pPr>
        <w:numPr>
          <w:ilvl w:val="0"/>
          <w:numId w:val="52"/>
        </w:numPr>
        <w:spacing w:before="0" w:after="0" w:line="240" w:lineRule="auto"/>
        <w:rPr>
          <w:rFonts w:ascii="Wales Sans Body" w:hAnsi="Wales Sans Body"/>
        </w:rPr>
      </w:pPr>
      <w:hyperlink r:id="rId11" w:tgtFrame="_blank" w:history="1">
        <w:r w:rsidRPr="007A6EB4">
          <w:rPr>
            <w:rStyle w:val="Hyperlink"/>
            <w:rFonts w:ascii="Wales Sans Body" w:hAnsi="Wales Sans Body"/>
          </w:rPr>
          <w:t>Carmarthenshire (Hub - Carmarthen)</w:t>
        </w:r>
      </w:hyperlink>
    </w:p>
    <w:p w14:paraId="3354D024" w14:textId="77777777" w:rsidR="00A31875" w:rsidRPr="007A6EB4" w:rsidRDefault="00A31875" w:rsidP="00A31875">
      <w:pPr>
        <w:numPr>
          <w:ilvl w:val="0"/>
          <w:numId w:val="52"/>
        </w:numPr>
        <w:spacing w:before="0" w:after="0" w:line="240" w:lineRule="auto"/>
        <w:rPr>
          <w:rFonts w:ascii="Wales Sans Body" w:hAnsi="Wales Sans Body"/>
        </w:rPr>
      </w:pPr>
      <w:hyperlink r:id="rId12" w:tgtFrame="_blank" w:history="1">
        <w:r w:rsidRPr="007A6EB4">
          <w:rPr>
            <w:rStyle w:val="Hyperlink"/>
            <w:rFonts w:ascii="Wales Sans Body" w:hAnsi="Wales Sans Body"/>
          </w:rPr>
          <w:t>Llanelli and Ammanford</w:t>
        </w:r>
      </w:hyperlink>
    </w:p>
    <w:p w14:paraId="57C1CE64" w14:textId="77777777" w:rsidR="00A31875" w:rsidRPr="007A6EB4" w:rsidRDefault="00A31875" w:rsidP="00A31875">
      <w:pPr>
        <w:numPr>
          <w:ilvl w:val="0"/>
          <w:numId w:val="52"/>
        </w:numPr>
        <w:spacing w:before="0" w:after="0" w:line="240" w:lineRule="auto"/>
        <w:rPr>
          <w:rFonts w:ascii="Wales Sans Body" w:hAnsi="Wales Sans Body"/>
        </w:rPr>
      </w:pPr>
      <w:hyperlink r:id="rId13" w:tgtFrame="_blank" w:history="1">
        <w:r w:rsidRPr="007A6EB4">
          <w:rPr>
            <w:rStyle w:val="Hyperlink"/>
            <w:rFonts w:ascii="Wales Sans Body" w:hAnsi="Wales Sans Body"/>
          </w:rPr>
          <w:t>Swansea Urban</w:t>
        </w:r>
      </w:hyperlink>
    </w:p>
    <w:p w14:paraId="4117BFF3" w14:textId="77777777" w:rsidR="00A31875" w:rsidRPr="007A6EB4" w:rsidRDefault="00A31875" w:rsidP="00A31875">
      <w:pPr>
        <w:numPr>
          <w:ilvl w:val="0"/>
          <w:numId w:val="52"/>
        </w:numPr>
        <w:spacing w:before="0" w:after="0" w:line="240" w:lineRule="auto"/>
        <w:rPr>
          <w:rFonts w:ascii="Wales Sans Body" w:hAnsi="Wales Sans Body"/>
        </w:rPr>
      </w:pPr>
      <w:hyperlink r:id="rId14" w:tgtFrame="_blank" w:history="1">
        <w:r w:rsidRPr="007A6EB4">
          <w:rPr>
            <w:rStyle w:val="Hyperlink"/>
            <w:rFonts w:ascii="Wales Sans Body" w:hAnsi="Wales Sans Body"/>
          </w:rPr>
          <w:t>Swansea Rural and Gower</w:t>
        </w:r>
      </w:hyperlink>
    </w:p>
    <w:p w14:paraId="472B9D27" w14:textId="77777777" w:rsidR="00A31875" w:rsidRPr="007A6EB4" w:rsidRDefault="00A31875" w:rsidP="00A31875">
      <w:pPr>
        <w:numPr>
          <w:ilvl w:val="0"/>
          <w:numId w:val="52"/>
        </w:numPr>
        <w:spacing w:before="0" w:after="0" w:line="240" w:lineRule="auto"/>
        <w:rPr>
          <w:rFonts w:ascii="Wales Sans Body" w:hAnsi="Wales Sans Body"/>
        </w:rPr>
      </w:pPr>
      <w:hyperlink r:id="rId15" w:tgtFrame="_blank" w:history="1">
        <w:r w:rsidRPr="007A6EB4">
          <w:rPr>
            <w:rStyle w:val="Hyperlink"/>
            <w:rFonts w:ascii="Wales Sans Body" w:hAnsi="Wales Sans Body"/>
          </w:rPr>
          <w:t>Neath and Port Talbot</w:t>
        </w:r>
      </w:hyperlink>
    </w:p>
    <w:p w14:paraId="6F38ACC5" w14:textId="77777777" w:rsidR="00A31875" w:rsidRPr="007A6EB4" w:rsidRDefault="00A31875" w:rsidP="00A31875">
      <w:pPr>
        <w:spacing w:after="0" w:line="240" w:lineRule="auto"/>
        <w:rPr>
          <w:rFonts w:ascii="Wales Sans Body" w:hAnsi="Wales Sans Body"/>
        </w:rPr>
      </w:pPr>
      <w:r w:rsidRPr="007A6EB4">
        <w:rPr>
          <w:rFonts w:ascii="Calibri" w:hAnsi="Calibri" w:cs="Calibri"/>
        </w:rPr>
        <w:t> </w:t>
      </w:r>
    </w:p>
    <w:p w14:paraId="6C48E5F8" w14:textId="77777777" w:rsidR="00A31875" w:rsidRDefault="00A31875" w:rsidP="00A31875">
      <w:pPr>
        <w:spacing w:after="0" w:line="240" w:lineRule="auto"/>
        <w:rPr>
          <w:rFonts w:ascii="Wales Sans Body" w:hAnsi="Wales Sans Body"/>
        </w:rPr>
      </w:pPr>
      <w:r w:rsidRPr="007A6EB4">
        <w:rPr>
          <w:rFonts w:ascii="Wales Sans Body" w:hAnsi="Wales Sans Body"/>
        </w:rPr>
        <w:t>FAQs and other information</w:t>
      </w:r>
    </w:p>
    <w:p w14:paraId="43AB4438" w14:textId="77777777" w:rsidR="00A31875" w:rsidRPr="007A6EB4" w:rsidRDefault="00A31875" w:rsidP="00A31875">
      <w:pPr>
        <w:spacing w:after="0" w:line="240" w:lineRule="auto"/>
        <w:rPr>
          <w:rFonts w:ascii="Wales Sans Body" w:hAnsi="Wales Sans Body"/>
        </w:rPr>
      </w:pPr>
    </w:p>
    <w:p w14:paraId="1C64EC31" w14:textId="77777777" w:rsidR="00A31875" w:rsidRPr="007A6EB4" w:rsidRDefault="00A31875" w:rsidP="00A31875">
      <w:pPr>
        <w:spacing w:after="0" w:line="240" w:lineRule="auto"/>
        <w:rPr>
          <w:rFonts w:ascii="Wales Sans Body" w:hAnsi="Wales Sans Body"/>
        </w:rPr>
      </w:pPr>
      <w:hyperlink r:id="rId16" w:history="1">
        <w:r w:rsidRPr="007A6EB4">
          <w:rPr>
            <w:rStyle w:val="Hyperlink"/>
            <w:rFonts w:ascii="Wales Sans Body" w:hAnsi="Wales Sans Body"/>
          </w:rPr>
          <w:t>Bus reform for Wales: our roadmap to franchising | GOV.WALES</w:t>
        </w:r>
      </w:hyperlink>
    </w:p>
    <w:p w14:paraId="66C5D117" w14:textId="77777777" w:rsidR="00A31875" w:rsidRPr="007A6EB4" w:rsidRDefault="00A31875" w:rsidP="00A31875">
      <w:pPr>
        <w:spacing w:after="0" w:line="240" w:lineRule="auto"/>
        <w:rPr>
          <w:rFonts w:ascii="Wales Sans Body" w:hAnsi="Wales Sans Body"/>
        </w:rPr>
      </w:pPr>
      <w:hyperlink r:id="rId17" w:history="1">
        <w:r w:rsidRPr="007A6EB4">
          <w:rPr>
            <w:rStyle w:val="Hyperlink"/>
            <w:rFonts w:ascii="Wales Sans Body" w:hAnsi="Wales Sans Body"/>
          </w:rPr>
          <w:t>Bus franchising | Transport for Wales</w:t>
        </w:r>
      </w:hyperlink>
    </w:p>
    <w:p w14:paraId="4DF34F86" w14:textId="77777777" w:rsidR="00A31875" w:rsidRPr="007A6EB4" w:rsidRDefault="00A31875" w:rsidP="00A31875">
      <w:pPr>
        <w:spacing w:after="0" w:line="240" w:lineRule="auto"/>
        <w:rPr>
          <w:rFonts w:ascii="Wales Sans Body" w:hAnsi="Wales Sans Body"/>
        </w:rPr>
      </w:pPr>
      <w:hyperlink r:id="rId18" w:history="1">
        <w:r w:rsidRPr="007A6EB4">
          <w:rPr>
            <w:rStyle w:val="Hyperlink"/>
            <w:rFonts w:ascii="Wales Sans Body" w:hAnsi="Wales Sans Body"/>
          </w:rPr>
          <w:t xml:space="preserve">Bus Reform: </w:t>
        </w:r>
        <w:proofErr w:type="gramStart"/>
        <w:r w:rsidRPr="007A6EB4">
          <w:rPr>
            <w:rStyle w:val="Hyperlink"/>
            <w:rFonts w:ascii="Wales Sans Body" w:hAnsi="Wales Sans Body"/>
          </w:rPr>
          <w:t>South West</w:t>
        </w:r>
        <w:proofErr w:type="gramEnd"/>
        <w:r w:rsidRPr="007A6EB4">
          <w:rPr>
            <w:rStyle w:val="Hyperlink"/>
            <w:rFonts w:ascii="Wales Sans Body" w:hAnsi="Wales Sans Body"/>
          </w:rPr>
          <w:t xml:space="preserve"> Wales</w:t>
        </w:r>
      </w:hyperlink>
    </w:p>
    <w:p w14:paraId="0A3E9E4D" w14:textId="77777777" w:rsidR="00A31875" w:rsidRPr="007A6EB4" w:rsidRDefault="00A31875" w:rsidP="00A31875">
      <w:pPr>
        <w:spacing w:after="0" w:line="240" w:lineRule="auto"/>
        <w:rPr>
          <w:rFonts w:ascii="Wales Sans Body" w:hAnsi="Wales Sans Body"/>
        </w:rPr>
      </w:pPr>
      <w:hyperlink r:id="rId19" w:history="1">
        <w:r w:rsidRPr="007A6EB4">
          <w:rPr>
            <w:rStyle w:val="Hyperlink"/>
            <w:rFonts w:ascii="Wales Sans Body" w:hAnsi="Wales Sans Body"/>
          </w:rPr>
          <w:t>Bus franchising - frequently asked questions | Transport for Wales</w:t>
        </w:r>
      </w:hyperlink>
    </w:p>
    <w:p w14:paraId="1F4BA28D" w14:textId="77777777" w:rsidR="00A31875" w:rsidRPr="007A6EB4" w:rsidRDefault="00A31875" w:rsidP="00A31875">
      <w:pPr>
        <w:spacing w:after="0" w:line="240" w:lineRule="auto"/>
        <w:rPr>
          <w:rFonts w:ascii="Wales Sans Body" w:hAnsi="Wales Sans Body"/>
        </w:rPr>
      </w:pPr>
      <w:hyperlink r:id="rId20" w:history="1">
        <w:r w:rsidRPr="007A6EB4">
          <w:rPr>
            <w:rStyle w:val="Hyperlink"/>
            <w:rFonts w:ascii="Wales Sans Body" w:hAnsi="Wales Sans Body"/>
          </w:rPr>
          <w:t xml:space="preserve">FAQs on </w:t>
        </w:r>
        <w:proofErr w:type="gramStart"/>
        <w:r w:rsidRPr="007A6EB4">
          <w:rPr>
            <w:rStyle w:val="Hyperlink"/>
            <w:rFonts w:ascii="Wales Sans Body" w:hAnsi="Wales Sans Body"/>
          </w:rPr>
          <w:t>South West</w:t>
        </w:r>
        <w:proofErr w:type="gramEnd"/>
        <w:r w:rsidRPr="007A6EB4">
          <w:rPr>
            <w:rStyle w:val="Hyperlink"/>
            <w:rFonts w:ascii="Wales Sans Body" w:hAnsi="Wales Sans Body"/>
          </w:rPr>
          <w:t xml:space="preserve"> Wales Engagement | Transport for Wales</w:t>
        </w:r>
      </w:hyperlink>
    </w:p>
    <w:p w14:paraId="33A7C601" w14:textId="77777777" w:rsidR="00A31875" w:rsidRPr="007A6EB4" w:rsidRDefault="00A31875" w:rsidP="00A31875">
      <w:pPr>
        <w:spacing w:after="0" w:line="240" w:lineRule="auto"/>
        <w:rPr>
          <w:rFonts w:ascii="Wales Sans Body" w:hAnsi="Wales Sans Body"/>
        </w:rPr>
      </w:pPr>
      <w:hyperlink r:id="rId21" w:history="1">
        <w:r w:rsidRPr="007A6EB4">
          <w:rPr>
            <w:rStyle w:val="Hyperlink"/>
            <w:rFonts w:ascii="Wales Sans Body" w:hAnsi="Wales Sans Body"/>
          </w:rPr>
          <w:t>Contact us | Transport for Wales</w:t>
        </w:r>
      </w:hyperlink>
    </w:p>
    <w:p w14:paraId="4663D27B" w14:textId="77777777" w:rsidR="00A31875" w:rsidRPr="007A6EB4" w:rsidRDefault="00A31875" w:rsidP="00A31875">
      <w:pPr>
        <w:spacing w:after="0" w:line="240" w:lineRule="auto"/>
        <w:rPr>
          <w:rFonts w:ascii="Wales Sans Body" w:hAnsi="Wales Sans Body"/>
        </w:rPr>
      </w:pPr>
    </w:p>
    <w:p w14:paraId="7E8E8269" w14:textId="77777777" w:rsidR="00A31875" w:rsidRDefault="00A31875" w:rsidP="00A31875">
      <w:pPr>
        <w:spacing w:after="0" w:line="240" w:lineRule="auto"/>
        <w:rPr>
          <w:rFonts w:ascii="Wales Sans Body" w:hAnsi="Wales Sans Body"/>
          <w:b/>
          <w:bCs/>
        </w:rPr>
      </w:pPr>
    </w:p>
    <w:p w14:paraId="3C2DEC28" w14:textId="77777777" w:rsidR="00A31875" w:rsidRDefault="00A31875" w:rsidP="00A31875">
      <w:pPr>
        <w:spacing w:after="0" w:line="240" w:lineRule="auto"/>
        <w:rPr>
          <w:rFonts w:ascii="Wales Sans Body" w:hAnsi="Wales Sans Body"/>
          <w:b/>
          <w:bCs/>
        </w:rPr>
      </w:pPr>
    </w:p>
    <w:p w14:paraId="48C997AB" w14:textId="77777777" w:rsidR="00A31875" w:rsidRDefault="00A31875" w:rsidP="00A31875">
      <w:pPr>
        <w:spacing w:after="0" w:line="240" w:lineRule="auto"/>
        <w:rPr>
          <w:rFonts w:ascii="Wales Sans Body" w:hAnsi="Wales Sans Body"/>
          <w:b/>
          <w:bCs/>
        </w:rPr>
      </w:pPr>
    </w:p>
    <w:p w14:paraId="78CC4C7D" w14:textId="77777777" w:rsidR="00A31875" w:rsidRDefault="00A31875" w:rsidP="00A31875">
      <w:pPr>
        <w:spacing w:after="0" w:line="240" w:lineRule="auto"/>
        <w:rPr>
          <w:rFonts w:ascii="Wales Sans Body" w:hAnsi="Wales Sans Body"/>
          <w:b/>
          <w:bCs/>
        </w:rPr>
      </w:pPr>
    </w:p>
    <w:p w14:paraId="509F61A7" w14:textId="77777777" w:rsidR="00A31875" w:rsidRDefault="00A31875" w:rsidP="00A31875">
      <w:pPr>
        <w:spacing w:after="0" w:line="240" w:lineRule="auto"/>
        <w:rPr>
          <w:rFonts w:ascii="Wales Sans Body" w:hAnsi="Wales Sans Body"/>
          <w:b/>
          <w:bCs/>
        </w:rPr>
      </w:pPr>
    </w:p>
    <w:p w14:paraId="0D722275" w14:textId="77777777" w:rsidR="00A31875" w:rsidRDefault="00A31875" w:rsidP="00A31875">
      <w:pPr>
        <w:spacing w:after="0" w:line="240" w:lineRule="auto"/>
        <w:rPr>
          <w:rFonts w:ascii="Wales Sans Body" w:hAnsi="Wales Sans Body"/>
          <w:b/>
          <w:bCs/>
        </w:rPr>
      </w:pPr>
    </w:p>
    <w:p w14:paraId="6EA08D5C" w14:textId="77777777" w:rsidR="00A31875" w:rsidRDefault="00A31875" w:rsidP="00A31875">
      <w:pPr>
        <w:spacing w:after="0" w:line="240" w:lineRule="auto"/>
        <w:rPr>
          <w:rFonts w:ascii="Wales Sans Body" w:hAnsi="Wales Sans Body"/>
          <w:b/>
          <w:bCs/>
        </w:rPr>
      </w:pPr>
    </w:p>
    <w:p w14:paraId="205BFEBB" w14:textId="77777777" w:rsidR="00A31875" w:rsidRDefault="00A31875" w:rsidP="00A31875">
      <w:pPr>
        <w:spacing w:after="0" w:line="240" w:lineRule="auto"/>
        <w:rPr>
          <w:rFonts w:ascii="Wales Sans Body" w:hAnsi="Wales Sans Body"/>
          <w:b/>
          <w:bCs/>
        </w:rPr>
      </w:pPr>
    </w:p>
    <w:p w14:paraId="04480C9A" w14:textId="77777777" w:rsidR="00A31875" w:rsidRDefault="00A31875" w:rsidP="00A31875">
      <w:pPr>
        <w:spacing w:after="0" w:line="240" w:lineRule="auto"/>
        <w:rPr>
          <w:rFonts w:ascii="Wales Sans Body" w:hAnsi="Wales Sans Body"/>
          <w:b/>
          <w:bCs/>
        </w:rPr>
      </w:pPr>
    </w:p>
    <w:p w14:paraId="5B181A0E" w14:textId="77777777" w:rsidR="00A31875" w:rsidRDefault="00A31875" w:rsidP="00A31875">
      <w:pPr>
        <w:spacing w:after="0" w:line="240" w:lineRule="auto"/>
        <w:rPr>
          <w:rFonts w:ascii="Wales Sans Body" w:hAnsi="Wales Sans Body"/>
          <w:b/>
          <w:bCs/>
        </w:rPr>
      </w:pPr>
    </w:p>
    <w:p w14:paraId="46AC6812" w14:textId="77777777" w:rsidR="00A31875" w:rsidRDefault="00A31875" w:rsidP="00A31875">
      <w:pPr>
        <w:spacing w:after="0" w:line="240" w:lineRule="auto"/>
        <w:rPr>
          <w:rFonts w:ascii="Wales Sans Body" w:hAnsi="Wales Sans Body"/>
          <w:b/>
          <w:bCs/>
        </w:rPr>
      </w:pPr>
    </w:p>
    <w:p w14:paraId="5F216456" w14:textId="77777777" w:rsidR="00A31875" w:rsidRDefault="00A31875" w:rsidP="00A31875">
      <w:pPr>
        <w:spacing w:after="0" w:line="240" w:lineRule="auto"/>
        <w:rPr>
          <w:rFonts w:ascii="Wales Sans Body" w:hAnsi="Wales Sans Body"/>
          <w:b/>
          <w:bCs/>
        </w:rPr>
      </w:pPr>
    </w:p>
    <w:p w14:paraId="0DA3298E" w14:textId="06ECF672" w:rsidR="00A31875" w:rsidRPr="00A31875" w:rsidRDefault="00A31875" w:rsidP="00A31875">
      <w:pPr>
        <w:pStyle w:val="Heading2"/>
      </w:pPr>
      <w:bookmarkStart w:id="5" w:name="_Toc213067234"/>
      <w:r w:rsidRPr="0040239D">
        <w:lastRenderedPageBreak/>
        <w:t>Appendix B: Survey in full</w:t>
      </w:r>
      <w:bookmarkEnd w:id="5"/>
    </w:p>
    <w:p w14:paraId="477DD51F" w14:textId="77777777" w:rsidR="00A31875" w:rsidRPr="00934404" w:rsidRDefault="00A31875" w:rsidP="00A31875">
      <w:pPr>
        <w:pStyle w:val="Heading3"/>
        <w:rPr>
          <w:rFonts w:eastAsia="Aptos"/>
        </w:rPr>
      </w:pPr>
      <w:bookmarkStart w:id="6" w:name="_Toc213067235"/>
      <w:proofErr w:type="gramStart"/>
      <w:r>
        <w:t>S</w:t>
      </w:r>
      <w:r w:rsidRPr="00934404">
        <w:rPr>
          <w:rFonts w:eastAsia="Aptos"/>
        </w:rPr>
        <w:t>outh West</w:t>
      </w:r>
      <w:proofErr w:type="gramEnd"/>
      <w:r w:rsidRPr="00934404">
        <w:rPr>
          <w:rFonts w:eastAsia="Aptos"/>
        </w:rPr>
        <w:t xml:space="preserve"> Wales Public Engagement Survey</w:t>
      </w:r>
      <w:bookmarkEnd w:id="6"/>
    </w:p>
    <w:p w14:paraId="4165EA5E" w14:textId="77777777" w:rsidR="00A31875" w:rsidRPr="00934404" w:rsidRDefault="00A31875" w:rsidP="00A31875">
      <w:pPr>
        <w:rPr>
          <w:rFonts w:ascii="Wales Sans Body" w:eastAsia="Aptos" w:hAnsi="Wales Sans Body"/>
          <w:b/>
          <w:bCs/>
        </w:rPr>
      </w:pPr>
    </w:p>
    <w:p w14:paraId="7DDCE565" w14:textId="77777777" w:rsidR="00A31875" w:rsidRPr="00934404" w:rsidRDefault="00A31875" w:rsidP="00A31875">
      <w:pPr>
        <w:shd w:val="clear" w:color="auto" w:fill="F2F2F2" w:themeFill="background1" w:themeFillShade="F2"/>
        <w:rPr>
          <w:rFonts w:ascii="Wales Sans Body" w:eastAsia="Aptos" w:hAnsi="Wales Sans Body"/>
          <w:color w:val="C00000"/>
        </w:rPr>
      </w:pPr>
      <w:r w:rsidRPr="00934404">
        <w:rPr>
          <w:rFonts w:ascii="Wales Sans Body" w:eastAsia="Aptos" w:hAnsi="Wales Sans Body"/>
          <w:b/>
          <w:bCs/>
          <w:color w:val="C00000"/>
        </w:rPr>
        <w:t xml:space="preserve">About Bus Reform </w:t>
      </w:r>
      <w:r w:rsidRPr="00934404">
        <w:rPr>
          <w:rFonts w:ascii="Calibri" w:eastAsia="Aptos" w:hAnsi="Calibri" w:cs="Calibri"/>
          <w:b/>
          <w:bCs/>
          <w:color w:val="C00000"/>
        </w:rPr>
        <w:t>  </w:t>
      </w:r>
    </w:p>
    <w:p w14:paraId="1E595E50" w14:textId="77777777" w:rsidR="00A31875" w:rsidRPr="00934404" w:rsidRDefault="00A31875" w:rsidP="00A31875">
      <w:pPr>
        <w:shd w:val="clear" w:color="auto" w:fill="F2F2F2" w:themeFill="background1" w:themeFillShade="F2"/>
        <w:rPr>
          <w:rFonts w:ascii="Wales Sans Body" w:eastAsia="Aptos" w:hAnsi="Wales Sans Body"/>
        </w:rPr>
      </w:pPr>
    </w:p>
    <w:p w14:paraId="6583D809" w14:textId="77777777" w:rsidR="00A31875" w:rsidRPr="00934404" w:rsidRDefault="00A31875" w:rsidP="00A31875">
      <w:pPr>
        <w:shd w:val="clear" w:color="auto" w:fill="F2F2F2" w:themeFill="background1" w:themeFillShade="F2"/>
        <w:rPr>
          <w:rFonts w:ascii="Wales Sans Body" w:eastAsia="Aptos" w:hAnsi="Wales Sans Body"/>
        </w:rPr>
      </w:pPr>
      <w:r w:rsidRPr="00934404">
        <w:rPr>
          <w:rFonts w:ascii="Wales Sans Body" w:eastAsia="Aptos" w:hAnsi="Wales Sans Body"/>
        </w:rPr>
        <w:t>The Welsh Government and Transport for Wales are working together to introduce Bus Reform. Currently new legislation is being discussed in the Senedd. This change means that decisions about bus services in Wales, including routes, timetables, fares, hours of operation and service quality standards, will be made by the public sector.</w:t>
      </w:r>
      <w:r w:rsidRPr="00934404">
        <w:rPr>
          <w:rFonts w:ascii="Calibri" w:eastAsia="Aptos" w:hAnsi="Calibri" w:cs="Calibri"/>
        </w:rPr>
        <w:t> </w:t>
      </w:r>
    </w:p>
    <w:p w14:paraId="0E03BB39" w14:textId="77777777" w:rsidR="00A31875" w:rsidRPr="00934404" w:rsidRDefault="00A31875" w:rsidP="00A31875">
      <w:pPr>
        <w:shd w:val="clear" w:color="auto" w:fill="F2F2F2" w:themeFill="background1" w:themeFillShade="F2"/>
        <w:rPr>
          <w:rFonts w:ascii="Wales Sans Body" w:eastAsia="Aptos" w:hAnsi="Wales Sans Body"/>
        </w:rPr>
      </w:pPr>
      <w:proofErr w:type="gramStart"/>
      <w:r w:rsidRPr="00934404">
        <w:rPr>
          <w:rFonts w:ascii="Wales Sans Body" w:eastAsia="Aptos" w:hAnsi="Wales Sans Body"/>
        </w:rPr>
        <w:t>South West</w:t>
      </w:r>
      <w:proofErr w:type="gramEnd"/>
      <w:r w:rsidRPr="00934404">
        <w:rPr>
          <w:rFonts w:ascii="Wales Sans Body" w:eastAsia="Aptos" w:hAnsi="Wales Sans Body"/>
        </w:rPr>
        <w:t xml:space="preserve"> Wales will be the first region to see Bus Reform in 2027.</w:t>
      </w:r>
      <w:r w:rsidRPr="00934404">
        <w:rPr>
          <w:rFonts w:ascii="Calibri" w:eastAsia="Aptos" w:hAnsi="Calibri" w:cs="Calibri"/>
        </w:rPr>
        <w:t> </w:t>
      </w:r>
    </w:p>
    <w:p w14:paraId="4032270A" w14:textId="77777777" w:rsidR="00A31875" w:rsidRPr="00934404" w:rsidRDefault="00A31875" w:rsidP="00A31875">
      <w:pPr>
        <w:shd w:val="clear" w:color="auto" w:fill="F2F2F2" w:themeFill="background1" w:themeFillShade="F2"/>
        <w:rPr>
          <w:rFonts w:ascii="Wales Sans Body" w:eastAsia="Aptos" w:hAnsi="Wales Sans Body"/>
        </w:rPr>
      </w:pPr>
    </w:p>
    <w:p w14:paraId="5F108059" w14:textId="77777777" w:rsidR="00A31875" w:rsidRPr="00934404" w:rsidRDefault="00A31875" w:rsidP="00A31875">
      <w:pPr>
        <w:shd w:val="clear" w:color="auto" w:fill="F2F2F2" w:themeFill="background1" w:themeFillShade="F2"/>
        <w:rPr>
          <w:rFonts w:ascii="Wales Sans Body" w:eastAsia="Aptos" w:hAnsi="Wales Sans Body"/>
        </w:rPr>
      </w:pPr>
      <w:r w:rsidRPr="00934404">
        <w:rPr>
          <w:rFonts w:ascii="Wales Sans Body" w:eastAsia="Aptos" w:hAnsi="Wales Sans Body"/>
          <w:b/>
          <w:bCs/>
        </w:rPr>
        <w:t>About Us</w:t>
      </w:r>
    </w:p>
    <w:p w14:paraId="1718CEBF" w14:textId="77777777" w:rsidR="00A31875" w:rsidRPr="00934404" w:rsidRDefault="00A31875" w:rsidP="00A31875">
      <w:pPr>
        <w:shd w:val="clear" w:color="auto" w:fill="F2F2F2" w:themeFill="background1" w:themeFillShade="F2"/>
        <w:rPr>
          <w:rFonts w:ascii="Wales Sans Body" w:eastAsia="Aptos" w:hAnsi="Wales Sans Body"/>
        </w:rPr>
      </w:pPr>
      <w:r w:rsidRPr="00934404">
        <w:rPr>
          <w:rFonts w:ascii="Wales Sans Body" w:eastAsia="Aptos" w:hAnsi="Wales Sans Body"/>
        </w:rPr>
        <w:t xml:space="preserve">The first step in bus reform has involved Transport for Wales and local authorities in </w:t>
      </w:r>
      <w:proofErr w:type="gramStart"/>
      <w:r w:rsidRPr="00934404">
        <w:rPr>
          <w:rFonts w:ascii="Wales Sans Body" w:eastAsia="Aptos" w:hAnsi="Wales Sans Body"/>
        </w:rPr>
        <w:t>South West</w:t>
      </w:r>
      <w:proofErr w:type="gramEnd"/>
      <w:r w:rsidRPr="00934404">
        <w:rPr>
          <w:rFonts w:ascii="Wales Sans Body" w:eastAsia="Aptos" w:hAnsi="Wales Sans Body"/>
        </w:rPr>
        <w:t xml:space="preserve"> Wales jointly developing a proposal for the bus network in </w:t>
      </w:r>
      <w:proofErr w:type="gramStart"/>
      <w:r w:rsidRPr="00934404">
        <w:rPr>
          <w:rFonts w:ascii="Wales Sans Body" w:eastAsia="Aptos" w:hAnsi="Wales Sans Body"/>
        </w:rPr>
        <w:t>South West</w:t>
      </w:r>
      <w:proofErr w:type="gramEnd"/>
      <w:r w:rsidRPr="00934404">
        <w:rPr>
          <w:rFonts w:ascii="Wales Sans Body" w:eastAsia="Aptos" w:hAnsi="Wales Sans Body"/>
        </w:rPr>
        <w:t xml:space="preserve"> Wales. We’re calling this our Proposed Base Network and it’s this we want feedback on.</w:t>
      </w:r>
    </w:p>
    <w:p w14:paraId="2DC024E5" w14:textId="77777777" w:rsidR="00A31875" w:rsidRPr="00934404" w:rsidRDefault="00A31875" w:rsidP="00A31875">
      <w:pPr>
        <w:shd w:val="clear" w:color="auto" w:fill="F2F2F2" w:themeFill="background1" w:themeFillShade="F2"/>
        <w:rPr>
          <w:rFonts w:ascii="Wales Sans Body" w:eastAsia="Aptos" w:hAnsi="Wales Sans Body"/>
        </w:rPr>
      </w:pPr>
    </w:p>
    <w:p w14:paraId="3F541ED0" w14:textId="77777777" w:rsidR="00A31875" w:rsidRPr="00934404" w:rsidRDefault="00A31875" w:rsidP="00A31875">
      <w:pPr>
        <w:shd w:val="clear" w:color="auto" w:fill="F2F2F2" w:themeFill="background1" w:themeFillShade="F2"/>
        <w:rPr>
          <w:rFonts w:ascii="Wales Sans Body" w:eastAsia="Aptos" w:hAnsi="Wales Sans Body"/>
        </w:rPr>
      </w:pPr>
      <w:r w:rsidRPr="00934404">
        <w:rPr>
          <w:rFonts w:ascii="Wales Sans Body" w:eastAsia="Aptos" w:hAnsi="Wales Sans Body"/>
          <w:b/>
          <w:bCs/>
        </w:rPr>
        <w:t>Survey</w:t>
      </w:r>
    </w:p>
    <w:p w14:paraId="192EDF31" w14:textId="77777777" w:rsidR="00A31875" w:rsidRPr="00934404" w:rsidRDefault="00A31875" w:rsidP="00A31875">
      <w:pPr>
        <w:shd w:val="clear" w:color="auto" w:fill="F2F2F2" w:themeFill="background1" w:themeFillShade="F2"/>
        <w:rPr>
          <w:rFonts w:ascii="Wales Sans Body" w:eastAsia="Aptos" w:hAnsi="Wales Sans Body"/>
        </w:rPr>
      </w:pPr>
      <w:r w:rsidRPr="00934404">
        <w:rPr>
          <w:rFonts w:ascii="Wales Sans Body" w:eastAsia="Aptos" w:hAnsi="Wales Sans Body"/>
        </w:rPr>
        <w:t>This survey will aim to capture views, which will help refine our Proposed Base Network. However, there are ‘free text’ opportunities so that information can be provided on anything that matters to people about bus.</w:t>
      </w:r>
    </w:p>
    <w:p w14:paraId="3635152C" w14:textId="77777777" w:rsidR="00A31875" w:rsidRPr="00934404" w:rsidRDefault="00A31875" w:rsidP="00A31875">
      <w:pPr>
        <w:shd w:val="clear" w:color="auto" w:fill="F2F2F2" w:themeFill="background1" w:themeFillShade="F2"/>
        <w:rPr>
          <w:rFonts w:ascii="Wales Sans Body" w:eastAsia="Aptos" w:hAnsi="Wales Sans Body"/>
        </w:rPr>
      </w:pPr>
    </w:p>
    <w:p w14:paraId="2D79FF91" w14:textId="77777777" w:rsidR="00A31875" w:rsidRPr="00934404" w:rsidRDefault="00A31875" w:rsidP="00A31875">
      <w:pPr>
        <w:shd w:val="clear" w:color="auto" w:fill="F2F2F2" w:themeFill="background1" w:themeFillShade="F2"/>
        <w:rPr>
          <w:rFonts w:ascii="Wales Sans Body" w:eastAsia="Aptos" w:hAnsi="Wales Sans Body"/>
        </w:rPr>
      </w:pPr>
      <w:r w:rsidRPr="00934404">
        <w:rPr>
          <w:rFonts w:ascii="Wales Sans Body" w:eastAsia="Aptos" w:hAnsi="Wales Sans Body"/>
        </w:rPr>
        <w:t xml:space="preserve">Please place an X in the boxes to mark your response to questions. </w:t>
      </w:r>
    </w:p>
    <w:p w14:paraId="3C4E3B90" w14:textId="77777777" w:rsidR="00A31875" w:rsidRPr="00934404" w:rsidRDefault="00A31875" w:rsidP="00A31875">
      <w:pPr>
        <w:shd w:val="clear" w:color="auto" w:fill="F2F2F2" w:themeFill="background1" w:themeFillShade="F2"/>
        <w:rPr>
          <w:rFonts w:ascii="Wales Sans Body" w:eastAsia="Aptos" w:hAnsi="Wales Sans Body" w:cs="Calibri"/>
        </w:rPr>
      </w:pPr>
      <w:r w:rsidRPr="00934404">
        <w:rPr>
          <w:rFonts w:ascii="Calibri" w:eastAsia="Aptos" w:hAnsi="Calibri" w:cs="Calibri"/>
        </w:rPr>
        <w:t> </w:t>
      </w:r>
    </w:p>
    <w:p w14:paraId="204FCDA5" w14:textId="77777777" w:rsidR="00A31875" w:rsidRPr="00934404" w:rsidRDefault="00A31875" w:rsidP="00A31875">
      <w:pPr>
        <w:shd w:val="clear" w:color="auto" w:fill="F2F2F2" w:themeFill="background1" w:themeFillShade="F2"/>
        <w:rPr>
          <w:rFonts w:ascii="Wales Sans Body" w:eastAsia="Aptos" w:hAnsi="Wales Sans Body" w:cs="Calibri"/>
        </w:rPr>
      </w:pPr>
      <w:r w:rsidRPr="00934404">
        <w:rPr>
          <w:rFonts w:ascii="Wales Sans Body" w:eastAsia="Aptos" w:hAnsi="Wales Sans Body" w:cs="Calibri"/>
        </w:rPr>
        <w:t xml:space="preserve">Please complete this survey and return it to Transport for Wales, 3 </w:t>
      </w:r>
      <w:proofErr w:type="spellStart"/>
      <w:r w:rsidRPr="00934404">
        <w:rPr>
          <w:rFonts w:ascii="Wales Sans Body" w:eastAsia="Aptos" w:hAnsi="Wales Sans Body" w:cs="Calibri"/>
        </w:rPr>
        <w:t>Llys</w:t>
      </w:r>
      <w:proofErr w:type="spellEnd"/>
      <w:r w:rsidRPr="00934404">
        <w:rPr>
          <w:rFonts w:ascii="Wales Sans Body" w:eastAsia="Aptos" w:hAnsi="Wales Sans Body" w:cs="Calibri"/>
        </w:rPr>
        <w:t xml:space="preserve"> Cadwyn, Pontypridd CF37 4TH </w:t>
      </w:r>
    </w:p>
    <w:p w14:paraId="3090ED9D" w14:textId="77777777" w:rsidR="00A31875" w:rsidRPr="00934404" w:rsidRDefault="00A31875" w:rsidP="00A31875">
      <w:pPr>
        <w:rPr>
          <w:rFonts w:ascii="Wales Sans Body" w:eastAsia="Aptos" w:hAnsi="Wales Sans Body" w:cs="Calibri"/>
        </w:rPr>
      </w:pPr>
    </w:p>
    <w:p w14:paraId="42F85C21" w14:textId="77777777" w:rsidR="00A31875" w:rsidRPr="00934404" w:rsidRDefault="00A31875" w:rsidP="00A31875">
      <w:pPr>
        <w:rPr>
          <w:rFonts w:ascii="Wales Sans Body" w:eastAsia="Aptos" w:hAnsi="Wales Sans Body"/>
          <w:b/>
          <w:bCs/>
          <w:color w:val="1D1D1B" w:themeColor="text1"/>
        </w:rPr>
      </w:pPr>
      <w:r w:rsidRPr="00934404">
        <w:rPr>
          <w:rFonts w:ascii="Wales Sans Body" w:eastAsia="Aptos" w:hAnsi="Wales Sans Body"/>
          <w:b/>
          <w:bCs/>
          <w:color w:val="1D1D1B" w:themeColor="text1"/>
        </w:rPr>
        <w:t>----------------------------------------------------------------------------------------------</w:t>
      </w:r>
    </w:p>
    <w:p w14:paraId="4CF32B64" w14:textId="77777777" w:rsidR="00A31875" w:rsidRPr="00934404" w:rsidRDefault="00A31875" w:rsidP="00A31875">
      <w:pPr>
        <w:rPr>
          <w:rFonts w:ascii="Wales Sans Body" w:eastAsia="Aptos" w:hAnsi="Wales Sans Body"/>
          <w:b/>
          <w:bCs/>
          <w:color w:val="C00000"/>
        </w:rPr>
      </w:pPr>
    </w:p>
    <w:p w14:paraId="27D46728" w14:textId="77777777" w:rsidR="00A31875" w:rsidRPr="00934404" w:rsidRDefault="00A31875" w:rsidP="00A31875">
      <w:pPr>
        <w:shd w:val="clear" w:color="auto" w:fill="F2F2F2" w:themeFill="background1" w:themeFillShade="F2"/>
        <w:rPr>
          <w:rFonts w:ascii="Wales Sans Body" w:eastAsia="Aptos" w:hAnsi="Wales Sans Body"/>
          <w:b/>
          <w:bCs/>
        </w:rPr>
      </w:pPr>
      <w:r w:rsidRPr="00934404">
        <w:rPr>
          <w:rFonts w:ascii="Wales Sans Body" w:eastAsia="Aptos" w:hAnsi="Wales Sans Body"/>
          <w:b/>
          <w:bCs/>
          <w:color w:val="C00000"/>
        </w:rPr>
        <w:t>Section 1: About You</w:t>
      </w:r>
    </w:p>
    <w:p w14:paraId="1A863C7B" w14:textId="77777777" w:rsidR="00A31875" w:rsidRPr="00934404" w:rsidRDefault="00A31875" w:rsidP="00A31875">
      <w:pPr>
        <w:shd w:val="clear" w:color="auto" w:fill="F2F2F2" w:themeFill="background1" w:themeFillShade="F2"/>
        <w:rPr>
          <w:rFonts w:ascii="Wales Sans Body" w:eastAsia="Aptos" w:hAnsi="Wales Sans Body"/>
        </w:rPr>
      </w:pPr>
    </w:p>
    <w:p w14:paraId="2ACAF115" w14:textId="77777777" w:rsidR="00A31875" w:rsidRPr="00934404" w:rsidRDefault="00A31875" w:rsidP="00A31875">
      <w:pPr>
        <w:shd w:val="clear" w:color="auto" w:fill="F2F2F2" w:themeFill="background1" w:themeFillShade="F2"/>
        <w:rPr>
          <w:rFonts w:ascii="Wales Sans Body" w:eastAsia="Aptos" w:hAnsi="Wales Sans Body"/>
        </w:rPr>
      </w:pPr>
      <w:r w:rsidRPr="00934404">
        <w:rPr>
          <w:rFonts w:ascii="Wales Sans Body" w:eastAsia="Aptos" w:hAnsi="Wales Sans Body"/>
        </w:rPr>
        <w:t xml:space="preserve">We want to start a conversation about the bus network with as many people in the </w:t>
      </w:r>
      <w:proofErr w:type="gramStart"/>
      <w:r w:rsidRPr="00934404">
        <w:rPr>
          <w:rFonts w:ascii="Wales Sans Body" w:eastAsia="Aptos" w:hAnsi="Wales Sans Body"/>
        </w:rPr>
        <w:t>South West</w:t>
      </w:r>
      <w:proofErr w:type="gramEnd"/>
      <w:r w:rsidRPr="00934404">
        <w:rPr>
          <w:rFonts w:ascii="Wales Sans Body" w:eastAsia="Aptos" w:hAnsi="Wales Sans Body"/>
        </w:rPr>
        <w:t xml:space="preserve"> Wales region as possible. It doesn’t matter if you use public transport </w:t>
      </w:r>
      <w:proofErr w:type="spellStart"/>
      <w:r w:rsidRPr="00934404">
        <w:rPr>
          <w:rFonts w:ascii="Wales Sans Body" w:eastAsia="Aptos" w:hAnsi="Wales Sans Body"/>
        </w:rPr>
        <w:lastRenderedPageBreak/>
        <w:t>everyday</w:t>
      </w:r>
      <w:proofErr w:type="spellEnd"/>
      <w:r w:rsidRPr="00934404">
        <w:rPr>
          <w:rFonts w:ascii="Wales Sans Body" w:eastAsia="Aptos" w:hAnsi="Wales Sans Body"/>
        </w:rPr>
        <w:t>, or never even consider using public transport, we want to hear from as many people as we can. To help us understand the reach of this engagement, we want to get started by learning a little bit about you.</w:t>
      </w:r>
    </w:p>
    <w:p w14:paraId="468F8786" w14:textId="77777777" w:rsidR="00A31875" w:rsidRPr="00934404" w:rsidRDefault="00A31875" w:rsidP="00A31875">
      <w:pPr>
        <w:rPr>
          <w:rFonts w:ascii="Wales Sans Body" w:eastAsia="Aptos" w:hAnsi="Wales Sans Body"/>
          <w:i/>
          <w:iCs/>
        </w:rPr>
      </w:pPr>
    </w:p>
    <w:p w14:paraId="0B4EF1CE" w14:textId="77777777" w:rsidR="00A31875" w:rsidRPr="00934404" w:rsidRDefault="00A31875" w:rsidP="00A31875">
      <w:pPr>
        <w:rPr>
          <w:rFonts w:ascii="Wales Sans Body" w:hAnsi="Wales Sans Body"/>
          <w:b/>
          <w:bCs/>
        </w:rPr>
      </w:pPr>
      <w:r w:rsidRPr="00934404">
        <w:rPr>
          <w:rFonts w:ascii="Wales Sans Body" w:hAnsi="Wales Sans Body"/>
          <w:b/>
          <w:bCs/>
        </w:rPr>
        <w:t>Section 1a</w:t>
      </w:r>
    </w:p>
    <w:p w14:paraId="6E9F224E" w14:textId="77777777" w:rsidR="00A31875" w:rsidRPr="00934404" w:rsidRDefault="00A31875" w:rsidP="00A31875">
      <w:pPr>
        <w:rPr>
          <w:rFonts w:ascii="Wales Sans Body" w:hAnsi="Wales Sans Body"/>
          <w:b/>
          <w:bCs/>
          <w:u w:val="single"/>
        </w:rPr>
      </w:pPr>
    </w:p>
    <w:p w14:paraId="69F40C8F" w14:textId="77777777" w:rsidR="00A31875" w:rsidRPr="00934404" w:rsidRDefault="00A31875" w:rsidP="00A31875">
      <w:pPr>
        <w:pStyle w:val="NormalWeb"/>
        <w:numPr>
          <w:ilvl w:val="0"/>
          <w:numId w:val="53"/>
        </w:numPr>
        <w:spacing w:after="0" w:line="240" w:lineRule="atLeast"/>
        <w:rPr>
          <w:rFonts w:ascii="Wales Sans Body" w:hAnsi="Wales Sans Body" w:cs="Arial"/>
          <w:b/>
          <w:bCs/>
          <w:sz w:val="22"/>
          <w:szCs w:val="22"/>
        </w:rPr>
      </w:pPr>
      <w:r w:rsidRPr="00934404">
        <w:rPr>
          <w:rFonts w:ascii="Wales Sans Body" w:hAnsi="Wales Sans Body" w:cs="Arial"/>
          <w:sz w:val="22"/>
          <w:szCs w:val="22"/>
        </w:rPr>
        <w:t xml:space="preserve">How are you responding to this survey? </w:t>
      </w:r>
    </w:p>
    <w:p w14:paraId="5292BE76" w14:textId="77777777" w:rsidR="00A31875" w:rsidRPr="00934404" w:rsidRDefault="00A31875" w:rsidP="00A31875">
      <w:pPr>
        <w:pStyle w:val="NormalWeb"/>
        <w:spacing w:after="0" w:line="240" w:lineRule="atLeast"/>
        <w:ind w:left="284"/>
        <w:rPr>
          <w:rFonts w:ascii="Wales Sans Body" w:hAnsi="Wales Sans Body" w:cs="Arial"/>
          <w:sz w:val="22"/>
          <w:szCs w:val="22"/>
        </w:rPr>
      </w:pPr>
    </w:p>
    <w:p w14:paraId="62A1A003" w14:textId="77777777" w:rsidR="00A31875" w:rsidRPr="00934404" w:rsidRDefault="00A31875" w:rsidP="00A31875">
      <w:pPr>
        <w:pStyle w:val="NormalWeb"/>
        <w:spacing w:after="0" w:line="240" w:lineRule="atLeast"/>
        <w:ind w:left="284"/>
        <w:rPr>
          <w:rFonts w:ascii="Wales Sans Body" w:hAnsi="Wales Sans Body" w:cs="Arial"/>
          <w:sz w:val="22"/>
          <w:szCs w:val="22"/>
        </w:rPr>
      </w:pPr>
      <w:sdt>
        <w:sdtPr>
          <w:rPr>
            <w:rFonts w:ascii="Wales Sans Body" w:hAnsi="Wales Sans Body" w:cs="Arial"/>
            <w:sz w:val="22"/>
            <w:szCs w:val="22"/>
          </w:rPr>
          <w:id w:val="-1897655767"/>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As an individual </w:t>
      </w:r>
    </w:p>
    <w:p w14:paraId="6D84898D" w14:textId="77777777" w:rsidR="00A31875" w:rsidRPr="00934404" w:rsidRDefault="00A31875" w:rsidP="00A31875">
      <w:pPr>
        <w:pStyle w:val="NormalWeb"/>
        <w:spacing w:after="0" w:line="240" w:lineRule="atLeast"/>
        <w:ind w:left="284"/>
        <w:rPr>
          <w:rFonts w:ascii="Wales Sans Body" w:hAnsi="Wales Sans Body" w:cs="Arial"/>
          <w:sz w:val="22"/>
          <w:szCs w:val="22"/>
        </w:rPr>
      </w:pPr>
    </w:p>
    <w:p w14:paraId="109DC6BC" w14:textId="77777777" w:rsidR="00A31875" w:rsidRPr="00934404" w:rsidRDefault="00A31875" w:rsidP="00A31875">
      <w:pPr>
        <w:pStyle w:val="NormalWeb"/>
        <w:spacing w:after="0" w:line="240" w:lineRule="atLeast"/>
        <w:ind w:left="284"/>
        <w:rPr>
          <w:rFonts w:ascii="Wales Sans Body" w:hAnsi="Wales Sans Body" w:cs="Arial"/>
          <w:b/>
          <w:bCs/>
          <w:sz w:val="22"/>
          <w:szCs w:val="22"/>
        </w:rPr>
      </w:pPr>
      <w:sdt>
        <w:sdtPr>
          <w:rPr>
            <w:rFonts w:ascii="Wales Sans Body" w:hAnsi="Wales Sans Body" w:cs="Arial"/>
            <w:sz w:val="22"/>
            <w:szCs w:val="22"/>
          </w:rPr>
          <w:id w:val="-1301139439"/>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On behalf of an organisation </w:t>
      </w:r>
      <w:r w:rsidRPr="00934404">
        <w:rPr>
          <w:rFonts w:ascii="Wales Sans Body" w:hAnsi="Wales Sans Body" w:cs="Arial"/>
          <w:b/>
          <w:bCs/>
          <w:sz w:val="22"/>
          <w:szCs w:val="22"/>
        </w:rPr>
        <w:t xml:space="preserve"> </w:t>
      </w:r>
    </w:p>
    <w:p w14:paraId="0FDDCBFA" w14:textId="77777777" w:rsidR="00A31875" w:rsidRPr="00934404" w:rsidRDefault="00A31875" w:rsidP="00A31875">
      <w:pPr>
        <w:pStyle w:val="NormalWeb"/>
        <w:spacing w:after="0" w:line="240" w:lineRule="atLeast"/>
        <w:rPr>
          <w:rFonts w:ascii="Wales Sans Body" w:hAnsi="Wales Sans Body" w:cs="Arial"/>
          <w:sz w:val="22"/>
          <w:szCs w:val="22"/>
        </w:rPr>
      </w:pPr>
      <w:r w:rsidRPr="00934404">
        <w:rPr>
          <w:rFonts w:ascii="Wales Sans Body" w:hAnsi="Wales Sans Body" w:cs="Arial"/>
          <w:noProof/>
          <w:sz w:val="22"/>
          <w:szCs w:val="22"/>
          <w14:ligatures w14:val="standardContextual"/>
        </w:rPr>
        <mc:AlternateContent>
          <mc:Choice Requires="wps">
            <w:drawing>
              <wp:anchor distT="0" distB="0" distL="114300" distR="114300" simplePos="0" relativeHeight="251666432" behindDoc="0" locked="0" layoutInCell="1" allowOverlap="1" wp14:anchorId="5509B448" wp14:editId="70561CD3">
                <wp:simplePos x="0" y="0"/>
                <wp:positionH relativeFrom="column">
                  <wp:posOffset>2818915</wp:posOffset>
                </wp:positionH>
                <wp:positionV relativeFrom="paragraph">
                  <wp:posOffset>46278</wp:posOffset>
                </wp:positionV>
                <wp:extent cx="3209743" cy="272845"/>
                <wp:effectExtent l="0" t="0" r="10160" b="13335"/>
                <wp:wrapNone/>
                <wp:docPr id="1434685873" name="Text Box 1"/>
                <wp:cNvGraphicFramePr/>
                <a:graphic xmlns:a="http://schemas.openxmlformats.org/drawingml/2006/main">
                  <a:graphicData uri="http://schemas.microsoft.com/office/word/2010/wordprocessingShape">
                    <wps:wsp>
                      <wps:cNvSpPr txBox="1"/>
                      <wps:spPr>
                        <a:xfrm>
                          <a:off x="0" y="0"/>
                          <a:ext cx="3209743" cy="272845"/>
                        </a:xfrm>
                        <a:prstGeom prst="rect">
                          <a:avLst/>
                        </a:prstGeom>
                        <a:solidFill>
                          <a:schemeClr val="lt1"/>
                        </a:solidFill>
                        <a:ln w="6350">
                          <a:solidFill>
                            <a:prstClr val="black"/>
                          </a:solidFill>
                        </a:ln>
                      </wps:spPr>
                      <wps:txbx>
                        <w:txbxContent>
                          <w:p w14:paraId="5AF3B7F6" w14:textId="77777777" w:rsidR="00A31875" w:rsidRDefault="00A31875" w:rsidP="00A31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09B448" id="Text Box 1" o:spid="_x0000_s1028" type="#_x0000_t202" style="position:absolute;margin-left:221.95pt;margin-top:3.65pt;width:252.75pt;height:21.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" fillcolor="white [3201]" strokeweight=".5pt">
                <v:textbox>
                  <w:txbxContent>
                    <w:p w14:paraId="5AF3B7F6" w14:textId="77777777" w:rsidR="00A31875" w:rsidRDefault="00A31875" w:rsidP="00A31875"/>
                  </w:txbxContent>
                </v:textbox>
              </v:shape>
            </w:pict>
          </mc:Fallback>
        </mc:AlternateContent>
      </w:r>
    </w:p>
    <w:p w14:paraId="4AE6F9B4" w14:textId="77777777" w:rsidR="00A31875" w:rsidRPr="00934404" w:rsidRDefault="00A31875" w:rsidP="00A31875">
      <w:pPr>
        <w:pStyle w:val="NormalWeb"/>
        <w:spacing w:after="0" w:line="240" w:lineRule="atLeast"/>
        <w:ind w:firstLine="644"/>
        <w:rPr>
          <w:rFonts w:ascii="Wales Sans Body" w:hAnsi="Wales Sans Body" w:cs="Arial"/>
          <w:sz w:val="22"/>
          <w:szCs w:val="22"/>
        </w:rPr>
      </w:pPr>
      <w:r w:rsidRPr="00934404">
        <w:rPr>
          <w:rFonts w:ascii="Wales Sans Body" w:hAnsi="Wales Sans Body" w:cs="Arial"/>
          <w:sz w:val="22"/>
          <w:szCs w:val="22"/>
        </w:rPr>
        <w:t xml:space="preserve">Which organisation do you represent: </w:t>
      </w:r>
    </w:p>
    <w:p w14:paraId="1A065DF6" w14:textId="77777777" w:rsidR="00A31875" w:rsidRPr="00934404" w:rsidRDefault="00A31875" w:rsidP="00A31875">
      <w:pPr>
        <w:pStyle w:val="NormalWeb"/>
        <w:spacing w:after="0" w:line="240" w:lineRule="atLeast"/>
        <w:ind w:left="284"/>
        <w:rPr>
          <w:rFonts w:ascii="Wales Sans Body" w:hAnsi="Wales Sans Body" w:cs="Arial"/>
          <w:b/>
          <w:bCs/>
          <w:sz w:val="22"/>
          <w:szCs w:val="22"/>
        </w:rPr>
      </w:pPr>
    </w:p>
    <w:p w14:paraId="014F6B9B" w14:textId="77777777" w:rsidR="00A31875" w:rsidRPr="00934404" w:rsidRDefault="00A31875" w:rsidP="00A31875">
      <w:pPr>
        <w:pStyle w:val="NormalWeb"/>
        <w:spacing w:after="0" w:line="240" w:lineRule="atLeast"/>
        <w:rPr>
          <w:rFonts w:ascii="Wales Sans Body" w:hAnsi="Wales Sans Body" w:cs="Arial"/>
          <w:b/>
          <w:bCs/>
          <w:sz w:val="22"/>
          <w:szCs w:val="22"/>
        </w:rPr>
      </w:pPr>
    </w:p>
    <w:p w14:paraId="5EDFC67D" w14:textId="77777777" w:rsidR="00A31875" w:rsidRPr="00934404" w:rsidRDefault="00A31875" w:rsidP="00A31875">
      <w:pPr>
        <w:pStyle w:val="NormalWeb"/>
        <w:spacing w:after="0" w:line="240" w:lineRule="atLeast"/>
        <w:rPr>
          <w:rFonts w:ascii="Wales Sans Body" w:hAnsi="Wales Sans Body" w:cs="Arial"/>
          <w:b/>
          <w:bCs/>
          <w:sz w:val="22"/>
          <w:szCs w:val="22"/>
        </w:rPr>
      </w:pPr>
    </w:p>
    <w:p w14:paraId="49CE978E" w14:textId="77777777" w:rsidR="00A31875" w:rsidRPr="00934404" w:rsidRDefault="00A31875" w:rsidP="00A31875">
      <w:pPr>
        <w:pStyle w:val="NormalWeb"/>
        <w:spacing w:after="0" w:line="240" w:lineRule="atLeast"/>
        <w:rPr>
          <w:rFonts w:ascii="Wales Sans Body" w:hAnsi="Wales Sans Body" w:cs="Arial"/>
          <w:b/>
          <w:bCs/>
          <w:sz w:val="22"/>
          <w:szCs w:val="22"/>
        </w:rPr>
      </w:pPr>
      <w:r w:rsidRPr="00934404">
        <w:rPr>
          <w:rFonts w:ascii="Wales Sans Body" w:hAnsi="Wales Sans Body" w:cs="Arial"/>
          <w:noProof/>
          <w:sz w:val="22"/>
          <w:szCs w:val="22"/>
          <w14:ligatures w14:val="standardContextual"/>
        </w:rPr>
        <mc:AlternateContent>
          <mc:Choice Requires="wps">
            <w:drawing>
              <wp:anchor distT="0" distB="0" distL="114300" distR="114300" simplePos="0" relativeHeight="251667456" behindDoc="0" locked="0" layoutInCell="1" allowOverlap="1" wp14:anchorId="329CAF5B" wp14:editId="400014B1">
                <wp:simplePos x="0" y="0"/>
                <wp:positionH relativeFrom="column">
                  <wp:posOffset>2813090</wp:posOffset>
                </wp:positionH>
                <wp:positionV relativeFrom="paragraph">
                  <wp:posOffset>64434</wp:posOffset>
                </wp:positionV>
                <wp:extent cx="3197339" cy="272845"/>
                <wp:effectExtent l="0" t="0" r="22225" b="13335"/>
                <wp:wrapNone/>
                <wp:docPr id="382439626" name="Text Box 1"/>
                <wp:cNvGraphicFramePr/>
                <a:graphic xmlns:a="http://schemas.openxmlformats.org/drawingml/2006/main">
                  <a:graphicData uri="http://schemas.microsoft.com/office/word/2010/wordprocessingShape">
                    <wps:wsp>
                      <wps:cNvSpPr txBox="1"/>
                      <wps:spPr>
                        <a:xfrm>
                          <a:off x="0" y="0"/>
                          <a:ext cx="3197339" cy="272845"/>
                        </a:xfrm>
                        <a:prstGeom prst="rect">
                          <a:avLst/>
                        </a:prstGeom>
                        <a:solidFill>
                          <a:schemeClr val="lt1"/>
                        </a:solidFill>
                        <a:ln w="6350">
                          <a:solidFill>
                            <a:prstClr val="black"/>
                          </a:solidFill>
                        </a:ln>
                      </wps:spPr>
                      <wps:txbx>
                        <w:txbxContent>
                          <w:p w14:paraId="40C08A86" w14:textId="77777777" w:rsidR="00A31875" w:rsidRDefault="00A31875" w:rsidP="00A31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9CAF5B" id="_x0000_s1029" type="#_x0000_t202" style="position:absolute;margin-left:221.5pt;margin-top:5.05pt;width:251.75pt;height:2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" fillcolor="white [3201]" strokeweight=".5pt">
                <v:textbox>
                  <w:txbxContent>
                    <w:p w14:paraId="40C08A86" w14:textId="77777777" w:rsidR="00A31875" w:rsidRDefault="00A31875" w:rsidP="00A31875"/>
                  </w:txbxContent>
                </v:textbox>
              </v:shape>
            </w:pict>
          </mc:Fallback>
        </mc:AlternateContent>
      </w:r>
    </w:p>
    <w:p w14:paraId="15990857" w14:textId="77777777" w:rsidR="00A31875" w:rsidRPr="00934404" w:rsidRDefault="00A31875" w:rsidP="00A31875">
      <w:pPr>
        <w:pStyle w:val="NormalWeb"/>
        <w:numPr>
          <w:ilvl w:val="0"/>
          <w:numId w:val="53"/>
        </w:numPr>
        <w:spacing w:after="0" w:line="240" w:lineRule="atLeast"/>
        <w:rPr>
          <w:rFonts w:ascii="Wales Sans Body" w:hAnsi="Wales Sans Body" w:cs="Arial"/>
          <w:sz w:val="22"/>
          <w:szCs w:val="22"/>
        </w:rPr>
      </w:pPr>
      <w:r w:rsidRPr="00934404">
        <w:rPr>
          <w:rFonts w:ascii="Wales Sans Body" w:hAnsi="Wales Sans Body" w:cs="Arial"/>
          <w:sz w:val="22"/>
          <w:szCs w:val="22"/>
        </w:rPr>
        <w:t xml:space="preserve">Please provide your postcode here: </w:t>
      </w:r>
    </w:p>
    <w:p w14:paraId="2AE1BEB5" w14:textId="77777777" w:rsidR="00A31875" w:rsidRPr="00934404" w:rsidRDefault="00A31875" w:rsidP="00A31875">
      <w:pPr>
        <w:pStyle w:val="NormalWeb"/>
        <w:spacing w:after="0" w:line="240" w:lineRule="atLeast"/>
        <w:rPr>
          <w:rFonts w:ascii="Wales Sans Body" w:hAnsi="Wales Sans Body" w:cs="Arial"/>
          <w:b/>
          <w:bCs/>
          <w:sz w:val="22"/>
          <w:szCs w:val="22"/>
          <w:u w:val="single"/>
        </w:rPr>
      </w:pPr>
    </w:p>
    <w:p w14:paraId="315DFC13" w14:textId="77777777" w:rsidR="00A31875" w:rsidRPr="00934404" w:rsidRDefault="00A31875" w:rsidP="00A31875">
      <w:pPr>
        <w:pStyle w:val="NormalWeb"/>
        <w:spacing w:after="0" w:line="240" w:lineRule="atLeast"/>
        <w:rPr>
          <w:rFonts w:ascii="Wales Sans Body" w:hAnsi="Wales Sans Body" w:cs="Arial"/>
          <w:b/>
          <w:bCs/>
          <w:sz w:val="22"/>
          <w:szCs w:val="22"/>
          <w:u w:val="single"/>
        </w:rPr>
      </w:pPr>
    </w:p>
    <w:p w14:paraId="7D9C21F7" w14:textId="77777777" w:rsidR="00A31875" w:rsidRPr="00934404" w:rsidRDefault="00A31875" w:rsidP="00A31875">
      <w:pPr>
        <w:pStyle w:val="NormalWeb"/>
        <w:spacing w:after="0" w:line="240" w:lineRule="atLeast"/>
        <w:rPr>
          <w:rFonts w:ascii="Wales Sans Body" w:hAnsi="Wales Sans Body" w:cs="Arial"/>
          <w:b/>
          <w:bCs/>
          <w:sz w:val="22"/>
          <w:szCs w:val="22"/>
        </w:rPr>
      </w:pPr>
      <w:r w:rsidRPr="00934404">
        <w:rPr>
          <w:rFonts w:ascii="Wales Sans Body" w:hAnsi="Wales Sans Body" w:cs="Arial"/>
          <w:b/>
          <w:bCs/>
          <w:sz w:val="22"/>
          <w:szCs w:val="22"/>
        </w:rPr>
        <w:t>Section 1b</w:t>
      </w:r>
    </w:p>
    <w:p w14:paraId="69D0025B" w14:textId="77777777" w:rsidR="00A31875" w:rsidRPr="00934404" w:rsidRDefault="00A31875" w:rsidP="00A31875">
      <w:pPr>
        <w:pStyle w:val="NormalWeb"/>
        <w:spacing w:after="0" w:line="240" w:lineRule="atLeast"/>
        <w:rPr>
          <w:rFonts w:ascii="Wales Sans Body" w:hAnsi="Wales Sans Body" w:cs="Arial"/>
          <w:b/>
          <w:bCs/>
          <w:sz w:val="22"/>
          <w:szCs w:val="22"/>
        </w:rPr>
      </w:pPr>
    </w:p>
    <w:p w14:paraId="6BF74030" w14:textId="77777777" w:rsidR="00A31875" w:rsidRPr="00934404" w:rsidRDefault="00A31875" w:rsidP="00A31875">
      <w:pPr>
        <w:pStyle w:val="NormalWeb"/>
        <w:spacing w:after="0" w:line="240" w:lineRule="atLeast"/>
        <w:rPr>
          <w:rFonts w:ascii="Wales Sans Body" w:hAnsi="Wales Sans Body" w:cs="Arial"/>
          <w:b/>
          <w:bCs/>
          <w:sz w:val="22"/>
          <w:szCs w:val="22"/>
        </w:rPr>
      </w:pPr>
      <w:r w:rsidRPr="00934404">
        <w:rPr>
          <w:rFonts w:ascii="Wales Sans Body" w:hAnsi="Wales Sans Body" w:cs="Arial"/>
          <w:b/>
          <w:bCs/>
          <w:sz w:val="22"/>
          <w:szCs w:val="22"/>
        </w:rPr>
        <w:t xml:space="preserve">This section is for people responding as individuals. If you represent an </w:t>
      </w:r>
      <w:proofErr w:type="gramStart"/>
      <w:r w:rsidRPr="00934404">
        <w:rPr>
          <w:rFonts w:ascii="Wales Sans Body" w:hAnsi="Wales Sans Body" w:cs="Arial"/>
          <w:b/>
          <w:bCs/>
          <w:sz w:val="22"/>
          <w:szCs w:val="22"/>
        </w:rPr>
        <w:t>organisation</w:t>
      </w:r>
      <w:proofErr w:type="gramEnd"/>
      <w:r w:rsidRPr="00934404">
        <w:rPr>
          <w:rFonts w:ascii="Wales Sans Body" w:hAnsi="Wales Sans Body" w:cs="Arial"/>
          <w:b/>
          <w:bCs/>
          <w:sz w:val="22"/>
          <w:szCs w:val="22"/>
        </w:rPr>
        <w:t xml:space="preserve"> please skip to Section 2.   </w:t>
      </w:r>
    </w:p>
    <w:p w14:paraId="07665732" w14:textId="77777777" w:rsidR="00A31875" w:rsidRPr="00934404" w:rsidRDefault="00A31875" w:rsidP="00A31875">
      <w:pPr>
        <w:pStyle w:val="NormalWeb"/>
        <w:spacing w:after="0" w:line="240" w:lineRule="atLeast"/>
        <w:ind w:left="720"/>
        <w:rPr>
          <w:rFonts w:ascii="Wales Sans Body" w:hAnsi="Wales Sans Body" w:cs="Arial"/>
          <w:b/>
          <w:bCs/>
          <w:sz w:val="22"/>
          <w:szCs w:val="22"/>
        </w:rPr>
      </w:pPr>
    </w:p>
    <w:p w14:paraId="7C2BC00C" w14:textId="77777777" w:rsidR="00A31875" w:rsidRPr="00934404" w:rsidRDefault="00A31875" w:rsidP="00A31875">
      <w:pPr>
        <w:pStyle w:val="NormalWeb"/>
        <w:spacing w:after="0" w:line="240" w:lineRule="atLeast"/>
        <w:ind w:left="720"/>
        <w:rPr>
          <w:rFonts w:ascii="Wales Sans Body" w:hAnsi="Wales Sans Body" w:cs="Arial"/>
          <w:b/>
          <w:bCs/>
          <w:sz w:val="22"/>
          <w:szCs w:val="22"/>
        </w:rPr>
      </w:pPr>
    </w:p>
    <w:p w14:paraId="357396FA" w14:textId="77777777" w:rsidR="00A31875" w:rsidRPr="00934404" w:rsidRDefault="00A31875" w:rsidP="00A31875">
      <w:pPr>
        <w:pStyle w:val="NormalWeb"/>
        <w:numPr>
          <w:ilvl w:val="0"/>
          <w:numId w:val="53"/>
        </w:numPr>
        <w:spacing w:after="0" w:line="240" w:lineRule="atLeast"/>
        <w:rPr>
          <w:rFonts w:ascii="Wales Sans Body" w:hAnsi="Wales Sans Body" w:cs="Arial"/>
          <w:sz w:val="22"/>
          <w:szCs w:val="22"/>
        </w:rPr>
      </w:pPr>
      <w:r w:rsidRPr="00934404">
        <w:rPr>
          <w:rFonts w:ascii="Wales Sans Body" w:hAnsi="Wales Sans Body" w:cs="Arial"/>
          <w:sz w:val="22"/>
          <w:szCs w:val="22"/>
        </w:rPr>
        <w:t xml:space="preserve">Are you a current bus user? </w:t>
      </w:r>
    </w:p>
    <w:p w14:paraId="2E73D029" w14:textId="77777777" w:rsidR="00A31875" w:rsidRPr="00934404" w:rsidRDefault="00A31875" w:rsidP="00A31875">
      <w:pPr>
        <w:pStyle w:val="NormalWeb"/>
        <w:spacing w:after="0" w:line="240" w:lineRule="atLeast"/>
        <w:ind w:left="284"/>
        <w:rPr>
          <w:rFonts w:ascii="Wales Sans Body" w:hAnsi="Wales Sans Body" w:cs="Arial"/>
          <w:sz w:val="22"/>
          <w:szCs w:val="22"/>
        </w:rPr>
      </w:pPr>
    </w:p>
    <w:p w14:paraId="2C05787B" w14:textId="77777777" w:rsidR="00A31875" w:rsidRPr="00934404" w:rsidRDefault="00A31875" w:rsidP="00A31875">
      <w:pPr>
        <w:pStyle w:val="NormalWeb"/>
        <w:spacing w:after="0" w:line="240" w:lineRule="atLeast"/>
        <w:ind w:left="284"/>
        <w:rPr>
          <w:rFonts w:ascii="Wales Sans Body" w:hAnsi="Wales Sans Body" w:cs="Arial"/>
          <w:sz w:val="22"/>
          <w:szCs w:val="22"/>
        </w:rPr>
      </w:pPr>
      <w:sdt>
        <w:sdtPr>
          <w:rPr>
            <w:rFonts w:ascii="Wales Sans Body" w:hAnsi="Wales Sans Body" w:cs="Arial"/>
            <w:sz w:val="22"/>
            <w:szCs w:val="22"/>
          </w:rPr>
          <w:id w:val="-1128088193"/>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Yes</w:t>
      </w:r>
    </w:p>
    <w:p w14:paraId="68EBDA60" w14:textId="77777777" w:rsidR="00A31875" w:rsidRPr="00934404" w:rsidRDefault="00A31875" w:rsidP="00A31875">
      <w:pPr>
        <w:pStyle w:val="NormalWeb"/>
        <w:spacing w:after="0" w:line="240" w:lineRule="atLeast"/>
        <w:rPr>
          <w:rFonts w:ascii="Wales Sans Body" w:hAnsi="Wales Sans Body" w:cs="Arial"/>
          <w:sz w:val="22"/>
          <w:szCs w:val="22"/>
        </w:rPr>
      </w:pPr>
    </w:p>
    <w:p w14:paraId="3B2590F5" w14:textId="77777777" w:rsidR="00A31875" w:rsidRPr="00934404" w:rsidRDefault="00A31875" w:rsidP="00A31875">
      <w:pPr>
        <w:pStyle w:val="NormalWeb"/>
        <w:spacing w:after="0" w:line="240" w:lineRule="atLeast"/>
        <w:ind w:firstLine="284"/>
        <w:rPr>
          <w:rFonts w:ascii="Wales Sans Body" w:hAnsi="Wales Sans Body" w:cs="Arial"/>
          <w:b/>
          <w:bCs/>
          <w:sz w:val="22"/>
          <w:szCs w:val="22"/>
        </w:rPr>
      </w:pPr>
      <w:sdt>
        <w:sdtPr>
          <w:rPr>
            <w:rFonts w:ascii="Wales Sans Body" w:hAnsi="Wales Sans Body" w:cs="Arial"/>
            <w:sz w:val="22"/>
            <w:szCs w:val="22"/>
          </w:rPr>
          <w:id w:val="83891195"/>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No </w:t>
      </w:r>
      <w:r w:rsidRPr="00934404">
        <w:rPr>
          <w:rFonts w:ascii="Wales Sans Body" w:hAnsi="Wales Sans Body" w:cs="Arial"/>
          <w:b/>
          <w:bCs/>
          <w:sz w:val="22"/>
          <w:szCs w:val="22"/>
        </w:rPr>
        <w:t xml:space="preserve"> </w:t>
      </w:r>
    </w:p>
    <w:p w14:paraId="2B36D90D" w14:textId="77777777" w:rsidR="00A31875" w:rsidRPr="00934404" w:rsidRDefault="00A31875" w:rsidP="00A31875">
      <w:pPr>
        <w:pStyle w:val="NormalWeb"/>
        <w:spacing w:after="0" w:line="240" w:lineRule="atLeast"/>
        <w:ind w:left="644"/>
        <w:rPr>
          <w:rFonts w:ascii="Wales Sans Body" w:hAnsi="Wales Sans Body" w:cs="Arial"/>
          <w:b/>
          <w:bCs/>
          <w:sz w:val="22"/>
          <w:szCs w:val="22"/>
        </w:rPr>
      </w:pPr>
    </w:p>
    <w:p w14:paraId="72319D96" w14:textId="77777777" w:rsidR="00A31875" w:rsidRPr="00934404" w:rsidRDefault="00A31875" w:rsidP="00A31875">
      <w:pPr>
        <w:pStyle w:val="NormalWeb"/>
        <w:spacing w:after="0" w:line="240" w:lineRule="atLeast"/>
        <w:rPr>
          <w:rFonts w:ascii="Wales Sans Body" w:hAnsi="Wales Sans Body" w:cs="Arial"/>
          <w:b/>
          <w:bCs/>
          <w:sz w:val="22"/>
          <w:szCs w:val="22"/>
        </w:rPr>
      </w:pPr>
    </w:p>
    <w:tbl>
      <w:tblPr>
        <w:tblStyle w:val="TableGrid"/>
        <w:tblW w:w="0" w:type="auto"/>
        <w:tblLook w:val="04A0" w:firstRow="1" w:lastRow="0" w:firstColumn="1" w:lastColumn="0" w:noHBand="0" w:noVBand="1"/>
      </w:tblPr>
      <w:tblGrid>
        <w:gridCol w:w="4508"/>
        <w:gridCol w:w="4508"/>
      </w:tblGrid>
      <w:tr w:rsidR="00A31875" w14:paraId="1244289D" w14:textId="77777777" w:rsidTr="00DF24E9">
        <w:trPr>
          <w:cnfStyle w:val="100000000000" w:firstRow="1" w:lastRow="0" w:firstColumn="0" w:lastColumn="0" w:oddVBand="0" w:evenVBand="0" w:oddHBand="0" w:evenHBand="0" w:firstRowFirstColumn="0" w:firstRowLastColumn="0" w:lastRowFirstColumn="0" w:lastRowLastColumn="0"/>
        </w:trPr>
        <w:tc>
          <w:tcPr>
            <w:tcW w:w="4508" w:type="dxa"/>
          </w:tcPr>
          <w:p w14:paraId="747789D6" w14:textId="77777777" w:rsidR="00A31875" w:rsidRPr="00934404" w:rsidRDefault="00A31875" w:rsidP="00DF24E9">
            <w:pPr>
              <w:pStyle w:val="NormalWeb"/>
              <w:spacing w:line="240" w:lineRule="atLeast"/>
              <w:rPr>
                <w:rFonts w:ascii="Wales Sans Body" w:hAnsi="Wales Sans Body" w:cs="Arial"/>
                <w:sz w:val="22"/>
                <w:szCs w:val="22"/>
              </w:rPr>
            </w:pPr>
            <w:r w:rsidRPr="00934404">
              <w:rPr>
                <w:rFonts w:ascii="Wales Sans Body" w:hAnsi="Wales Sans Body" w:cs="Arial"/>
                <w:sz w:val="22"/>
                <w:szCs w:val="22"/>
              </w:rPr>
              <w:t xml:space="preserve">If you </w:t>
            </w:r>
            <w:r w:rsidRPr="00934404">
              <w:rPr>
                <w:rFonts w:ascii="Wales Sans Body" w:hAnsi="Wales Sans Body" w:cs="Arial"/>
                <w:b/>
                <w:bCs/>
                <w:sz w:val="22"/>
                <w:szCs w:val="22"/>
              </w:rPr>
              <w:t>are</w:t>
            </w:r>
            <w:r w:rsidRPr="00934404">
              <w:rPr>
                <w:rFonts w:ascii="Wales Sans Body" w:hAnsi="Wales Sans Body" w:cs="Arial"/>
                <w:sz w:val="22"/>
                <w:szCs w:val="22"/>
              </w:rPr>
              <w:t xml:space="preserve"> a current bus user: </w:t>
            </w:r>
          </w:p>
        </w:tc>
        <w:tc>
          <w:tcPr>
            <w:tcW w:w="4508" w:type="dxa"/>
          </w:tcPr>
          <w:p w14:paraId="28EFCACF" w14:textId="77777777" w:rsidR="00A31875" w:rsidRPr="00934404" w:rsidRDefault="00A31875" w:rsidP="00DF24E9">
            <w:pPr>
              <w:pStyle w:val="NormalWeb"/>
              <w:spacing w:line="240" w:lineRule="atLeast"/>
              <w:rPr>
                <w:rFonts w:ascii="Wales Sans Body" w:hAnsi="Wales Sans Body" w:cs="Arial"/>
                <w:sz w:val="22"/>
                <w:szCs w:val="22"/>
              </w:rPr>
            </w:pPr>
            <w:r w:rsidRPr="00934404">
              <w:rPr>
                <w:rFonts w:ascii="Wales Sans Body" w:hAnsi="Wales Sans Body" w:cs="Arial"/>
                <w:sz w:val="22"/>
                <w:szCs w:val="22"/>
              </w:rPr>
              <w:t xml:space="preserve">If you </w:t>
            </w:r>
            <w:r w:rsidRPr="00934404">
              <w:rPr>
                <w:rFonts w:ascii="Wales Sans Body" w:hAnsi="Wales Sans Body" w:cs="Arial"/>
                <w:b/>
                <w:bCs/>
                <w:sz w:val="22"/>
                <w:szCs w:val="22"/>
              </w:rPr>
              <w:t>are not</w:t>
            </w:r>
            <w:r w:rsidRPr="00934404">
              <w:rPr>
                <w:rFonts w:ascii="Wales Sans Body" w:hAnsi="Wales Sans Body" w:cs="Arial"/>
                <w:sz w:val="22"/>
                <w:szCs w:val="22"/>
              </w:rPr>
              <w:t xml:space="preserve"> a current bus user: </w:t>
            </w:r>
          </w:p>
        </w:tc>
      </w:tr>
      <w:tr w:rsidR="00A31875" w14:paraId="6A8CBD3F" w14:textId="77777777" w:rsidTr="00DF24E9">
        <w:tc>
          <w:tcPr>
            <w:tcW w:w="4508" w:type="dxa"/>
          </w:tcPr>
          <w:p w14:paraId="5BD6D877" w14:textId="77777777" w:rsidR="00A31875" w:rsidRPr="00934404" w:rsidRDefault="00A31875" w:rsidP="00DF24E9">
            <w:pPr>
              <w:pStyle w:val="NormalWeb"/>
              <w:spacing w:line="240" w:lineRule="atLeast"/>
              <w:ind w:left="644"/>
              <w:rPr>
                <w:rFonts w:ascii="Wales Sans Body" w:hAnsi="Wales Sans Body" w:cs="Arial"/>
                <w:b/>
                <w:bCs/>
                <w:sz w:val="22"/>
                <w:szCs w:val="22"/>
              </w:rPr>
            </w:pPr>
          </w:p>
          <w:p w14:paraId="5C3B275E" w14:textId="77777777" w:rsidR="00A31875" w:rsidRPr="00934404" w:rsidRDefault="00A31875" w:rsidP="00A31875">
            <w:pPr>
              <w:pStyle w:val="NormalWeb"/>
              <w:numPr>
                <w:ilvl w:val="0"/>
                <w:numId w:val="53"/>
              </w:numPr>
              <w:spacing w:after="0" w:line="240" w:lineRule="atLeast"/>
              <w:rPr>
                <w:rFonts w:ascii="Wales Sans Body" w:hAnsi="Wales Sans Body" w:cs="Arial"/>
                <w:b/>
                <w:bCs/>
                <w:sz w:val="22"/>
                <w:szCs w:val="22"/>
              </w:rPr>
            </w:pPr>
            <w:r w:rsidRPr="00934404">
              <w:rPr>
                <w:rFonts w:ascii="Wales Sans Body" w:hAnsi="Wales Sans Body" w:cs="Arial"/>
                <w:sz w:val="22"/>
                <w:szCs w:val="22"/>
              </w:rPr>
              <w:t>How often do you currently use the bus? [Please select one]</w:t>
            </w:r>
          </w:p>
          <w:p w14:paraId="64622EB1" w14:textId="77777777" w:rsidR="00A31875" w:rsidRPr="00934404" w:rsidRDefault="00A31875" w:rsidP="00DF24E9">
            <w:pPr>
              <w:pStyle w:val="NormalWeb"/>
              <w:spacing w:line="240" w:lineRule="atLeast"/>
              <w:rPr>
                <w:rFonts w:ascii="Wales Sans Body" w:hAnsi="Wales Sans Body" w:cs="Arial"/>
                <w:b/>
                <w:bCs/>
                <w:sz w:val="22"/>
                <w:szCs w:val="22"/>
              </w:rPr>
            </w:pPr>
          </w:p>
          <w:p w14:paraId="25A62B92"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55836719"/>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5 + days per week </w:t>
            </w:r>
          </w:p>
          <w:p w14:paraId="72E24FC3" w14:textId="77777777" w:rsidR="00A31875" w:rsidRPr="00934404" w:rsidRDefault="00A31875" w:rsidP="00DF24E9">
            <w:pPr>
              <w:pStyle w:val="NormalWeb"/>
              <w:spacing w:line="240" w:lineRule="atLeast"/>
              <w:rPr>
                <w:rFonts w:ascii="Wales Sans Body" w:hAnsi="Wales Sans Body" w:cs="Arial"/>
                <w:sz w:val="22"/>
                <w:szCs w:val="22"/>
              </w:rPr>
            </w:pPr>
          </w:p>
          <w:p w14:paraId="6F1ACFDE" w14:textId="77777777" w:rsidR="00A31875" w:rsidRPr="00934404" w:rsidRDefault="00A31875" w:rsidP="00DF24E9">
            <w:pPr>
              <w:pStyle w:val="NormalWeb"/>
              <w:spacing w:line="240" w:lineRule="atLeast"/>
              <w:ind w:firstLine="284"/>
              <w:rPr>
                <w:rFonts w:ascii="Wales Sans Body" w:hAnsi="Wales Sans Body" w:cs="Arial"/>
                <w:b/>
                <w:bCs/>
                <w:sz w:val="22"/>
                <w:szCs w:val="22"/>
              </w:rPr>
            </w:pPr>
            <w:sdt>
              <w:sdtPr>
                <w:rPr>
                  <w:rFonts w:ascii="Wales Sans Body" w:hAnsi="Wales Sans Body" w:cs="Arial"/>
                  <w:sz w:val="22"/>
                  <w:szCs w:val="22"/>
                </w:rPr>
                <w:id w:val="1151641725"/>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3-4 days per week </w:t>
            </w:r>
            <w:r w:rsidRPr="00934404">
              <w:rPr>
                <w:rFonts w:ascii="Wales Sans Body" w:hAnsi="Wales Sans Body" w:cs="Arial"/>
                <w:b/>
                <w:bCs/>
                <w:sz w:val="22"/>
                <w:szCs w:val="22"/>
              </w:rPr>
              <w:t xml:space="preserve"> </w:t>
            </w:r>
          </w:p>
          <w:p w14:paraId="72A5645E" w14:textId="77777777" w:rsidR="00A31875" w:rsidRPr="00934404" w:rsidRDefault="00A31875" w:rsidP="00DF24E9">
            <w:pPr>
              <w:pStyle w:val="NormalWeb"/>
              <w:spacing w:line="240" w:lineRule="atLeast"/>
              <w:ind w:firstLine="284"/>
              <w:rPr>
                <w:rFonts w:ascii="Wales Sans Body" w:hAnsi="Wales Sans Body" w:cs="Arial"/>
                <w:b/>
                <w:bCs/>
                <w:sz w:val="22"/>
                <w:szCs w:val="22"/>
              </w:rPr>
            </w:pPr>
          </w:p>
          <w:p w14:paraId="4E085991" w14:textId="77777777" w:rsidR="00A31875" w:rsidRPr="00934404" w:rsidRDefault="00A31875" w:rsidP="00DF24E9">
            <w:pPr>
              <w:pStyle w:val="NormalWeb"/>
              <w:spacing w:line="240" w:lineRule="atLeast"/>
              <w:ind w:firstLine="284"/>
              <w:rPr>
                <w:rFonts w:ascii="Wales Sans Body" w:hAnsi="Wales Sans Body" w:cs="Arial"/>
                <w:b/>
                <w:bCs/>
                <w:sz w:val="22"/>
                <w:szCs w:val="22"/>
              </w:rPr>
            </w:pPr>
            <w:sdt>
              <w:sdtPr>
                <w:rPr>
                  <w:rFonts w:ascii="Wales Sans Body" w:hAnsi="Wales Sans Body" w:cs="Arial"/>
                  <w:sz w:val="22"/>
                  <w:szCs w:val="22"/>
                </w:rPr>
                <w:id w:val="548578120"/>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1-2 days per week </w:t>
            </w:r>
            <w:r w:rsidRPr="00934404">
              <w:rPr>
                <w:rFonts w:ascii="Wales Sans Body" w:hAnsi="Wales Sans Body" w:cs="Arial"/>
                <w:b/>
                <w:bCs/>
                <w:sz w:val="22"/>
                <w:szCs w:val="22"/>
              </w:rPr>
              <w:t xml:space="preserve"> </w:t>
            </w:r>
          </w:p>
          <w:p w14:paraId="3160ED6A" w14:textId="77777777" w:rsidR="00A31875" w:rsidRPr="00934404" w:rsidRDefault="00A31875" w:rsidP="00DF24E9">
            <w:pPr>
              <w:pStyle w:val="NormalWeb"/>
              <w:spacing w:line="240" w:lineRule="atLeast"/>
              <w:ind w:firstLine="284"/>
              <w:rPr>
                <w:rFonts w:ascii="Wales Sans Body" w:hAnsi="Wales Sans Body" w:cs="Arial"/>
                <w:b/>
                <w:bCs/>
                <w:sz w:val="22"/>
                <w:szCs w:val="22"/>
              </w:rPr>
            </w:pPr>
          </w:p>
          <w:p w14:paraId="6E80B7E6" w14:textId="77777777" w:rsidR="00A31875" w:rsidRPr="00934404" w:rsidRDefault="00A31875" w:rsidP="00DF24E9">
            <w:pPr>
              <w:pStyle w:val="NormalWeb"/>
              <w:spacing w:line="240" w:lineRule="atLeast"/>
              <w:ind w:firstLine="284"/>
              <w:rPr>
                <w:rFonts w:ascii="Wales Sans Body" w:hAnsi="Wales Sans Body" w:cs="Arial"/>
                <w:sz w:val="22"/>
                <w:szCs w:val="22"/>
              </w:rPr>
            </w:pPr>
            <w:sdt>
              <w:sdtPr>
                <w:rPr>
                  <w:rFonts w:ascii="Wales Sans Body" w:hAnsi="Wales Sans Body" w:cs="Arial"/>
                  <w:sz w:val="22"/>
                  <w:szCs w:val="22"/>
                </w:rPr>
                <w:id w:val="1685476865"/>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1-3 days per month </w:t>
            </w:r>
          </w:p>
          <w:p w14:paraId="5B1BDBD4" w14:textId="77777777" w:rsidR="00A31875" w:rsidRPr="00934404" w:rsidRDefault="00A31875" w:rsidP="00DF24E9">
            <w:pPr>
              <w:pStyle w:val="NormalWeb"/>
              <w:spacing w:line="240" w:lineRule="atLeast"/>
              <w:rPr>
                <w:rFonts w:ascii="Wales Sans Body" w:hAnsi="Wales Sans Body" w:cs="Arial"/>
                <w:sz w:val="22"/>
                <w:szCs w:val="22"/>
              </w:rPr>
            </w:pPr>
          </w:p>
          <w:p w14:paraId="56CD35CC" w14:textId="77777777" w:rsidR="00A31875" w:rsidRPr="00934404" w:rsidRDefault="00A31875" w:rsidP="00DF24E9">
            <w:pPr>
              <w:pStyle w:val="NormalWeb"/>
              <w:spacing w:line="240" w:lineRule="atLeast"/>
              <w:ind w:firstLine="284"/>
              <w:rPr>
                <w:rFonts w:ascii="Wales Sans Body" w:hAnsi="Wales Sans Body" w:cs="Arial"/>
                <w:sz w:val="22"/>
                <w:szCs w:val="22"/>
              </w:rPr>
            </w:pPr>
            <w:sdt>
              <w:sdtPr>
                <w:rPr>
                  <w:rFonts w:ascii="Wales Sans Body" w:hAnsi="Wales Sans Body" w:cs="Arial"/>
                  <w:sz w:val="22"/>
                  <w:szCs w:val="22"/>
                </w:rPr>
                <w:id w:val="-1251967462"/>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Less frequently than this</w:t>
            </w:r>
          </w:p>
          <w:p w14:paraId="1995AE86" w14:textId="77777777" w:rsidR="00A31875" w:rsidRPr="00934404" w:rsidRDefault="00A31875" w:rsidP="00DF24E9">
            <w:pPr>
              <w:pStyle w:val="NormalWeb"/>
              <w:spacing w:line="240" w:lineRule="atLeast"/>
              <w:ind w:firstLine="284"/>
              <w:rPr>
                <w:rFonts w:ascii="Wales Sans Body" w:hAnsi="Wales Sans Body" w:cs="Arial"/>
                <w:sz w:val="22"/>
                <w:szCs w:val="22"/>
              </w:rPr>
            </w:pPr>
          </w:p>
          <w:p w14:paraId="1E55153C" w14:textId="77777777" w:rsidR="00A31875" w:rsidRPr="00934404" w:rsidRDefault="00A31875" w:rsidP="00DF24E9">
            <w:pPr>
              <w:pStyle w:val="NormalWeb"/>
              <w:spacing w:line="240" w:lineRule="atLeast"/>
              <w:ind w:firstLine="284"/>
              <w:rPr>
                <w:rFonts w:ascii="Wales Sans Body" w:hAnsi="Wales Sans Body" w:cs="Arial"/>
                <w:sz w:val="22"/>
                <w:szCs w:val="22"/>
              </w:rPr>
            </w:pPr>
          </w:p>
          <w:p w14:paraId="411C6E5F" w14:textId="77777777" w:rsidR="00A31875" w:rsidRPr="00934404" w:rsidRDefault="00A31875" w:rsidP="00A31875">
            <w:pPr>
              <w:pStyle w:val="NormalWeb"/>
              <w:numPr>
                <w:ilvl w:val="0"/>
                <w:numId w:val="53"/>
              </w:numPr>
              <w:spacing w:after="0" w:line="240" w:lineRule="atLeast"/>
              <w:rPr>
                <w:rFonts w:ascii="Wales Sans Body" w:hAnsi="Wales Sans Body" w:cs="Arial"/>
                <w:sz w:val="22"/>
                <w:szCs w:val="22"/>
                <w:u w:val="single"/>
              </w:rPr>
            </w:pPr>
            <w:r w:rsidRPr="00934404">
              <w:rPr>
                <w:rFonts w:ascii="Wales Sans Body" w:hAnsi="Wales Sans Body" w:cs="Arial"/>
                <w:sz w:val="22"/>
                <w:szCs w:val="22"/>
              </w:rPr>
              <w:t>What is the main reason that you use the bus? [Please select one]</w:t>
            </w:r>
          </w:p>
          <w:p w14:paraId="7AC3089A" w14:textId="77777777" w:rsidR="00A31875" w:rsidRPr="00934404" w:rsidRDefault="00A31875" w:rsidP="00DF24E9">
            <w:pPr>
              <w:pStyle w:val="NormalWeb"/>
              <w:spacing w:line="240" w:lineRule="atLeast"/>
              <w:rPr>
                <w:rFonts w:ascii="Wales Sans Body" w:hAnsi="Wales Sans Body" w:cs="Arial"/>
                <w:sz w:val="22"/>
                <w:szCs w:val="22"/>
                <w:u w:val="single"/>
              </w:rPr>
            </w:pPr>
          </w:p>
          <w:p w14:paraId="272DF0D6"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1458988471"/>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For work purposes  </w:t>
            </w:r>
          </w:p>
          <w:p w14:paraId="287D0302" w14:textId="77777777" w:rsidR="00A31875" w:rsidRPr="00934404" w:rsidRDefault="00A31875" w:rsidP="00DF24E9">
            <w:pPr>
              <w:pStyle w:val="NormalWeb"/>
              <w:spacing w:line="240" w:lineRule="atLeast"/>
              <w:rPr>
                <w:rFonts w:ascii="Wales Sans Body" w:hAnsi="Wales Sans Body" w:cs="Arial"/>
                <w:sz w:val="22"/>
                <w:szCs w:val="22"/>
              </w:rPr>
            </w:pPr>
          </w:p>
          <w:p w14:paraId="5EE91F38" w14:textId="77777777" w:rsidR="00A31875" w:rsidRPr="00934404" w:rsidRDefault="00A31875" w:rsidP="00DF24E9">
            <w:pPr>
              <w:pStyle w:val="NormalWeb"/>
              <w:spacing w:line="240" w:lineRule="atLeast"/>
              <w:ind w:firstLine="284"/>
              <w:rPr>
                <w:rFonts w:ascii="Wales Sans Body" w:hAnsi="Wales Sans Body" w:cs="Arial"/>
                <w:b/>
                <w:bCs/>
                <w:sz w:val="22"/>
                <w:szCs w:val="22"/>
              </w:rPr>
            </w:pPr>
            <w:sdt>
              <w:sdtPr>
                <w:rPr>
                  <w:rFonts w:ascii="Wales Sans Body" w:hAnsi="Wales Sans Body" w:cs="Arial"/>
                  <w:sz w:val="22"/>
                  <w:szCs w:val="22"/>
                </w:rPr>
                <w:id w:val="1714538446"/>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To access education </w:t>
            </w:r>
            <w:r w:rsidRPr="00934404">
              <w:rPr>
                <w:rFonts w:ascii="Wales Sans Body" w:hAnsi="Wales Sans Body" w:cs="Arial"/>
                <w:b/>
                <w:bCs/>
                <w:sz w:val="22"/>
                <w:szCs w:val="22"/>
              </w:rPr>
              <w:t xml:space="preserve"> </w:t>
            </w:r>
          </w:p>
          <w:p w14:paraId="305F89BA" w14:textId="77777777" w:rsidR="00A31875" w:rsidRPr="00934404" w:rsidRDefault="00A31875" w:rsidP="00DF24E9">
            <w:pPr>
              <w:pStyle w:val="NormalWeb"/>
              <w:spacing w:line="240" w:lineRule="atLeast"/>
              <w:ind w:firstLine="284"/>
              <w:rPr>
                <w:rFonts w:ascii="Wales Sans Body" w:hAnsi="Wales Sans Body" w:cs="Arial"/>
                <w:b/>
                <w:bCs/>
                <w:sz w:val="22"/>
                <w:szCs w:val="22"/>
              </w:rPr>
            </w:pPr>
          </w:p>
          <w:p w14:paraId="5C336B00" w14:textId="77777777" w:rsidR="00A31875" w:rsidRPr="00934404" w:rsidRDefault="00A31875" w:rsidP="00DF24E9">
            <w:pPr>
              <w:pStyle w:val="NormalWeb"/>
              <w:spacing w:line="240" w:lineRule="atLeast"/>
              <w:ind w:firstLine="284"/>
              <w:rPr>
                <w:rFonts w:ascii="Wales Sans Body" w:hAnsi="Wales Sans Body" w:cs="Arial"/>
                <w:b/>
                <w:bCs/>
                <w:sz w:val="22"/>
                <w:szCs w:val="22"/>
              </w:rPr>
            </w:pPr>
            <w:sdt>
              <w:sdtPr>
                <w:rPr>
                  <w:rFonts w:ascii="Wales Sans Body" w:hAnsi="Wales Sans Body" w:cs="Arial"/>
                  <w:sz w:val="22"/>
                  <w:szCs w:val="22"/>
                </w:rPr>
                <w:id w:val="-2052293813"/>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For leisure purposes </w:t>
            </w:r>
            <w:r w:rsidRPr="00934404">
              <w:rPr>
                <w:rFonts w:ascii="Wales Sans Body" w:hAnsi="Wales Sans Body" w:cs="Arial"/>
                <w:b/>
                <w:bCs/>
                <w:sz w:val="22"/>
                <w:szCs w:val="22"/>
              </w:rPr>
              <w:t xml:space="preserve"> </w:t>
            </w:r>
          </w:p>
          <w:p w14:paraId="3B9CD550" w14:textId="77777777" w:rsidR="00A31875" w:rsidRPr="00934404" w:rsidRDefault="00A31875" w:rsidP="00DF24E9">
            <w:pPr>
              <w:pStyle w:val="NormalWeb"/>
              <w:spacing w:line="240" w:lineRule="atLeast"/>
              <w:ind w:firstLine="284"/>
              <w:rPr>
                <w:rFonts w:ascii="Wales Sans Body" w:hAnsi="Wales Sans Body" w:cs="Arial"/>
                <w:b/>
                <w:bCs/>
                <w:sz w:val="22"/>
                <w:szCs w:val="22"/>
              </w:rPr>
            </w:pPr>
          </w:p>
          <w:p w14:paraId="0AB030A3" w14:textId="77777777" w:rsidR="00A31875" w:rsidRPr="00934404" w:rsidRDefault="00A31875" w:rsidP="00DF24E9">
            <w:pPr>
              <w:pStyle w:val="NormalWeb"/>
              <w:spacing w:line="240" w:lineRule="atLeast"/>
              <w:ind w:firstLine="284"/>
              <w:rPr>
                <w:rFonts w:ascii="Wales Sans Body" w:hAnsi="Wales Sans Body" w:cs="Arial"/>
                <w:sz w:val="22"/>
                <w:szCs w:val="22"/>
              </w:rPr>
            </w:pPr>
            <w:sdt>
              <w:sdtPr>
                <w:rPr>
                  <w:rFonts w:ascii="Wales Sans Body" w:hAnsi="Wales Sans Body" w:cs="Arial"/>
                  <w:sz w:val="22"/>
                  <w:szCs w:val="22"/>
                </w:rPr>
                <w:id w:val="1174301334"/>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For care responsibilities  </w:t>
            </w:r>
          </w:p>
          <w:p w14:paraId="24469723" w14:textId="77777777" w:rsidR="00A31875" w:rsidRPr="00934404" w:rsidRDefault="00A31875" w:rsidP="00DF24E9">
            <w:pPr>
              <w:pStyle w:val="NormalWeb"/>
              <w:spacing w:line="240" w:lineRule="atLeast"/>
              <w:rPr>
                <w:rFonts w:ascii="Wales Sans Body" w:hAnsi="Wales Sans Body" w:cs="Arial"/>
                <w:sz w:val="22"/>
                <w:szCs w:val="22"/>
              </w:rPr>
            </w:pPr>
          </w:p>
          <w:p w14:paraId="4320DCDA" w14:textId="77777777" w:rsidR="00A31875" w:rsidRPr="00934404" w:rsidRDefault="00A31875" w:rsidP="00DF24E9">
            <w:pPr>
              <w:pStyle w:val="NormalWeb"/>
              <w:spacing w:line="240" w:lineRule="atLeast"/>
              <w:ind w:firstLine="284"/>
              <w:rPr>
                <w:rFonts w:ascii="Wales Sans Body" w:hAnsi="Wales Sans Body" w:cs="Arial"/>
                <w:sz w:val="22"/>
                <w:szCs w:val="22"/>
              </w:rPr>
            </w:pPr>
            <w:sdt>
              <w:sdtPr>
                <w:rPr>
                  <w:rFonts w:ascii="Wales Sans Body" w:hAnsi="Wales Sans Body" w:cs="Arial"/>
                  <w:sz w:val="22"/>
                  <w:szCs w:val="22"/>
                </w:rPr>
                <w:id w:val="1269813573"/>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To access healthcare</w:t>
            </w:r>
          </w:p>
          <w:p w14:paraId="5EC56771" w14:textId="77777777" w:rsidR="00A31875" w:rsidRPr="00934404" w:rsidRDefault="00A31875" w:rsidP="00DF24E9">
            <w:pPr>
              <w:pStyle w:val="NormalWeb"/>
              <w:spacing w:line="240" w:lineRule="atLeast"/>
              <w:ind w:firstLine="284"/>
              <w:rPr>
                <w:rFonts w:ascii="Wales Sans Body" w:hAnsi="Wales Sans Body" w:cs="Arial"/>
                <w:sz w:val="22"/>
                <w:szCs w:val="22"/>
              </w:rPr>
            </w:pPr>
          </w:p>
          <w:p w14:paraId="561E487E" w14:textId="77777777" w:rsidR="00A31875" w:rsidRPr="00934404" w:rsidRDefault="00A31875" w:rsidP="00DF24E9">
            <w:pPr>
              <w:pStyle w:val="NormalWeb"/>
              <w:spacing w:line="240" w:lineRule="atLeast"/>
              <w:ind w:firstLine="284"/>
              <w:rPr>
                <w:rFonts w:ascii="Wales Sans Body" w:hAnsi="Wales Sans Body" w:cs="Arial"/>
                <w:sz w:val="22"/>
                <w:szCs w:val="22"/>
              </w:rPr>
            </w:pPr>
            <w:sdt>
              <w:sdtPr>
                <w:rPr>
                  <w:rFonts w:ascii="Wales Sans Body" w:hAnsi="Wales Sans Body" w:cs="Arial"/>
                  <w:sz w:val="22"/>
                  <w:szCs w:val="22"/>
                </w:rPr>
                <w:id w:val="-579222773"/>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Other [Please specify in the box]</w:t>
            </w:r>
          </w:p>
          <w:p w14:paraId="62CFFFEF" w14:textId="77777777" w:rsidR="00A31875" w:rsidRPr="00934404" w:rsidRDefault="00A31875" w:rsidP="00DF24E9">
            <w:pPr>
              <w:pStyle w:val="NormalWeb"/>
              <w:spacing w:line="240" w:lineRule="atLeast"/>
              <w:ind w:firstLine="284"/>
              <w:rPr>
                <w:rFonts w:ascii="Wales Sans Body" w:hAnsi="Wales Sans Body" w:cs="Arial"/>
                <w:sz w:val="22"/>
                <w:szCs w:val="22"/>
              </w:rPr>
            </w:pPr>
            <w:r w:rsidRPr="00934404">
              <w:rPr>
                <w:rFonts w:ascii="Wales Sans Body" w:hAnsi="Wales Sans Body" w:cs="Arial"/>
                <w:noProof/>
                <w:sz w:val="22"/>
                <w:szCs w:val="22"/>
                <w14:ligatures w14:val="standardContextual"/>
              </w:rPr>
              <mc:AlternateContent>
                <mc:Choice Requires="wps">
                  <w:drawing>
                    <wp:anchor distT="0" distB="0" distL="114300" distR="114300" simplePos="0" relativeHeight="251668480" behindDoc="0" locked="0" layoutInCell="1" allowOverlap="1" wp14:anchorId="5E26B3F3" wp14:editId="0DD24F77">
                      <wp:simplePos x="0" y="0"/>
                      <wp:positionH relativeFrom="column">
                        <wp:posOffset>201090</wp:posOffset>
                      </wp:positionH>
                      <wp:positionV relativeFrom="paragraph">
                        <wp:posOffset>142404</wp:posOffset>
                      </wp:positionV>
                      <wp:extent cx="2337620" cy="435077"/>
                      <wp:effectExtent l="0" t="0" r="24765" b="22225"/>
                      <wp:wrapNone/>
                      <wp:docPr id="1945833512" name="Text Box 2"/>
                      <wp:cNvGraphicFramePr/>
                      <a:graphic xmlns:a="http://schemas.openxmlformats.org/drawingml/2006/main">
                        <a:graphicData uri="http://schemas.microsoft.com/office/word/2010/wordprocessingShape">
                          <wps:wsp>
                            <wps:cNvSpPr txBox="1"/>
                            <wps:spPr>
                              <a:xfrm>
                                <a:off x="0" y="0"/>
                                <a:ext cx="2337620" cy="435077"/>
                              </a:xfrm>
                              <a:prstGeom prst="rect">
                                <a:avLst/>
                              </a:prstGeom>
                              <a:solidFill>
                                <a:schemeClr val="lt1"/>
                              </a:solidFill>
                              <a:ln w="6350">
                                <a:solidFill>
                                  <a:prstClr val="black"/>
                                </a:solidFill>
                              </a:ln>
                            </wps:spPr>
                            <wps:txbx>
                              <w:txbxContent>
                                <w:p w14:paraId="4EDAF492" w14:textId="77777777" w:rsidR="00A31875" w:rsidRDefault="00A31875" w:rsidP="00A31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26B3F3" id="Text Box 2" o:spid="_x0000_s1030" type="#_x0000_t202" style="position:absolute;left:0;text-align:left;margin-left:15.85pt;margin-top:11.2pt;width:184.05pt;height:34.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" fillcolor="white [3201]" strokeweight=".5pt">
                      <v:textbox>
                        <w:txbxContent>
                          <w:p w14:paraId="4EDAF492" w14:textId="77777777" w:rsidR="00A31875" w:rsidRDefault="00A31875" w:rsidP="00A31875"/>
                        </w:txbxContent>
                      </v:textbox>
                    </v:shape>
                  </w:pict>
                </mc:Fallback>
              </mc:AlternateContent>
            </w:r>
          </w:p>
          <w:p w14:paraId="609A5ED2" w14:textId="77777777" w:rsidR="00A31875" w:rsidRPr="00934404" w:rsidRDefault="00A31875" w:rsidP="00DF24E9">
            <w:pPr>
              <w:pStyle w:val="NormalWeb"/>
              <w:spacing w:line="240" w:lineRule="atLeast"/>
              <w:ind w:firstLine="284"/>
              <w:rPr>
                <w:rFonts w:ascii="Wales Sans Body" w:hAnsi="Wales Sans Body" w:cs="Arial"/>
                <w:sz w:val="22"/>
                <w:szCs w:val="22"/>
              </w:rPr>
            </w:pPr>
          </w:p>
          <w:p w14:paraId="1D3486D1" w14:textId="77777777" w:rsidR="00A31875" w:rsidRPr="00934404" w:rsidRDefault="00A31875" w:rsidP="00DF24E9">
            <w:pPr>
              <w:pStyle w:val="NormalWeb"/>
              <w:spacing w:line="240" w:lineRule="atLeast"/>
              <w:ind w:firstLine="284"/>
              <w:rPr>
                <w:rFonts w:ascii="Wales Sans Body" w:hAnsi="Wales Sans Body" w:cs="Arial"/>
                <w:sz w:val="22"/>
                <w:szCs w:val="22"/>
              </w:rPr>
            </w:pPr>
          </w:p>
          <w:p w14:paraId="0324C251" w14:textId="77777777" w:rsidR="00A31875" w:rsidRPr="00934404" w:rsidRDefault="00A31875" w:rsidP="00DF24E9">
            <w:pPr>
              <w:pStyle w:val="NormalWeb"/>
              <w:spacing w:line="240" w:lineRule="atLeast"/>
              <w:ind w:firstLine="284"/>
              <w:rPr>
                <w:rFonts w:ascii="Wales Sans Body" w:hAnsi="Wales Sans Body" w:cs="Arial"/>
                <w:sz w:val="22"/>
                <w:szCs w:val="22"/>
              </w:rPr>
            </w:pPr>
          </w:p>
          <w:p w14:paraId="343F4E5B" w14:textId="77777777" w:rsidR="00A31875" w:rsidRPr="00934404" w:rsidRDefault="00A31875" w:rsidP="00DF24E9">
            <w:pPr>
              <w:pStyle w:val="NormalWeb"/>
              <w:spacing w:line="240" w:lineRule="atLeast"/>
              <w:rPr>
                <w:rFonts w:ascii="Wales Sans Body" w:hAnsi="Wales Sans Body" w:cs="Arial"/>
                <w:b/>
                <w:bCs/>
                <w:sz w:val="22"/>
                <w:szCs w:val="22"/>
              </w:rPr>
            </w:pPr>
          </w:p>
        </w:tc>
        <w:tc>
          <w:tcPr>
            <w:tcW w:w="4508" w:type="dxa"/>
          </w:tcPr>
          <w:p w14:paraId="7BADC3FC" w14:textId="77777777" w:rsidR="00A31875" w:rsidRPr="00934404" w:rsidRDefault="00A31875" w:rsidP="00DF24E9">
            <w:pPr>
              <w:pStyle w:val="NormalWeb"/>
              <w:spacing w:line="240" w:lineRule="atLeast"/>
              <w:ind w:left="284"/>
              <w:rPr>
                <w:rFonts w:ascii="Wales Sans Body" w:hAnsi="Wales Sans Body" w:cs="Arial"/>
                <w:b/>
                <w:bCs/>
                <w:sz w:val="22"/>
                <w:szCs w:val="22"/>
              </w:rPr>
            </w:pPr>
          </w:p>
          <w:p w14:paraId="5444A3F7" w14:textId="77777777" w:rsidR="00A31875" w:rsidRPr="00934404" w:rsidRDefault="00A31875" w:rsidP="00A31875">
            <w:pPr>
              <w:pStyle w:val="NormalWeb"/>
              <w:numPr>
                <w:ilvl w:val="0"/>
                <w:numId w:val="53"/>
              </w:numPr>
              <w:spacing w:after="0" w:line="240" w:lineRule="atLeast"/>
              <w:rPr>
                <w:rFonts w:ascii="Wales Sans Body" w:hAnsi="Wales Sans Body" w:cs="Arial"/>
                <w:sz w:val="22"/>
                <w:szCs w:val="22"/>
              </w:rPr>
            </w:pPr>
            <w:r w:rsidRPr="00934404">
              <w:rPr>
                <w:rFonts w:ascii="Wales Sans Body" w:hAnsi="Wales Sans Body" w:cs="Arial"/>
                <w:sz w:val="22"/>
                <w:szCs w:val="22"/>
              </w:rPr>
              <w:t>Why don’t you use the bus? [Please select all that apply]</w:t>
            </w:r>
          </w:p>
          <w:p w14:paraId="685319AA" w14:textId="77777777" w:rsidR="00A31875" w:rsidRPr="00934404" w:rsidRDefault="00A31875" w:rsidP="00DF24E9">
            <w:pPr>
              <w:pStyle w:val="NormalWeb"/>
              <w:spacing w:line="240" w:lineRule="atLeast"/>
              <w:ind w:left="644"/>
              <w:rPr>
                <w:rFonts w:ascii="Wales Sans Body" w:hAnsi="Wales Sans Body" w:cs="Arial"/>
                <w:sz w:val="22"/>
                <w:szCs w:val="22"/>
              </w:rPr>
            </w:pPr>
          </w:p>
          <w:p w14:paraId="570C6DEA"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1337657996"/>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It’s too expensive </w:t>
            </w:r>
          </w:p>
          <w:p w14:paraId="12E19E13" w14:textId="77777777" w:rsidR="00A31875" w:rsidRPr="00934404" w:rsidRDefault="00A31875" w:rsidP="00DF24E9">
            <w:pPr>
              <w:pStyle w:val="NormalWeb"/>
              <w:spacing w:line="240" w:lineRule="atLeast"/>
              <w:rPr>
                <w:rFonts w:ascii="Wales Sans Body" w:hAnsi="Wales Sans Body" w:cs="Arial"/>
                <w:sz w:val="22"/>
                <w:szCs w:val="22"/>
              </w:rPr>
            </w:pPr>
          </w:p>
          <w:p w14:paraId="747A003D" w14:textId="77777777" w:rsidR="00A31875" w:rsidRPr="00934404" w:rsidRDefault="00A31875" w:rsidP="00DF24E9">
            <w:pPr>
              <w:pStyle w:val="NormalWeb"/>
              <w:spacing w:line="240" w:lineRule="atLeast"/>
              <w:ind w:firstLine="284"/>
              <w:rPr>
                <w:rFonts w:ascii="Wales Sans Body" w:hAnsi="Wales Sans Body" w:cs="Arial"/>
                <w:b/>
                <w:bCs/>
                <w:sz w:val="22"/>
                <w:szCs w:val="22"/>
              </w:rPr>
            </w:pPr>
            <w:sdt>
              <w:sdtPr>
                <w:rPr>
                  <w:rFonts w:ascii="Wales Sans Body" w:hAnsi="Wales Sans Body" w:cs="Arial"/>
                  <w:sz w:val="22"/>
                  <w:szCs w:val="22"/>
                </w:rPr>
                <w:id w:val="-292061509"/>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There is no suitable service in my                                             community</w:t>
            </w:r>
            <w:r w:rsidRPr="00934404">
              <w:rPr>
                <w:rFonts w:ascii="Wales Sans Body" w:hAnsi="Wales Sans Body" w:cs="Arial"/>
                <w:b/>
                <w:bCs/>
                <w:sz w:val="22"/>
                <w:szCs w:val="22"/>
              </w:rPr>
              <w:t xml:space="preserve"> </w:t>
            </w:r>
          </w:p>
          <w:p w14:paraId="07680CFD" w14:textId="77777777" w:rsidR="00A31875" w:rsidRPr="00934404" w:rsidRDefault="00A31875" w:rsidP="00DF24E9">
            <w:pPr>
              <w:pStyle w:val="NormalWeb"/>
              <w:spacing w:line="240" w:lineRule="atLeast"/>
              <w:ind w:firstLine="284"/>
              <w:rPr>
                <w:rFonts w:ascii="Wales Sans Body" w:hAnsi="Wales Sans Body" w:cs="Arial"/>
                <w:b/>
                <w:bCs/>
                <w:sz w:val="22"/>
                <w:szCs w:val="22"/>
              </w:rPr>
            </w:pPr>
          </w:p>
          <w:p w14:paraId="3DC6FDE2" w14:textId="77777777" w:rsidR="00A31875" w:rsidRPr="00934404" w:rsidRDefault="00A31875" w:rsidP="00DF24E9">
            <w:pPr>
              <w:pStyle w:val="NormalWeb"/>
              <w:spacing w:line="240" w:lineRule="atLeast"/>
              <w:ind w:firstLine="284"/>
              <w:rPr>
                <w:rFonts w:ascii="Wales Sans Body" w:hAnsi="Wales Sans Body" w:cs="Arial"/>
                <w:b/>
                <w:bCs/>
                <w:sz w:val="22"/>
                <w:szCs w:val="22"/>
              </w:rPr>
            </w:pPr>
            <w:sdt>
              <w:sdtPr>
                <w:rPr>
                  <w:rFonts w:ascii="Wales Sans Body" w:hAnsi="Wales Sans Body" w:cs="Arial"/>
                  <w:sz w:val="22"/>
                  <w:szCs w:val="22"/>
                </w:rPr>
                <w:id w:val="530686888"/>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Bus services are not reliable </w:t>
            </w:r>
            <w:r w:rsidRPr="00934404">
              <w:rPr>
                <w:rFonts w:ascii="Wales Sans Body" w:hAnsi="Wales Sans Body" w:cs="Arial"/>
                <w:b/>
                <w:bCs/>
                <w:sz w:val="22"/>
                <w:szCs w:val="22"/>
              </w:rPr>
              <w:t xml:space="preserve"> </w:t>
            </w:r>
          </w:p>
          <w:p w14:paraId="160694E1" w14:textId="77777777" w:rsidR="00A31875" w:rsidRPr="00934404" w:rsidRDefault="00A31875" w:rsidP="00DF24E9">
            <w:pPr>
              <w:pStyle w:val="NormalWeb"/>
              <w:spacing w:line="240" w:lineRule="atLeast"/>
              <w:ind w:firstLine="284"/>
              <w:rPr>
                <w:rFonts w:ascii="Wales Sans Body" w:hAnsi="Wales Sans Body" w:cs="Arial"/>
                <w:b/>
                <w:bCs/>
                <w:sz w:val="22"/>
                <w:szCs w:val="22"/>
              </w:rPr>
            </w:pPr>
          </w:p>
          <w:p w14:paraId="158A440C" w14:textId="77777777" w:rsidR="00A31875" w:rsidRPr="00934404" w:rsidRDefault="00A31875" w:rsidP="00DF24E9">
            <w:pPr>
              <w:pStyle w:val="NormalWeb"/>
              <w:spacing w:line="240" w:lineRule="atLeast"/>
              <w:ind w:firstLine="284"/>
              <w:rPr>
                <w:rFonts w:ascii="Wales Sans Body" w:hAnsi="Wales Sans Body" w:cs="Arial"/>
                <w:sz w:val="22"/>
                <w:szCs w:val="22"/>
              </w:rPr>
            </w:pPr>
            <w:sdt>
              <w:sdtPr>
                <w:rPr>
                  <w:rFonts w:ascii="Wales Sans Body" w:hAnsi="Wales Sans Body" w:cs="Arial"/>
                  <w:sz w:val="22"/>
                  <w:szCs w:val="22"/>
                </w:rPr>
                <w:id w:val="-658684770"/>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Bus services are not accessible </w:t>
            </w:r>
          </w:p>
          <w:p w14:paraId="74613EB2" w14:textId="77777777" w:rsidR="00A31875" w:rsidRPr="00934404" w:rsidRDefault="00A31875" w:rsidP="00DF24E9">
            <w:pPr>
              <w:pStyle w:val="NormalWeb"/>
              <w:spacing w:line="240" w:lineRule="atLeast"/>
              <w:rPr>
                <w:rFonts w:ascii="Wales Sans Body" w:hAnsi="Wales Sans Body" w:cs="Arial"/>
                <w:sz w:val="22"/>
                <w:szCs w:val="22"/>
              </w:rPr>
            </w:pPr>
          </w:p>
          <w:p w14:paraId="51AF37A9" w14:textId="77777777" w:rsidR="00A31875" w:rsidRPr="00934404" w:rsidRDefault="00A31875" w:rsidP="00DF24E9">
            <w:pPr>
              <w:pStyle w:val="NormalWeb"/>
              <w:spacing w:line="240" w:lineRule="atLeast"/>
              <w:ind w:firstLine="284"/>
              <w:rPr>
                <w:rFonts w:ascii="Wales Sans Body" w:hAnsi="Wales Sans Body" w:cs="Arial"/>
                <w:sz w:val="22"/>
                <w:szCs w:val="22"/>
              </w:rPr>
            </w:pPr>
            <w:sdt>
              <w:sdtPr>
                <w:rPr>
                  <w:rFonts w:ascii="Wales Sans Body" w:hAnsi="Wales Sans Body" w:cs="Arial"/>
                  <w:sz w:val="22"/>
                  <w:szCs w:val="22"/>
                </w:rPr>
                <w:id w:val="-1015837855"/>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Bus services are not frequent enough</w:t>
            </w:r>
          </w:p>
          <w:p w14:paraId="49F7381E" w14:textId="77777777" w:rsidR="00A31875" w:rsidRPr="00934404" w:rsidRDefault="00A31875" w:rsidP="00DF24E9">
            <w:pPr>
              <w:pStyle w:val="NormalWeb"/>
              <w:spacing w:line="240" w:lineRule="atLeast"/>
              <w:ind w:firstLine="284"/>
              <w:rPr>
                <w:rFonts w:ascii="Wales Sans Body" w:hAnsi="Wales Sans Body" w:cs="Arial"/>
                <w:sz w:val="22"/>
                <w:szCs w:val="22"/>
              </w:rPr>
            </w:pPr>
          </w:p>
          <w:p w14:paraId="2C30BC0E" w14:textId="77777777" w:rsidR="00A31875" w:rsidRPr="00934404" w:rsidRDefault="00A31875" w:rsidP="00DF24E9">
            <w:pPr>
              <w:pStyle w:val="NormalWeb"/>
              <w:spacing w:line="240" w:lineRule="atLeast"/>
              <w:ind w:firstLine="284"/>
              <w:rPr>
                <w:rFonts w:ascii="Wales Sans Body" w:hAnsi="Wales Sans Body" w:cs="Arial"/>
                <w:sz w:val="22"/>
                <w:szCs w:val="22"/>
              </w:rPr>
            </w:pPr>
            <w:sdt>
              <w:sdtPr>
                <w:rPr>
                  <w:rFonts w:ascii="Wales Sans Body" w:hAnsi="Wales Sans Body" w:cs="Arial"/>
                  <w:sz w:val="22"/>
                  <w:szCs w:val="22"/>
                </w:rPr>
                <w:id w:val="-1225991653"/>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It’s slower than other options </w:t>
            </w:r>
          </w:p>
          <w:p w14:paraId="64AB20CD" w14:textId="77777777" w:rsidR="00A31875" w:rsidRPr="00934404" w:rsidRDefault="00A31875" w:rsidP="00DF24E9">
            <w:pPr>
              <w:pStyle w:val="NormalWeb"/>
              <w:spacing w:line="240" w:lineRule="atLeast"/>
              <w:ind w:firstLine="284"/>
              <w:rPr>
                <w:rFonts w:ascii="Wales Sans Body" w:hAnsi="Wales Sans Body" w:cs="Arial"/>
                <w:sz w:val="22"/>
                <w:szCs w:val="22"/>
              </w:rPr>
            </w:pPr>
          </w:p>
          <w:p w14:paraId="14164FC3" w14:textId="77777777" w:rsidR="00A31875" w:rsidRPr="00934404" w:rsidRDefault="00A31875" w:rsidP="00DF24E9">
            <w:pPr>
              <w:pStyle w:val="NormalWeb"/>
              <w:spacing w:line="240" w:lineRule="atLeast"/>
              <w:ind w:firstLine="284"/>
              <w:rPr>
                <w:rFonts w:ascii="Wales Sans Body" w:hAnsi="Wales Sans Body" w:cs="Arial"/>
                <w:sz w:val="22"/>
                <w:szCs w:val="22"/>
              </w:rPr>
            </w:pPr>
            <w:sdt>
              <w:sdtPr>
                <w:rPr>
                  <w:rFonts w:ascii="Wales Sans Body" w:hAnsi="Wales Sans Body" w:cs="Arial"/>
                  <w:sz w:val="22"/>
                  <w:szCs w:val="22"/>
                </w:rPr>
                <w:id w:val="281619047"/>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It’s inconvenient </w:t>
            </w:r>
          </w:p>
          <w:p w14:paraId="36FEA5E9" w14:textId="77777777" w:rsidR="00A31875" w:rsidRPr="00934404" w:rsidRDefault="00A31875" w:rsidP="00DF24E9">
            <w:pPr>
              <w:pStyle w:val="NormalWeb"/>
              <w:spacing w:line="240" w:lineRule="atLeast"/>
              <w:ind w:firstLine="284"/>
              <w:rPr>
                <w:rFonts w:ascii="Wales Sans Body" w:hAnsi="Wales Sans Body" w:cs="Arial"/>
                <w:sz w:val="22"/>
                <w:szCs w:val="22"/>
              </w:rPr>
            </w:pPr>
          </w:p>
          <w:p w14:paraId="622FACB7" w14:textId="77777777" w:rsidR="00A31875" w:rsidRPr="00934404" w:rsidRDefault="00A31875" w:rsidP="00DF24E9">
            <w:pPr>
              <w:pStyle w:val="NormalWeb"/>
              <w:spacing w:line="240" w:lineRule="atLeast"/>
              <w:ind w:firstLine="284"/>
              <w:rPr>
                <w:rFonts w:ascii="Wales Sans Body" w:hAnsi="Wales Sans Body" w:cs="Arial"/>
                <w:sz w:val="22"/>
                <w:szCs w:val="22"/>
              </w:rPr>
            </w:pPr>
            <w:sdt>
              <w:sdtPr>
                <w:rPr>
                  <w:rFonts w:ascii="Wales Sans Body" w:hAnsi="Wales Sans Body" w:cs="Arial"/>
                  <w:sz w:val="22"/>
                  <w:szCs w:val="22"/>
                </w:rPr>
                <w:id w:val="-652139251"/>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I have safety concerns </w:t>
            </w:r>
          </w:p>
          <w:p w14:paraId="5A01D6D9" w14:textId="77777777" w:rsidR="00A31875" w:rsidRPr="00934404" w:rsidRDefault="00A31875" w:rsidP="00DF24E9">
            <w:pPr>
              <w:pStyle w:val="NormalWeb"/>
              <w:spacing w:line="240" w:lineRule="atLeast"/>
              <w:ind w:firstLine="284"/>
              <w:rPr>
                <w:rFonts w:ascii="Wales Sans Body" w:hAnsi="Wales Sans Body" w:cs="Arial"/>
                <w:sz w:val="22"/>
                <w:szCs w:val="22"/>
              </w:rPr>
            </w:pPr>
          </w:p>
          <w:p w14:paraId="139C3207" w14:textId="77777777" w:rsidR="00A31875" w:rsidRPr="00934404" w:rsidRDefault="00A31875" w:rsidP="00DF24E9">
            <w:pPr>
              <w:pStyle w:val="NormalWeb"/>
              <w:spacing w:line="240" w:lineRule="atLeast"/>
              <w:ind w:firstLine="284"/>
              <w:rPr>
                <w:rFonts w:ascii="Wales Sans Body" w:hAnsi="Wales Sans Body" w:cs="Arial"/>
                <w:sz w:val="22"/>
                <w:szCs w:val="22"/>
              </w:rPr>
            </w:pPr>
            <w:sdt>
              <w:sdtPr>
                <w:rPr>
                  <w:rFonts w:ascii="Wales Sans Body" w:hAnsi="Wales Sans Body" w:cs="Arial"/>
                  <w:sz w:val="22"/>
                  <w:szCs w:val="22"/>
                </w:rPr>
                <w:id w:val="1028911777"/>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Other [Please specify in the box]</w:t>
            </w:r>
          </w:p>
          <w:p w14:paraId="6A37FF4C" w14:textId="77777777" w:rsidR="00A31875" w:rsidRPr="00934404" w:rsidRDefault="00A31875" w:rsidP="00DF24E9">
            <w:pPr>
              <w:pStyle w:val="NormalWeb"/>
              <w:spacing w:line="240" w:lineRule="atLeast"/>
              <w:ind w:firstLine="284"/>
              <w:rPr>
                <w:rFonts w:ascii="Wales Sans Body" w:hAnsi="Wales Sans Body" w:cs="Arial"/>
                <w:sz w:val="22"/>
                <w:szCs w:val="22"/>
              </w:rPr>
            </w:pPr>
            <w:r w:rsidRPr="00934404">
              <w:rPr>
                <w:rFonts w:ascii="Wales Sans Body" w:hAnsi="Wales Sans Body" w:cs="Arial"/>
                <w:noProof/>
                <w:sz w:val="22"/>
                <w:szCs w:val="22"/>
                <w14:ligatures w14:val="standardContextual"/>
              </w:rPr>
              <mc:AlternateContent>
                <mc:Choice Requires="wps">
                  <w:drawing>
                    <wp:anchor distT="0" distB="0" distL="114300" distR="114300" simplePos="0" relativeHeight="251669504" behindDoc="0" locked="0" layoutInCell="1" allowOverlap="1" wp14:anchorId="583F4811" wp14:editId="0EBCAB17">
                      <wp:simplePos x="0" y="0"/>
                      <wp:positionH relativeFrom="column">
                        <wp:posOffset>207071</wp:posOffset>
                      </wp:positionH>
                      <wp:positionV relativeFrom="paragraph">
                        <wp:posOffset>93980</wp:posOffset>
                      </wp:positionV>
                      <wp:extent cx="2337620" cy="1629697"/>
                      <wp:effectExtent l="0" t="0" r="24765" b="27940"/>
                      <wp:wrapNone/>
                      <wp:docPr id="1403578216" name="Text Box 2"/>
                      <wp:cNvGraphicFramePr/>
                      <a:graphic xmlns:a="http://schemas.openxmlformats.org/drawingml/2006/main">
                        <a:graphicData uri="http://schemas.microsoft.com/office/word/2010/wordprocessingShape">
                          <wps:wsp>
                            <wps:cNvSpPr txBox="1"/>
                            <wps:spPr>
                              <a:xfrm>
                                <a:off x="0" y="0"/>
                                <a:ext cx="2337620" cy="1629697"/>
                              </a:xfrm>
                              <a:prstGeom prst="rect">
                                <a:avLst/>
                              </a:prstGeom>
                              <a:solidFill>
                                <a:schemeClr val="lt1"/>
                              </a:solidFill>
                              <a:ln w="6350">
                                <a:solidFill>
                                  <a:prstClr val="black"/>
                                </a:solidFill>
                              </a:ln>
                            </wps:spPr>
                            <wps:txbx>
                              <w:txbxContent>
                                <w:p w14:paraId="3BB1E12F" w14:textId="77777777" w:rsidR="00A31875" w:rsidRDefault="00A31875" w:rsidP="00A31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3F4811" id="_x0000_s1031" type="#_x0000_t202" style="position:absolute;left:0;text-align:left;margin-left:16.3pt;margin-top:7.4pt;width:184.05pt;height:128.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" fillcolor="white [3201]" strokeweight=".5pt">
                      <v:textbox>
                        <w:txbxContent>
                          <w:p w14:paraId="3BB1E12F" w14:textId="77777777" w:rsidR="00A31875" w:rsidRDefault="00A31875" w:rsidP="00A31875"/>
                        </w:txbxContent>
                      </v:textbox>
                    </v:shape>
                  </w:pict>
                </mc:Fallback>
              </mc:AlternateContent>
            </w:r>
          </w:p>
          <w:p w14:paraId="0149EEC4" w14:textId="77777777" w:rsidR="00A31875" w:rsidRPr="00934404" w:rsidRDefault="00A31875" w:rsidP="00DF24E9">
            <w:pPr>
              <w:pStyle w:val="NormalWeb"/>
              <w:spacing w:line="240" w:lineRule="atLeast"/>
              <w:ind w:firstLine="284"/>
              <w:rPr>
                <w:rFonts w:ascii="Wales Sans Body" w:hAnsi="Wales Sans Body" w:cs="Arial"/>
                <w:sz w:val="22"/>
                <w:szCs w:val="22"/>
              </w:rPr>
            </w:pPr>
            <w:r w:rsidRPr="00934404">
              <w:rPr>
                <w:rFonts w:ascii="Wales Sans Body" w:hAnsi="Wales Sans Body" w:cs="Arial"/>
                <w:sz w:val="22"/>
                <w:szCs w:val="22"/>
              </w:rPr>
              <w:t xml:space="preserve"> </w:t>
            </w:r>
          </w:p>
          <w:p w14:paraId="0C5974C0" w14:textId="77777777" w:rsidR="00A31875" w:rsidRPr="00934404" w:rsidRDefault="00A31875" w:rsidP="00DF24E9">
            <w:pPr>
              <w:pStyle w:val="NormalWeb"/>
              <w:spacing w:line="240" w:lineRule="atLeast"/>
              <w:ind w:firstLine="284"/>
              <w:rPr>
                <w:rFonts w:ascii="Wales Sans Body" w:hAnsi="Wales Sans Body" w:cs="Arial"/>
                <w:sz w:val="22"/>
                <w:szCs w:val="22"/>
              </w:rPr>
            </w:pPr>
          </w:p>
          <w:p w14:paraId="5EE0AF48" w14:textId="77777777" w:rsidR="00A31875" w:rsidRPr="00934404" w:rsidRDefault="00A31875" w:rsidP="00DF24E9">
            <w:pPr>
              <w:pStyle w:val="NormalWeb"/>
              <w:spacing w:line="240" w:lineRule="atLeast"/>
              <w:ind w:firstLine="284"/>
              <w:rPr>
                <w:rFonts w:ascii="Wales Sans Body" w:hAnsi="Wales Sans Body" w:cs="Arial"/>
                <w:sz w:val="22"/>
                <w:szCs w:val="22"/>
              </w:rPr>
            </w:pPr>
            <w:r w:rsidRPr="00934404">
              <w:rPr>
                <w:rFonts w:ascii="Wales Sans Body" w:hAnsi="Wales Sans Body" w:cs="Arial"/>
                <w:sz w:val="22"/>
                <w:szCs w:val="22"/>
              </w:rPr>
              <w:t xml:space="preserve"> </w:t>
            </w:r>
          </w:p>
          <w:p w14:paraId="6CB15813" w14:textId="77777777" w:rsidR="00A31875" w:rsidRPr="00934404" w:rsidRDefault="00A31875" w:rsidP="00DF24E9">
            <w:pPr>
              <w:pStyle w:val="NormalWeb"/>
              <w:spacing w:line="240" w:lineRule="atLeast"/>
              <w:rPr>
                <w:rFonts w:ascii="Wales Sans Body" w:hAnsi="Wales Sans Body" w:cs="Arial"/>
                <w:sz w:val="22"/>
                <w:szCs w:val="22"/>
              </w:rPr>
            </w:pPr>
          </w:p>
        </w:tc>
      </w:tr>
    </w:tbl>
    <w:p w14:paraId="34450CE7" w14:textId="77777777" w:rsidR="00A31875" w:rsidRPr="00934404" w:rsidRDefault="00A31875" w:rsidP="00A31875">
      <w:pPr>
        <w:pStyle w:val="NormalWeb"/>
        <w:spacing w:after="0" w:line="240" w:lineRule="atLeast"/>
        <w:rPr>
          <w:rFonts w:ascii="Wales Sans Body" w:hAnsi="Wales Sans Body" w:cs="Arial"/>
          <w:b/>
          <w:bCs/>
          <w:sz w:val="22"/>
          <w:szCs w:val="22"/>
        </w:rPr>
      </w:pPr>
    </w:p>
    <w:p w14:paraId="580CCCCA" w14:textId="77777777" w:rsidR="00A31875" w:rsidRPr="00934404" w:rsidRDefault="00A31875" w:rsidP="00A31875">
      <w:pPr>
        <w:pStyle w:val="NormalWeb"/>
        <w:spacing w:after="0" w:line="240" w:lineRule="atLeast"/>
        <w:rPr>
          <w:rFonts w:ascii="Wales Sans Body" w:hAnsi="Wales Sans Body" w:cs="Arial"/>
          <w:b/>
          <w:bCs/>
          <w:sz w:val="22"/>
          <w:szCs w:val="22"/>
        </w:rPr>
      </w:pPr>
    </w:p>
    <w:p w14:paraId="7E19372C" w14:textId="77777777" w:rsidR="00A31875" w:rsidRPr="00934404" w:rsidRDefault="00A31875" w:rsidP="00A31875">
      <w:pPr>
        <w:pStyle w:val="NormalWeb"/>
        <w:spacing w:after="0" w:line="240" w:lineRule="atLeast"/>
        <w:ind w:firstLine="284"/>
        <w:rPr>
          <w:rFonts w:ascii="Wales Sans Body" w:hAnsi="Wales Sans Body" w:cs="Arial"/>
          <w:b/>
          <w:bCs/>
          <w:sz w:val="22"/>
          <w:szCs w:val="22"/>
        </w:rPr>
      </w:pPr>
    </w:p>
    <w:p w14:paraId="2866925D" w14:textId="77777777" w:rsidR="00A31875" w:rsidRPr="00934404" w:rsidRDefault="00A31875" w:rsidP="00A31875">
      <w:pPr>
        <w:pStyle w:val="NormalWeb"/>
        <w:spacing w:after="0" w:line="240" w:lineRule="atLeast"/>
        <w:ind w:firstLine="284"/>
        <w:rPr>
          <w:rFonts w:ascii="Wales Sans Body" w:hAnsi="Wales Sans Body" w:cs="Arial"/>
          <w:b/>
          <w:bCs/>
          <w:sz w:val="22"/>
          <w:szCs w:val="22"/>
        </w:rPr>
      </w:pPr>
    </w:p>
    <w:p w14:paraId="0209CB89" w14:textId="77777777" w:rsidR="00A31875" w:rsidRPr="00934404" w:rsidRDefault="00A31875" w:rsidP="00A31875">
      <w:pPr>
        <w:shd w:val="clear" w:color="auto" w:fill="F2F2F2" w:themeFill="background1" w:themeFillShade="F2"/>
        <w:rPr>
          <w:rFonts w:ascii="Wales Sans Body" w:eastAsia="Aptos" w:hAnsi="Wales Sans Body"/>
          <w:b/>
          <w:bCs/>
          <w:color w:val="C00000"/>
        </w:rPr>
      </w:pPr>
      <w:r w:rsidRPr="00934404">
        <w:rPr>
          <w:rFonts w:ascii="Wales Sans Body" w:hAnsi="Wales Sans Body" w:cs="Arial"/>
          <w:b/>
          <w:bCs/>
          <w:noProof/>
        </w:rPr>
        <mc:AlternateContent>
          <mc:Choice Requires="wps">
            <w:drawing>
              <wp:anchor distT="0" distB="0" distL="114300" distR="114300" simplePos="0" relativeHeight="251665408" behindDoc="1" locked="0" layoutInCell="1" allowOverlap="1" wp14:anchorId="76FC4EF2" wp14:editId="1DFF9FCF">
                <wp:simplePos x="0" y="0"/>
                <wp:positionH relativeFrom="column">
                  <wp:posOffset>-22194</wp:posOffset>
                </wp:positionH>
                <wp:positionV relativeFrom="paragraph">
                  <wp:posOffset>4439</wp:posOffset>
                </wp:positionV>
                <wp:extent cx="5772785" cy="5570343"/>
                <wp:effectExtent l="0" t="0" r="0" b="0"/>
                <wp:wrapNone/>
                <wp:docPr id="1103466550"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2785" cy="5570343"/>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60AED" id="Rectangle 3" o:spid="_x0000_s1026" alt="&quot;&quot;" style="position:absolute;margin-left:-1.75pt;margin-top:.35pt;width:454.55pt;height:438.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" fillcolor="#f2f2f2 [3052]" stroked="f" strokeweight="1pt"/>
            </w:pict>
          </mc:Fallback>
        </mc:AlternateContent>
      </w:r>
      <w:r w:rsidRPr="00934404">
        <w:rPr>
          <w:rFonts w:ascii="Wales Sans Body" w:eastAsia="Aptos" w:hAnsi="Wales Sans Body"/>
          <w:b/>
          <w:bCs/>
          <w:color w:val="C00000"/>
        </w:rPr>
        <w:t xml:space="preserve">Section 2: About Our Proposed Base Network </w:t>
      </w:r>
    </w:p>
    <w:p w14:paraId="4CD200C3" w14:textId="77777777" w:rsidR="00A31875" w:rsidRPr="00934404" w:rsidRDefault="00A31875" w:rsidP="00A31875">
      <w:pPr>
        <w:pStyle w:val="NormalWeb"/>
        <w:shd w:val="clear" w:color="auto" w:fill="F2F2F2" w:themeFill="background1" w:themeFillShade="F2"/>
        <w:spacing w:after="0" w:line="240" w:lineRule="atLeast"/>
        <w:rPr>
          <w:rFonts w:ascii="Wales Sans Body" w:hAnsi="Wales Sans Body" w:cs="Arial"/>
          <w:sz w:val="22"/>
          <w:szCs w:val="22"/>
        </w:rPr>
      </w:pPr>
      <w:r w:rsidRPr="00934404">
        <w:rPr>
          <w:rFonts w:ascii="Wales Sans Body" w:hAnsi="Wales Sans Body" w:cs="Arial"/>
          <w:sz w:val="22"/>
          <w:szCs w:val="22"/>
        </w:rPr>
        <w:t>We have used the current network as the starting point to develop our Proposed Base Network. This is the network we believe we can deliver within the limits of our current resources (funding, buses and drivers).</w:t>
      </w:r>
    </w:p>
    <w:p w14:paraId="2F742950" w14:textId="77777777" w:rsidR="00A31875" w:rsidRPr="00934404" w:rsidRDefault="00A31875" w:rsidP="00A31875">
      <w:pPr>
        <w:pStyle w:val="NormalWeb"/>
        <w:shd w:val="clear" w:color="auto" w:fill="F2F2F2" w:themeFill="background1" w:themeFillShade="F2"/>
        <w:spacing w:after="0" w:line="240" w:lineRule="atLeast"/>
        <w:rPr>
          <w:rFonts w:ascii="Wales Sans Body" w:hAnsi="Wales Sans Body" w:cs="Arial"/>
          <w:sz w:val="22"/>
          <w:szCs w:val="22"/>
        </w:rPr>
      </w:pPr>
      <w:r w:rsidRPr="00934404">
        <w:rPr>
          <w:rFonts w:ascii="Wales Sans Body" w:hAnsi="Wales Sans Body" w:cs="Arial"/>
          <w:sz w:val="22"/>
          <w:szCs w:val="22"/>
        </w:rPr>
        <w:t xml:space="preserve">Planning our Proposed Base Network using the same level of resources that are in the system today means that we have not been able to propose changes everywhere. So, for some places </w:t>
      </w:r>
      <w:r w:rsidRPr="00934404">
        <w:rPr>
          <w:rFonts w:ascii="Wales Sans Body" w:hAnsi="Wales Sans Body" w:cs="Arial"/>
          <w:sz w:val="22"/>
          <w:szCs w:val="22"/>
        </w:rPr>
        <w:lastRenderedPageBreak/>
        <w:t>our Proposed Base Network will be the same as the current network, whereas in other places we have suggested changes.</w:t>
      </w:r>
    </w:p>
    <w:p w14:paraId="16619ED5" w14:textId="77777777" w:rsidR="00A31875" w:rsidRPr="00934404" w:rsidRDefault="00A31875" w:rsidP="00A31875">
      <w:pPr>
        <w:pStyle w:val="NormalWeb"/>
        <w:shd w:val="clear" w:color="auto" w:fill="F2F2F2" w:themeFill="background1" w:themeFillShade="F2"/>
        <w:spacing w:line="240" w:lineRule="atLeast"/>
        <w:rPr>
          <w:rFonts w:ascii="Wales Sans Body" w:hAnsi="Wales Sans Body" w:cs="Arial"/>
          <w:sz w:val="22"/>
          <w:szCs w:val="22"/>
        </w:rPr>
      </w:pPr>
      <w:r w:rsidRPr="00934404">
        <w:rPr>
          <w:rFonts w:ascii="Wales Sans Body" w:hAnsi="Wales Sans Body" w:cs="Arial"/>
          <w:b/>
          <w:bCs/>
          <w:sz w:val="22"/>
          <w:szCs w:val="22"/>
        </w:rPr>
        <w:t>Proposed Improvements</w:t>
      </w:r>
    </w:p>
    <w:p w14:paraId="3A1710C5" w14:textId="77777777" w:rsidR="00A31875" w:rsidRPr="00934404" w:rsidRDefault="00A31875" w:rsidP="00A31875">
      <w:pPr>
        <w:pStyle w:val="NormalWeb"/>
        <w:shd w:val="clear" w:color="auto" w:fill="F2F2F2" w:themeFill="background1" w:themeFillShade="F2"/>
        <w:spacing w:after="0" w:line="240" w:lineRule="atLeast"/>
        <w:rPr>
          <w:rFonts w:ascii="Wales Sans Body" w:hAnsi="Wales Sans Body" w:cs="Arial"/>
          <w:sz w:val="22"/>
          <w:szCs w:val="22"/>
        </w:rPr>
      </w:pPr>
      <w:r w:rsidRPr="00934404">
        <w:rPr>
          <w:rFonts w:ascii="Wales Sans Body" w:hAnsi="Wales Sans Body" w:cs="Arial"/>
          <w:sz w:val="22"/>
          <w:szCs w:val="22"/>
        </w:rPr>
        <w:t xml:space="preserve">Where we have made some changes, they are based on: </w:t>
      </w:r>
    </w:p>
    <w:p w14:paraId="21EB22AB" w14:textId="77777777" w:rsidR="00A31875" w:rsidRPr="00934404" w:rsidRDefault="00A31875" w:rsidP="00A31875">
      <w:pPr>
        <w:pStyle w:val="NormalWeb"/>
        <w:numPr>
          <w:ilvl w:val="0"/>
          <w:numId w:val="51"/>
        </w:numPr>
        <w:shd w:val="clear" w:color="auto" w:fill="F2F2F2" w:themeFill="background1" w:themeFillShade="F2"/>
        <w:spacing w:after="0" w:line="240" w:lineRule="atLeast"/>
        <w:rPr>
          <w:rFonts w:ascii="Wales Sans Body" w:hAnsi="Wales Sans Body" w:cs="Arial"/>
          <w:sz w:val="22"/>
          <w:szCs w:val="22"/>
        </w:rPr>
      </w:pPr>
      <w:r w:rsidRPr="00934404">
        <w:rPr>
          <w:rFonts w:ascii="Wales Sans Body" w:hAnsi="Wales Sans Body" w:cs="Arial"/>
          <w:sz w:val="22"/>
          <w:szCs w:val="22"/>
        </w:rPr>
        <w:t>Having a simpler network, that is easy to explain, remember and navigate.</w:t>
      </w:r>
    </w:p>
    <w:p w14:paraId="549DD070" w14:textId="77777777" w:rsidR="00A31875" w:rsidRPr="00934404" w:rsidRDefault="00A31875" w:rsidP="00A31875">
      <w:pPr>
        <w:pStyle w:val="NormalWeb"/>
        <w:numPr>
          <w:ilvl w:val="0"/>
          <w:numId w:val="51"/>
        </w:numPr>
        <w:shd w:val="clear" w:color="auto" w:fill="F2F2F2" w:themeFill="background1" w:themeFillShade="F2"/>
        <w:spacing w:after="0" w:line="240" w:lineRule="atLeast"/>
        <w:rPr>
          <w:rFonts w:ascii="Wales Sans Body" w:hAnsi="Wales Sans Body" w:cs="Arial"/>
          <w:sz w:val="22"/>
          <w:szCs w:val="22"/>
        </w:rPr>
      </w:pPr>
      <w:r w:rsidRPr="00934404">
        <w:rPr>
          <w:rFonts w:ascii="Wales Sans Body" w:hAnsi="Wales Sans Body" w:cs="Arial"/>
          <w:sz w:val="22"/>
          <w:szCs w:val="22"/>
        </w:rPr>
        <w:t>High-frequency core routes that can attract the highest patronage.</w:t>
      </w:r>
    </w:p>
    <w:p w14:paraId="45523C1E" w14:textId="77777777" w:rsidR="00A31875" w:rsidRPr="00934404" w:rsidRDefault="00A31875" w:rsidP="00A31875">
      <w:pPr>
        <w:pStyle w:val="NormalWeb"/>
        <w:numPr>
          <w:ilvl w:val="0"/>
          <w:numId w:val="51"/>
        </w:numPr>
        <w:shd w:val="clear" w:color="auto" w:fill="F2F2F2" w:themeFill="background1" w:themeFillShade="F2"/>
        <w:spacing w:after="0" w:line="240" w:lineRule="atLeast"/>
        <w:rPr>
          <w:rFonts w:ascii="Wales Sans Body" w:hAnsi="Wales Sans Body" w:cs="Arial"/>
          <w:sz w:val="22"/>
          <w:szCs w:val="22"/>
        </w:rPr>
      </w:pPr>
      <w:r w:rsidRPr="00934404">
        <w:rPr>
          <w:rFonts w:ascii="Wales Sans Body" w:hAnsi="Wales Sans Body" w:cs="Arial"/>
          <w:sz w:val="22"/>
          <w:szCs w:val="22"/>
        </w:rPr>
        <w:t>Interchanges between bus services to enable faster journeys to more possible destinations.</w:t>
      </w:r>
    </w:p>
    <w:p w14:paraId="7ED92628" w14:textId="77777777" w:rsidR="00A31875" w:rsidRDefault="00A31875" w:rsidP="00A31875">
      <w:pPr>
        <w:pStyle w:val="NormalWeb"/>
        <w:numPr>
          <w:ilvl w:val="0"/>
          <w:numId w:val="51"/>
        </w:numPr>
        <w:shd w:val="clear" w:color="auto" w:fill="F2F2F2" w:themeFill="background1" w:themeFillShade="F2"/>
        <w:spacing w:after="0" w:line="240" w:lineRule="atLeast"/>
        <w:rPr>
          <w:rFonts w:ascii="Wales Sans Body" w:hAnsi="Wales Sans Body" w:cs="Arial"/>
          <w:sz w:val="22"/>
          <w:szCs w:val="22"/>
        </w:rPr>
      </w:pPr>
      <w:r w:rsidRPr="00934404">
        <w:rPr>
          <w:rFonts w:ascii="Wales Sans Body" w:hAnsi="Wales Sans Body" w:cs="Arial"/>
          <w:sz w:val="22"/>
          <w:szCs w:val="22"/>
        </w:rPr>
        <w:t>Some more direct services.</w:t>
      </w:r>
    </w:p>
    <w:p w14:paraId="6B99D5DF" w14:textId="77777777" w:rsidR="00A31875" w:rsidRPr="00934404" w:rsidRDefault="00A31875" w:rsidP="00A31875">
      <w:pPr>
        <w:pStyle w:val="NormalWeb"/>
        <w:shd w:val="clear" w:color="auto" w:fill="F2F2F2" w:themeFill="background1" w:themeFillShade="F2"/>
        <w:spacing w:after="0" w:line="240" w:lineRule="atLeast"/>
        <w:ind w:left="720"/>
        <w:rPr>
          <w:rFonts w:ascii="Wales Sans Body" w:hAnsi="Wales Sans Body" w:cs="Arial"/>
          <w:sz w:val="22"/>
          <w:szCs w:val="22"/>
        </w:rPr>
      </w:pPr>
    </w:p>
    <w:p w14:paraId="07AECA45" w14:textId="77777777" w:rsidR="00A31875" w:rsidRPr="00934404" w:rsidRDefault="00A31875" w:rsidP="00A31875">
      <w:pPr>
        <w:pStyle w:val="NormalWeb"/>
        <w:shd w:val="clear" w:color="auto" w:fill="F2F2F2" w:themeFill="background1" w:themeFillShade="F2"/>
        <w:spacing w:line="240" w:lineRule="atLeast"/>
        <w:rPr>
          <w:rFonts w:ascii="Wales Sans Body" w:hAnsi="Wales Sans Body" w:cs="Arial"/>
          <w:sz w:val="22"/>
          <w:szCs w:val="22"/>
        </w:rPr>
      </w:pPr>
      <w:r w:rsidRPr="00934404">
        <w:rPr>
          <w:rFonts w:ascii="Wales Sans Body" w:hAnsi="Wales Sans Body" w:cs="Arial"/>
          <w:b/>
          <w:bCs/>
          <w:sz w:val="22"/>
          <w:szCs w:val="22"/>
        </w:rPr>
        <w:t>Identifying Changes</w:t>
      </w:r>
    </w:p>
    <w:p w14:paraId="57926F17" w14:textId="77777777" w:rsidR="00A31875" w:rsidRPr="00934404" w:rsidRDefault="00A31875" w:rsidP="00A31875">
      <w:pPr>
        <w:pStyle w:val="NormalWeb"/>
        <w:shd w:val="clear" w:color="auto" w:fill="F2F2F2" w:themeFill="background1" w:themeFillShade="F2"/>
        <w:spacing w:after="0" w:line="240" w:lineRule="atLeast"/>
        <w:rPr>
          <w:rFonts w:ascii="Wales Sans Body" w:hAnsi="Wales Sans Body" w:cs="Arial"/>
          <w:sz w:val="22"/>
          <w:szCs w:val="22"/>
        </w:rPr>
      </w:pPr>
      <w:r w:rsidRPr="00934404">
        <w:rPr>
          <w:rFonts w:ascii="Wales Sans Body" w:hAnsi="Wales Sans Body" w:cs="Arial"/>
          <w:sz w:val="22"/>
          <w:szCs w:val="22"/>
        </w:rPr>
        <w:t xml:space="preserve">You will be able to tell where we have proposed changes on some bus routes because the service number will have a lower-case letter in front of it. For example, today’s 150 service in Neath has some changes, and is now called the u51. Whereas the 349 in Pembrokeshire does not </w:t>
      </w:r>
      <w:proofErr w:type="gramStart"/>
      <w:r w:rsidRPr="00934404">
        <w:rPr>
          <w:rFonts w:ascii="Wales Sans Body" w:hAnsi="Wales Sans Body" w:cs="Arial"/>
          <w:sz w:val="22"/>
          <w:szCs w:val="22"/>
        </w:rPr>
        <w:t>change, and</w:t>
      </w:r>
      <w:proofErr w:type="gramEnd"/>
      <w:r w:rsidRPr="00934404">
        <w:rPr>
          <w:rFonts w:ascii="Wales Sans Body" w:hAnsi="Wales Sans Body" w:cs="Arial"/>
          <w:sz w:val="22"/>
          <w:szCs w:val="22"/>
        </w:rPr>
        <w:t xml:space="preserve"> is still called the 349 in our Proposed Base Network.</w:t>
      </w:r>
    </w:p>
    <w:p w14:paraId="27BC9DC6" w14:textId="77777777" w:rsidR="00A31875" w:rsidRPr="00934404" w:rsidRDefault="00A31875" w:rsidP="00A31875">
      <w:pPr>
        <w:pStyle w:val="NormalWeb"/>
        <w:shd w:val="clear" w:color="auto" w:fill="F2F2F2" w:themeFill="background1" w:themeFillShade="F2"/>
        <w:spacing w:after="0" w:line="240" w:lineRule="atLeast"/>
        <w:rPr>
          <w:rFonts w:ascii="Wales Sans Body" w:hAnsi="Wales Sans Body" w:cs="Arial"/>
          <w:sz w:val="22"/>
          <w:szCs w:val="22"/>
        </w:rPr>
      </w:pPr>
      <w:r w:rsidRPr="00934404">
        <w:rPr>
          <w:rFonts w:ascii="Wales Sans Body" w:hAnsi="Wales Sans Body" w:cs="Arial"/>
          <w:sz w:val="22"/>
          <w:szCs w:val="22"/>
        </w:rPr>
        <w:t xml:space="preserve">Please note </w:t>
      </w:r>
      <w:proofErr w:type="spellStart"/>
      <w:r w:rsidRPr="00934404">
        <w:rPr>
          <w:rFonts w:ascii="Wales Sans Body" w:hAnsi="Wales Sans Body" w:cs="Arial"/>
          <w:sz w:val="22"/>
          <w:szCs w:val="22"/>
        </w:rPr>
        <w:t>Traws</w:t>
      </w:r>
      <w:proofErr w:type="spellEnd"/>
      <w:r w:rsidRPr="00934404">
        <w:rPr>
          <w:rFonts w:ascii="Wales Sans Body" w:hAnsi="Wales Sans Body" w:cs="Arial"/>
          <w:sz w:val="22"/>
          <w:szCs w:val="22"/>
        </w:rPr>
        <w:t xml:space="preserve"> services already have an uppercase ‘T’ in front of the number, for example the T1, T5 and T6. We are not proposing changes to these </w:t>
      </w:r>
      <w:proofErr w:type="spellStart"/>
      <w:r w:rsidRPr="00934404">
        <w:rPr>
          <w:rFonts w:ascii="Wales Sans Body" w:hAnsi="Wales Sans Body" w:cs="Arial"/>
          <w:sz w:val="22"/>
          <w:szCs w:val="22"/>
        </w:rPr>
        <w:t>Traws</w:t>
      </w:r>
      <w:proofErr w:type="spellEnd"/>
      <w:r w:rsidRPr="00934404">
        <w:rPr>
          <w:rFonts w:ascii="Wales Sans Body" w:hAnsi="Wales Sans Body" w:cs="Arial"/>
          <w:sz w:val="22"/>
          <w:szCs w:val="22"/>
        </w:rPr>
        <w:t xml:space="preserve"> services here.</w:t>
      </w:r>
    </w:p>
    <w:p w14:paraId="09FD754C" w14:textId="77777777" w:rsidR="00A31875" w:rsidRPr="00934404" w:rsidRDefault="00A31875" w:rsidP="00A31875">
      <w:pPr>
        <w:pStyle w:val="NormalWeb"/>
        <w:shd w:val="clear" w:color="auto" w:fill="F2F2F2" w:themeFill="background1" w:themeFillShade="F2"/>
        <w:spacing w:line="240" w:lineRule="atLeast"/>
        <w:rPr>
          <w:rFonts w:ascii="Wales Sans Body" w:hAnsi="Wales Sans Body" w:cs="Arial"/>
          <w:sz w:val="22"/>
          <w:szCs w:val="22"/>
        </w:rPr>
      </w:pPr>
      <w:r w:rsidRPr="00934404">
        <w:rPr>
          <w:rFonts w:ascii="Wales Sans Body" w:hAnsi="Wales Sans Body" w:cs="Arial"/>
          <w:sz w:val="22"/>
          <w:szCs w:val="22"/>
        </w:rPr>
        <w:t>You can also find a list of all the services where changes are proposed in Section 3. These are split by area and listed numerically to help you find the services that you are interested in.</w:t>
      </w:r>
    </w:p>
    <w:p w14:paraId="5B899935" w14:textId="77777777" w:rsidR="00A31875" w:rsidRPr="00934404" w:rsidRDefault="00A31875" w:rsidP="00A31875">
      <w:pPr>
        <w:pStyle w:val="NormalWeb"/>
        <w:shd w:val="clear" w:color="auto" w:fill="F2F2F2" w:themeFill="background1" w:themeFillShade="F2"/>
        <w:spacing w:line="240" w:lineRule="atLeast"/>
        <w:rPr>
          <w:rFonts w:ascii="Wales Sans Body" w:hAnsi="Wales Sans Body" w:cs="Arial"/>
          <w:color w:val="1D1D1B" w:themeColor="text1"/>
          <w:sz w:val="22"/>
          <w:szCs w:val="22"/>
        </w:rPr>
      </w:pPr>
      <w:r w:rsidRPr="00934404">
        <w:rPr>
          <w:rFonts w:ascii="Wales Sans Body" w:hAnsi="Wales Sans Body" w:cs="Arial"/>
          <w:color w:val="1D1D1B" w:themeColor="text1"/>
          <w:sz w:val="22"/>
          <w:szCs w:val="22"/>
        </w:rPr>
        <w:t xml:space="preserve">If you do have access to a computer / tablet / mobile device please search </w:t>
      </w:r>
      <w:hyperlink r:id="rId22" w:history="1">
        <w:r w:rsidRPr="00934404">
          <w:rPr>
            <w:rStyle w:val="Hyperlink"/>
            <w:rFonts w:ascii="Wales Sans Body" w:hAnsi="Wales Sans Body" w:cs="Arial"/>
            <w:color w:val="1D1D1B" w:themeColor="text1"/>
            <w:sz w:val="22"/>
            <w:szCs w:val="22"/>
          </w:rPr>
          <w:t>https://haveyoursay.tfw.wales/bus-reform</w:t>
        </w:r>
      </w:hyperlink>
      <w:r w:rsidRPr="00934404">
        <w:rPr>
          <w:rFonts w:ascii="Wales Sans Body" w:hAnsi="Wales Sans Body" w:cs="Arial"/>
          <w:color w:val="1D1D1B" w:themeColor="text1"/>
          <w:sz w:val="22"/>
          <w:szCs w:val="22"/>
        </w:rPr>
        <w:t xml:space="preserve"> to find maps and more information about our Proposed Base Network. </w:t>
      </w:r>
    </w:p>
    <w:p w14:paraId="48C773B9" w14:textId="77777777" w:rsidR="00A31875" w:rsidRPr="00934404" w:rsidRDefault="00A31875" w:rsidP="00A31875">
      <w:pPr>
        <w:rPr>
          <w:rFonts w:ascii="Wales Sans Body" w:hAnsi="Wales Sans Body"/>
        </w:rPr>
      </w:pPr>
    </w:p>
    <w:p w14:paraId="26AF6882" w14:textId="77777777" w:rsidR="00A31875" w:rsidRPr="00934404" w:rsidRDefault="00A31875" w:rsidP="00A31875">
      <w:pPr>
        <w:rPr>
          <w:rFonts w:ascii="Wales Sans Body" w:hAnsi="Wales Sans Body"/>
        </w:rPr>
      </w:pPr>
    </w:p>
    <w:p w14:paraId="32491713" w14:textId="77777777" w:rsidR="00A31875" w:rsidRPr="00934404" w:rsidRDefault="00A31875" w:rsidP="00A31875">
      <w:pPr>
        <w:rPr>
          <w:rFonts w:ascii="Wales Sans Body" w:hAnsi="Wales Sans Body"/>
        </w:rPr>
      </w:pPr>
    </w:p>
    <w:p w14:paraId="3906F132" w14:textId="77777777" w:rsidR="00A31875" w:rsidRPr="00934404" w:rsidRDefault="00A31875" w:rsidP="00A31875">
      <w:pPr>
        <w:rPr>
          <w:rFonts w:ascii="Wales Sans Body" w:hAnsi="Wales Sans Body"/>
        </w:rPr>
      </w:pPr>
      <w:r w:rsidRPr="00934404">
        <w:rPr>
          <w:rFonts w:ascii="Wales Sans Body" w:hAnsi="Wales Sans Body" w:cs="Arial"/>
          <w:b/>
          <w:bCs/>
          <w:noProof/>
        </w:rPr>
        <mc:AlternateContent>
          <mc:Choice Requires="wps">
            <w:drawing>
              <wp:anchor distT="0" distB="0" distL="114300" distR="114300" simplePos="0" relativeHeight="251670528" behindDoc="1" locked="0" layoutInCell="1" allowOverlap="1" wp14:anchorId="2BC4B06E" wp14:editId="72A2826A">
                <wp:simplePos x="0" y="0"/>
                <wp:positionH relativeFrom="margin">
                  <wp:align>right</wp:align>
                </wp:positionH>
                <wp:positionV relativeFrom="paragraph">
                  <wp:posOffset>228600</wp:posOffset>
                </wp:positionV>
                <wp:extent cx="5772785" cy="1993900"/>
                <wp:effectExtent l="0" t="0" r="0" b="6350"/>
                <wp:wrapNone/>
                <wp:docPr id="584585244"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2785" cy="19939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6C233" id="Rectangle 3" o:spid="_x0000_s1026" alt="&quot;&quot;" style="position:absolute;margin-left:403.35pt;margin-top:18pt;width:454.55pt;height:157pt;z-index:-25164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" fillcolor="#f2f2f2 [3052]" stroked="f" strokeweight="1pt">
                <w10:wrap anchorx="margin"/>
              </v:rect>
            </w:pict>
          </mc:Fallback>
        </mc:AlternateContent>
      </w:r>
    </w:p>
    <w:p w14:paraId="5A5FD4F8" w14:textId="77777777" w:rsidR="00A31875" w:rsidRPr="00934404" w:rsidRDefault="00A31875" w:rsidP="00A31875">
      <w:pPr>
        <w:rPr>
          <w:rFonts w:ascii="Wales Sans Body" w:eastAsia="Aptos" w:hAnsi="Wales Sans Body"/>
          <w:b/>
          <w:bCs/>
          <w:color w:val="C00000"/>
        </w:rPr>
      </w:pPr>
      <w:r w:rsidRPr="00934404">
        <w:rPr>
          <w:rFonts w:ascii="Wales Sans Body" w:eastAsia="Aptos" w:hAnsi="Wales Sans Body"/>
          <w:b/>
          <w:bCs/>
          <w:color w:val="C00000"/>
        </w:rPr>
        <w:t xml:space="preserve">Section 3: Service Changes </w:t>
      </w:r>
    </w:p>
    <w:p w14:paraId="297A04B6" w14:textId="77777777" w:rsidR="00A31875" w:rsidRPr="00934404" w:rsidRDefault="00A31875" w:rsidP="00A31875">
      <w:pPr>
        <w:rPr>
          <w:rFonts w:ascii="Wales Sans Body" w:hAnsi="Wales Sans Body"/>
        </w:rPr>
      </w:pPr>
    </w:p>
    <w:p w14:paraId="4913930F" w14:textId="77777777" w:rsidR="00A31875" w:rsidRPr="00934404" w:rsidRDefault="00A31875" w:rsidP="00A31875">
      <w:pPr>
        <w:rPr>
          <w:rFonts w:ascii="Wales Sans Body" w:hAnsi="Wales Sans Body"/>
        </w:rPr>
      </w:pPr>
      <w:r w:rsidRPr="00934404">
        <w:rPr>
          <w:rFonts w:ascii="Wales Sans Body" w:hAnsi="Wales Sans Body"/>
        </w:rPr>
        <w:t>Please see a list of all the services which are affected by the proposals for your information.</w:t>
      </w:r>
    </w:p>
    <w:p w14:paraId="0EFD713B" w14:textId="77777777" w:rsidR="00A31875" w:rsidRPr="00934404" w:rsidRDefault="00A31875" w:rsidP="00A31875">
      <w:pPr>
        <w:rPr>
          <w:rFonts w:ascii="Wales Sans Body" w:hAnsi="Wales Sans Body"/>
        </w:rPr>
      </w:pPr>
    </w:p>
    <w:p w14:paraId="2BEDA28D" w14:textId="77777777" w:rsidR="00A31875" w:rsidRPr="00934404" w:rsidRDefault="00A31875" w:rsidP="00A31875">
      <w:pPr>
        <w:rPr>
          <w:rFonts w:ascii="Wales Sans Body" w:hAnsi="Wales Sans Body"/>
        </w:rPr>
      </w:pPr>
      <w:r w:rsidRPr="00934404">
        <w:rPr>
          <w:rFonts w:ascii="Wales Sans Body" w:hAnsi="Wales Sans Body"/>
        </w:rPr>
        <w:t xml:space="preserve">These are split by area and listed numerically to help you find the services that you are interested in. Services which have no proposed pages are not listed here. You do not need to read all of these and can move on to Section 4 and 5, to give feedback on up to six services and/or one general area. </w:t>
      </w:r>
    </w:p>
    <w:p w14:paraId="5681C4F3" w14:textId="77777777" w:rsidR="00A31875" w:rsidRPr="00934404" w:rsidRDefault="00A31875" w:rsidP="00A31875">
      <w:pPr>
        <w:rPr>
          <w:rFonts w:ascii="Wales Sans Body" w:hAnsi="Wales Sans Body"/>
        </w:rPr>
      </w:pPr>
    </w:p>
    <w:p w14:paraId="4B6D944A" w14:textId="77777777" w:rsidR="00A31875" w:rsidRPr="00934404" w:rsidRDefault="00A31875" w:rsidP="00A31875">
      <w:pPr>
        <w:rPr>
          <w:rFonts w:ascii="Wales Sans Body" w:hAnsi="Wales Sans Body"/>
        </w:rPr>
      </w:pPr>
    </w:p>
    <w:p w14:paraId="45DEB7F2" w14:textId="77777777" w:rsidR="00A31875" w:rsidRPr="00934404" w:rsidRDefault="00A31875" w:rsidP="00A31875">
      <w:pPr>
        <w:rPr>
          <w:rFonts w:ascii="Wales Sans Body" w:hAnsi="Wales Sans Body"/>
        </w:rPr>
      </w:pPr>
      <w:r w:rsidRPr="00934404">
        <w:rPr>
          <w:rFonts w:ascii="Wales Sans Body" w:hAnsi="Wales Sans Body"/>
          <w:b/>
          <w:bCs/>
        </w:rPr>
        <w:t>Swansea</w:t>
      </w:r>
    </w:p>
    <w:p w14:paraId="0C438952" w14:textId="77777777" w:rsidR="00A31875" w:rsidRPr="00934404" w:rsidRDefault="00A31875" w:rsidP="00A31875">
      <w:pPr>
        <w:rPr>
          <w:rFonts w:ascii="Wales Sans Body" w:hAnsi="Wales Sans Body"/>
        </w:rPr>
      </w:pPr>
      <w:r w:rsidRPr="00934404">
        <w:rPr>
          <w:rFonts w:ascii="Calibri" w:hAnsi="Calibri" w:cs="Calibri"/>
          <w:b/>
          <w:bCs/>
        </w:rPr>
        <w:t> </w:t>
      </w:r>
    </w:p>
    <w:p w14:paraId="15F7D06E" w14:textId="77777777" w:rsidR="00A31875" w:rsidRPr="00934404" w:rsidRDefault="00A31875" w:rsidP="00A31875">
      <w:pPr>
        <w:rPr>
          <w:rFonts w:ascii="Wales Sans Body" w:hAnsi="Wales Sans Body"/>
        </w:rPr>
      </w:pPr>
      <w:r w:rsidRPr="00934404">
        <w:rPr>
          <w:rFonts w:ascii="Wales Sans Body" w:hAnsi="Wales Sans Body"/>
          <w:b/>
          <w:bCs/>
        </w:rPr>
        <w:lastRenderedPageBreak/>
        <w:t>a2 Swansea – Caswell Bay/Newton</w:t>
      </w:r>
    </w:p>
    <w:p w14:paraId="5F03C3EE" w14:textId="77777777" w:rsidR="00A31875" w:rsidRPr="00934404" w:rsidRDefault="00A31875" w:rsidP="00A31875">
      <w:pPr>
        <w:rPr>
          <w:rFonts w:ascii="Wales Sans Body" w:hAnsi="Wales Sans Body"/>
        </w:rPr>
      </w:pPr>
      <w:r w:rsidRPr="00934404">
        <w:rPr>
          <w:rFonts w:ascii="Wales Sans Body" w:hAnsi="Wales Sans Body"/>
        </w:rPr>
        <w:t>Based on existing service number: 1, 2</w:t>
      </w:r>
    </w:p>
    <w:p w14:paraId="2E80759A" w14:textId="77777777" w:rsidR="00A31875" w:rsidRPr="00934404" w:rsidRDefault="00A31875" w:rsidP="00A31875">
      <w:pPr>
        <w:rPr>
          <w:rFonts w:ascii="Wales Sans Body" w:hAnsi="Wales Sans Body"/>
        </w:rPr>
      </w:pPr>
      <w:r w:rsidRPr="00934404">
        <w:rPr>
          <w:rFonts w:ascii="Wales Sans Body" w:hAnsi="Wales Sans Body"/>
        </w:rPr>
        <w:t xml:space="preserve">Routes 1 and 2 are now unified under a single number, simplifying the network. Buses will continue to alternate between Newton and </w:t>
      </w:r>
      <w:proofErr w:type="gramStart"/>
      <w:r w:rsidRPr="00934404">
        <w:rPr>
          <w:rFonts w:ascii="Wales Sans Body" w:hAnsi="Wales Sans Body"/>
        </w:rPr>
        <w:t>Caswell Bay, but</w:t>
      </w:r>
      <w:proofErr w:type="gramEnd"/>
      <w:r w:rsidRPr="00934404">
        <w:rPr>
          <w:rFonts w:ascii="Wales Sans Body" w:hAnsi="Wales Sans Body"/>
        </w:rPr>
        <w:t xml:space="preserve"> will no longer serve </w:t>
      </w:r>
      <w:proofErr w:type="spellStart"/>
      <w:r w:rsidRPr="00934404">
        <w:rPr>
          <w:rFonts w:ascii="Wales Sans Body" w:hAnsi="Wales Sans Body"/>
        </w:rPr>
        <w:t>Thistleboon</w:t>
      </w:r>
      <w:proofErr w:type="spellEnd"/>
      <w:r w:rsidRPr="00934404">
        <w:rPr>
          <w:rFonts w:ascii="Wales Sans Body" w:hAnsi="Wales Sans Body"/>
        </w:rPr>
        <w:t xml:space="preserve"> or Bracelet Bay.</w:t>
      </w:r>
    </w:p>
    <w:p w14:paraId="112C5D41" w14:textId="77777777" w:rsidR="00A31875" w:rsidRPr="00934404" w:rsidRDefault="00A31875" w:rsidP="00A31875">
      <w:pPr>
        <w:rPr>
          <w:rFonts w:ascii="Wales Sans Body" w:hAnsi="Wales Sans Body"/>
        </w:rPr>
      </w:pPr>
    </w:p>
    <w:p w14:paraId="6E0244F3" w14:textId="77777777" w:rsidR="00A31875" w:rsidRPr="00934404" w:rsidRDefault="00A31875" w:rsidP="00A31875">
      <w:pPr>
        <w:rPr>
          <w:rFonts w:ascii="Wales Sans Body" w:hAnsi="Wales Sans Body"/>
        </w:rPr>
      </w:pPr>
      <w:r w:rsidRPr="00934404">
        <w:rPr>
          <w:rFonts w:ascii="Wales Sans Body" w:hAnsi="Wales Sans Body"/>
          <w:b/>
          <w:bCs/>
        </w:rPr>
        <w:t>a4 Singleton – Morriston Hospital</w:t>
      </w:r>
    </w:p>
    <w:p w14:paraId="681C2346" w14:textId="77777777" w:rsidR="00A31875" w:rsidRPr="00934404" w:rsidRDefault="00A31875" w:rsidP="00A31875">
      <w:pPr>
        <w:rPr>
          <w:rFonts w:ascii="Wales Sans Body" w:hAnsi="Wales Sans Body"/>
        </w:rPr>
      </w:pPr>
      <w:r w:rsidRPr="00934404">
        <w:rPr>
          <w:rFonts w:ascii="Wales Sans Body" w:hAnsi="Wales Sans Body"/>
        </w:rPr>
        <w:t>Based on existing service number: 4, 2, 24</w:t>
      </w:r>
    </w:p>
    <w:p w14:paraId="1A821E28" w14:textId="77777777" w:rsidR="00A31875" w:rsidRPr="00934404" w:rsidRDefault="00A31875" w:rsidP="00A31875">
      <w:pPr>
        <w:rPr>
          <w:rFonts w:ascii="Wales Sans Body" w:hAnsi="Wales Sans Body"/>
        </w:rPr>
      </w:pPr>
      <w:r w:rsidRPr="00934404">
        <w:rPr>
          <w:rFonts w:ascii="Wales Sans Body" w:hAnsi="Wales Sans Body"/>
        </w:rPr>
        <w:t xml:space="preserve">Alternate daytime journeys now serve Parc </w:t>
      </w:r>
      <w:proofErr w:type="spellStart"/>
      <w:r w:rsidRPr="00934404">
        <w:rPr>
          <w:rFonts w:ascii="Wales Sans Body" w:hAnsi="Wales Sans Body"/>
        </w:rPr>
        <w:t>Gwernfadog</w:t>
      </w:r>
      <w:proofErr w:type="spellEnd"/>
      <w:r w:rsidRPr="00934404">
        <w:rPr>
          <w:rFonts w:ascii="Wales Sans Body" w:hAnsi="Wales Sans Body"/>
        </w:rPr>
        <w:t xml:space="preserve"> after Morriston Hospital, enhancing local access.</w:t>
      </w:r>
    </w:p>
    <w:p w14:paraId="0CCBA353" w14:textId="77777777" w:rsidR="00A31875" w:rsidRPr="00934404" w:rsidRDefault="00A31875" w:rsidP="00A31875">
      <w:pPr>
        <w:rPr>
          <w:rFonts w:ascii="Wales Sans Body" w:hAnsi="Wales Sans Body"/>
        </w:rPr>
      </w:pPr>
    </w:p>
    <w:p w14:paraId="7B4562DE" w14:textId="77777777" w:rsidR="00A31875" w:rsidRPr="00934404" w:rsidRDefault="00A31875" w:rsidP="00A31875">
      <w:pPr>
        <w:rPr>
          <w:rFonts w:ascii="Wales Sans Body" w:hAnsi="Wales Sans Body"/>
        </w:rPr>
      </w:pPr>
      <w:r w:rsidRPr="00934404">
        <w:rPr>
          <w:rFonts w:ascii="Wales Sans Body" w:hAnsi="Wales Sans Body"/>
          <w:b/>
          <w:bCs/>
        </w:rPr>
        <w:t>a6 Swansea - Port Tennant</w:t>
      </w:r>
    </w:p>
    <w:p w14:paraId="2FEED5F0" w14:textId="77777777" w:rsidR="00A31875" w:rsidRPr="00934404" w:rsidRDefault="00A31875" w:rsidP="00A31875">
      <w:pPr>
        <w:rPr>
          <w:rFonts w:ascii="Wales Sans Body" w:hAnsi="Wales Sans Body"/>
        </w:rPr>
      </w:pPr>
      <w:r w:rsidRPr="00934404">
        <w:rPr>
          <w:rFonts w:ascii="Wales Sans Body" w:hAnsi="Wales Sans Body"/>
        </w:rPr>
        <w:t>Based on existing service number: 6</w:t>
      </w:r>
    </w:p>
    <w:p w14:paraId="78921241" w14:textId="77777777" w:rsidR="00A31875" w:rsidRPr="00934404" w:rsidRDefault="00A31875" w:rsidP="00A31875">
      <w:pPr>
        <w:rPr>
          <w:rFonts w:ascii="Wales Sans Body" w:hAnsi="Wales Sans Body"/>
        </w:rPr>
      </w:pPr>
      <w:r w:rsidRPr="00934404">
        <w:rPr>
          <w:rFonts w:ascii="Wales Sans Body" w:hAnsi="Wales Sans Body"/>
        </w:rPr>
        <w:t>On weekdays, most buses now travel directly to Port Tennant. The service bypasses Grenfell Park, this change will shorten travel time. The complementary a44 service will serve Grenfell Park.</w:t>
      </w:r>
    </w:p>
    <w:p w14:paraId="16D33F0D" w14:textId="77777777" w:rsidR="00A31875" w:rsidRPr="00934404" w:rsidRDefault="00A31875" w:rsidP="00A31875">
      <w:pPr>
        <w:rPr>
          <w:rFonts w:ascii="Wales Sans Body" w:hAnsi="Wales Sans Body"/>
        </w:rPr>
      </w:pPr>
    </w:p>
    <w:p w14:paraId="41269DE1" w14:textId="77777777" w:rsidR="00A31875" w:rsidRPr="00934404" w:rsidRDefault="00A31875" w:rsidP="00A31875">
      <w:pPr>
        <w:rPr>
          <w:rFonts w:ascii="Wales Sans Body" w:hAnsi="Wales Sans Body"/>
        </w:rPr>
      </w:pPr>
      <w:r w:rsidRPr="00934404">
        <w:rPr>
          <w:rFonts w:ascii="Wales Sans Body" w:hAnsi="Wales Sans Body"/>
          <w:b/>
          <w:bCs/>
        </w:rPr>
        <w:t>g11 Swansea - Carmarthen</w:t>
      </w:r>
    </w:p>
    <w:p w14:paraId="01839782" w14:textId="77777777" w:rsidR="00A31875" w:rsidRPr="00934404" w:rsidRDefault="00A31875" w:rsidP="00A31875">
      <w:pPr>
        <w:rPr>
          <w:rFonts w:ascii="Wales Sans Body" w:hAnsi="Wales Sans Body"/>
        </w:rPr>
      </w:pPr>
      <w:r w:rsidRPr="00934404">
        <w:rPr>
          <w:rFonts w:ascii="Wales Sans Body" w:hAnsi="Wales Sans Body"/>
        </w:rPr>
        <w:t>Based on existing service number: X11, 111</w:t>
      </w:r>
    </w:p>
    <w:p w14:paraId="305816BE" w14:textId="77777777" w:rsidR="00A31875" w:rsidRPr="00934404" w:rsidRDefault="00A31875" w:rsidP="00A31875">
      <w:pPr>
        <w:rPr>
          <w:rFonts w:ascii="Wales Sans Body" w:hAnsi="Wales Sans Body"/>
        </w:rPr>
      </w:pPr>
      <w:r w:rsidRPr="00934404">
        <w:rPr>
          <w:rFonts w:ascii="Wales Sans Body" w:hAnsi="Wales Sans Body"/>
        </w:rPr>
        <w:t xml:space="preserve">This service now travels directly from </w:t>
      </w:r>
      <w:proofErr w:type="spellStart"/>
      <w:r w:rsidRPr="00934404">
        <w:rPr>
          <w:rFonts w:ascii="Wales Sans Body" w:hAnsi="Wales Sans Body"/>
        </w:rPr>
        <w:t>Fforestfach</w:t>
      </w:r>
      <w:proofErr w:type="spellEnd"/>
      <w:r w:rsidRPr="00934404">
        <w:rPr>
          <w:rFonts w:ascii="Wales Sans Body" w:hAnsi="Wales Sans Body"/>
        </w:rPr>
        <w:t xml:space="preserve"> Tesco to Loughor Bridge, then via </w:t>
      </w:r>
      <w:proofErr w:type="spellStart"/>
      <w:r w:rsidRPr="00934404">
        <w:rPr>
          <w:rFonts w:ascii="Wales Sans Body" w:hAnsi="Wales Sans Body"/>
        </w:rPr>
        <w:t>Bynea</w:t>
      </w:r>
      <w:proofErr w:type="spellEnd"/>
      <w:r w:rsidRPr="00934404">
        <w:rPr>
          <w:rFonts w:ascii="Wales Sans Body" w:hAnsi="Wales Sans Body"/>
        </w:rPr>
        <w:t xml:space="preserve"> and </w:t>
      </w:r>
      <w:proofErr w:type="spellStart"/>
      <w:r w:rsidRPr="00934404">
        <w:rPr>
          <w:rFonts w:ascii="Wales Sans Body" w:hAnsi="Wales Sans Body"/>
        </w:rPr>
        <w:t>Llwynhendy</w:t>
      </w:r>
      <w:proofErr w:type="spellEnd"/>
      <w:r w:rsidRPr="00934404">
        <w:rPr>
          <w:rFonts w:ascii="Wales Sans Body" w:hAnsi="Wales Sans Body"/>
        </w:rPr>
        <w:t xml:space="preserve"> to Llanelli.</w:t>
      </w:r>
    </w:p>
    <w:p w14:paraId="3E6D3990" w14:textId="77777777" w:rsidR="00A31875" w:rsidRPr="00934404" w:rsidRDefault="00A31875" w:rsidP="00A31875">
      <w:pPr>
        <w:rPr>
          <w:rFonts w:ascii="Wales Sans Body" w:hAnsi="Wales Sans Body"/>
        </w:rPr>
      </w:pPr>
    </w:p>
    <w:p w14:paraId="7F4613AD" w14:textId="77777777" w:rsidR="00A31875" w:rsidRPr="00934404" w:rsidRDefault="00A31875" w:rsidP="00A31875">
      <w:pPr>
        <w:rPr>
          <w:rFonts w:ascii="Wales Sans Body" w:hAnsi="Wales Sans Body"/>
        </w:rPr>
      </w:pPr>
      <w:r w:rsidRPr="00934404">
        <w:rPr>
          <w:rFonts w:ascii="Wales Sans Body" w:hAnsi="Wales Sans Body"/>
          <w:b/>
          <w:bCs/>
        </w:rPr>
        <w:t>a11 Swansea - Loughor/Llanelli</w:t>
      </w:r>
    </w:p>
    <w:p w14:paraId="3E6DCB95" w14:textId="77777777" w:rsidR="00A31875" w:rsidRPr="00934404" w:rsidRDefault="00A31875" w:rsidP="00A31875">
      <w:pPr>
        <w:rPr>
          <w:rFonts w:ascii="Wales Sans Body" w:hAnsi="Wales Sans Body"/>
        </w:rPr>
      </w:pPr>
      <w:r w:rsidRPr="00934404">
        <w:rPr>
          <w:rFonts w:ascii="Wales Sans Body" w:hAnsi="Wales Sans Body"/>
        </w:rPr>
        <w:t>Based on existing service number: 111, 16</w:t>
      </w:r>
    </w:p>
    <w:p w14:paraId="1527F729" w14:textId="77777777" w:rsidR="00A31875" w:rsidRPr="00934404" w:rsidRDefault="00A31875" w:rsidP="00A31875">
      <w:pPr>
        <w:rPr>
          <w:rFonts w:ascii="Wales Sans Body" w:hAnsi="Wales Sans Body"/>
        </w:rPr>
      </w:pPr>
      <w:r w:rsidRPr="00934404">
        <w:rPr>
          <w:rFonts w:ascii="Wales Sans Body" w:hAnsi="Wales Sans Body"/>
        </w:rPr>
        <w:t xml:space="preserve">Alternate buses now loop around Loughor via Borough Road and </w:t>
      </w:r>
      <w:proofErr w:type="spellStart"/>
      <w:r w:rsidRPr="00934404">
        <w:rPr>
          <w:rFonts w:ascii="Wales Sans Body" w:hAnsi="Wales Sans Body"/>
        </w:rPr>
        <w:t>Brynllwchwr</w:t>
      </w:r>
      <w:proofErr w:type="spellEnd"/>
      <w:r w:rsidRPr="00934404">
        <w:rPr>
          <w:rFonts w:ascii="Wales Sans Body" w:hAnsi="Wales Sans Body"/>
        </w:rPr>
        <w:t xml:space="preserve"> instead of continuing to Llanelli. This change provides better local coverage in Loughor.</w:t>
      </w:r>
    </w:p>
    <w:p w14:paraId="3941A62E" w14:textId="77777777" w:rsidR="00A31875" w:rsidRPr="00934404" w:rsidRDefault="00A31875" w:rsidP="00A31875">
      <w:pPr>
        <w:rPr>
          <w:rFonts w:ascii="Wales Sans Body" w:hAnsi="Wales Sans Body"/>
        </w:rPr>
      </w:pPr>
    </w:p>
    <w:p w14:paraId="2690F4BA" w14:textId="77777777" w:rsidR="00A31875" w:rsidRPr="00934404" w:rsidRDefault="00A31875" w:rsidP="00A31875">
      <w:pPr>
        <w:rPr>
          <w:rFonts w:ascii="Wales Sans Body" w:hAnsi="Wales Sans Body"/>
        </w:rPr>
      </w:pPr>
      <w:r w:rsidRPr="00934404">
        <w:rPr>
          <w:rFonts w:ascii="Wales Sans Body" w:hAnsi="Wales Sans Body"/>
          <w:b/>
          <w:bCs/>
        </w:rPr>
        <w:t>a12 Swansea - Townhill</w:t>
      </w:r>
    </w:p>
    <w:p w14:paraId="22093806" w14:textId="77777777" w:rsidR="00A31875" w:rsidRPr="00934404" w:rsidRDefault="00A31875" w:rsidP="00A31875">
      <w:pPr>
        <w:rPr>
          <w:rFonts w:ascii="Wales Sans Body" w:hAnsi="Wales Sans Body"/>
        </w:rPr>
      </w:pPr>
      <w:r w:rsidRPr="00934404">
        <w:rPr>
          <w:rFonts w:ascii="Wales Sans Body" w:hAnsi="Wales Sans Body"/>
        </w:rPr>
        <w:t>Based on existing service number: 12, 13</w:t>
      </w:r>
    </w:p>
    <w:p w14:paraId="56B6F759" w14:textId="77777777" w:rsidR="00A31875" w:rsidRPr="00934404" w:rsidRDefault="00A31875" w:rsidP="00A31875">
      <w:pPr>
        <w:rPr>
          <w:rFonts w:ascii="Wales Sans Body" w:hAnsi="Wales Sans Body"/>
        </w:rPr>
      </w:pPr>
      <w:r w:rsidRPr="00934404">
        <w:rPr>
          <w:rFonts w:ascii="Wales Sans Body" w:hAnsi="Wales Sans Body"/>
        </w:rPr>
        <w:t>Buses now only serve Townhill. They are proposed to go in one direction (</w:t>
      </w:r>
      <w:proofErr w:type="gramStart"/>
      <w:r w:rsidRPr="00934404">
        <w:rPr>
          <w:rFonts w:ascii="Wales Sans Body" w:hAnsi="Wales Sans Body"/>
        </w:rPr>
        <w:t>anti-clockwise</w:t>
      </w:r>
      <w:proofErr w:type="gramEnd"/>
      <w:r w:rsidRPr="00934404">
        <w:rPr>
          <w:rFonts w:ascii="Wales Sans Body" w:hAnsi="Wales Sans Body"/>
        </w:rPr>
        <w:t>), simplifying the loop.</w:t>
      </w:r>
    </w:p>
    <w:p w14:paraId="443C01E0" w14:textId="77777777" w:rsidR="00A31875" w:rsidRPr="00934404" w:rsidRDefault="00A31875" w:rsidP="00A31875">
      <w:pPr>
        <w:rPr>
          <w:rFonts w:ascii="Wales Sans Body" w:hAnsi="Wales Sans Body"/>
        </w:rPr>
      </w:pPr>
    </w:p>
    <w:p w14:paraId="4D20C178" w14:textId="77777777" w:rsidR="00A31875" w:rsidRPr="00934404" w:rsidRDefault="00A31875" w:rsidP="00A31875">
      <w:pPr>
        <w:rPr>
          <w:rFonts w:ascii="Wales Sans Body" w:hAnsi="Wales Sans Body"/>
        </w:rPr>
      </w:pPr>
      <w:r w:rsidRPr="00934404">
        <w:rPr>
          <w:rFonts w:ascii="Wales Sans Body" w:hAnsi="Wales Sans Body"/>
          <w:b/>
          <w:bCs/>
        </w:rPr>
        <w:lastRenderedPageBreak/>
        <w:t>a13 Swansea - Mayhill</w:t>
      </w:r>
    </w:p>
    <w:p w14:paraId="7CAB034A" w14:textId="77777777" w:rsidR="00A31875" w:rsidRPr="00934404" w:rsidRDefault="00A31875" w:rsidP="00A31875">
      <w:pPr>
        <w:rPr>
          <w:rFonts w:ascii="Wales Sans Body" w:hAnsi="Wales Sans Body"/>
        </w:rPr>
      </w:pPr>
      <w:r w:rsidRPr="00934404">
        <w:rPr>
          <w:rFonts w:ascii="Wales Sans Body" w:hAnsi="Wales Sans Body"/>
        </w:rPr>
        <w:t>Based on existing service number: 12, 13</w:t>
      </w:r>
    </w:p>
    <w:p w14:paraId="47AA20E6" w14:textId="77777777" w:rsidR="00A31875" w:rsidRPr="00934404" w:rsidRDefault="00A31875" w:rsidP="00A31875">
      <w:pPr>
        <w:rPr>
          <w:rFonts w:ascii="Wales Sans Body" w:hAnsi="Wales Sans Body"/>
        </w:rPr>
      </w:pPr>
      <w:proofErr w:type="gramStart"/>
      <w:r w:rsidRPr="00934404">
        <w:rPr>
          <w:rFonts w:ascii="Wales Sans Body" w:hAnsi="Wales Sans Body"/>
        </w:rPr>
        <w:t>Similar to</w:t>
      </w:r>
      <w:proofErr w:type="gramEnd"/>
      <w:r w:rsidRPr="00934404">
        <w:rPr>
          <w:rFonts w:ascii="Wales Sans Body" w:hAnsi="Wales Sans Body"/>
        </w:rPr>
        <w:t xml:space="preserve"> a12, buses now only serve Mayhill in an </w:t>
      </w:r>
      <w:proofErr w:type="gramStart"/>
      <w:r w:rsidRPr="00934404">
        <w:rPr>
          <w:rFonts w:ascii="Wales Sans Body" w:hAnsi="Wales Sans Body"/>
        </w:rPr>
        <w:t>anti-clockwise</w:t>
      </w:r>
      <w:proofErr w:type="gramEnd"/>
      <w:r w:rsidRPr="00934404">
        <w:rPr>
          <w:rFonts w:ascii="Wales Sans Body" w:hAnsi="Wales Sans Body"/>
        </w:rPr>
        <w:t xml:space="preserve"> direction, simplifying the loop.</w:t>
      </w:r>
    </w:p>
    <w:p w14:paraId="64BCEA80" w14:textId="77777777" w:rsidR="00A31875" w:rsidRPr="00934404" w:rsidRDefault="00A31875" w:rsidP="00A31875">
      <w:pPr>
        <w:rPr>
          <w:rFonts w:ascii="Wales Sans Body" w:hAnsi="Wales Sans Body"/>
        </w:rPr>
      </w:pPr>
    </w:p>
    <w:p w14:paraId="3E7D0D43" w14:textId="77777777" w:rsidR="00A31875" w:rsidRPr="00934404" w:rsidRDefault="00A31875" w:rsidP="00A31875">
      <w:pPr>
        <w:rPr>
          <w:rFonts w:ascii="Wales Sans Body" w:hAnsi="Wales Sans Body"/>
        </w:rPr>
      </w:pPr>
      <w:r w:rsidRPr="00934404">
        <w:rPr>
          <w:rFonts w:ascii="Wales Sans Body" w:hAnsi="Wales Sans Body"/>
          <w:b/>
          <w:bCs/>
        </w:rPr>
        <w:t xml:space="preserve">a17 Swansea - </w:t>
      </w:r>
      <w:proofErr w:type="spellStart"/>
      <w:r w:rsidRPr="00934404">
        <w:rPr>
          <w:rFonts w:ascii="Wales Sans Body" w:hAnsi="Wales Sans Body"/>
          <w:b/>
          <w:bCs/>
        </w:rPr>
        <w:t>Gorseinon</w:t>
      </w:r>
      <w:proofErr w:type="spellEnd"/>
    </w:p>
    <w:p w14:paraId="5E72983B" w14:textId="77777777" w:rsidR="00A31875" w:rsidRPr="00934404" w:rsidRDefault="00A31875" w:rsidP="00A31875">
      <w:pPr>
        <w:rPr>
          <w:rFonts w:ascii="Wales Sans Body" w:hAnsi="Wales Sans Body"/>
        </w:rPr>
      </w:pPr>
      <w:r w:rsidRPr="00934404">
        <w:rPr>
          <w:rFonts w:ascii="Wales Sans Body" w:hAnsi="Wales Sans Body"/>
        </w:rPr>
        <w:t>Based on existing service number: X13A, 111, 46</w:t>
      </w:r>
    </w:p>
    <w:p w14:paraId="6D4707EA" w14:textId="77777777" w:rsidR="00A31875" w:rsidRPr="00934404" w:rsidRDefault="00A31875" w:rsidP="00A31875">
      <w:pPr>
        <w:rPr>
          <w:rFonts w:ascii="Wales Sans Body" w:hAnsi="Wales Sans Body"/>
        </w:rPr>
      </w:pPr>
      <w:r w:rsidRPr="00934404">
        <w:rPr>
          <w:rFonts w:ascii="Wales Sans Body" w:hAnsi="Wales Sans Body"/>
        </w:rPr>
        <w:t xml:space="preserve">A new route operating every other hour. It travels from Swansea via the Rail Station, Gors Avenue, </w:t>
      </w:r>
      <w:proofErr w:type="spellStart"/>
      <w:r w:rsidRPr="00934404">
        <w:rPr>
          <w:rFonts w:ascii="Wales Sans Body" w:hAnsi="Wales Sans Body"/>
        </w:rPr>
        <w:t>Fforestfach</w:t>
      </w:r>
      <w:proofErr w:type="spellEnd"/>
      <w:r w:rsidRPr="00934404">
        <w:rPr>
          <w:rFonts w:ascii="Wales Sans Body" w:hAnsi="Wales Sans Body"/>
        </w:rPr>
        <w:t xml:space="preserve"> Tesco, and </w:t>
      </w:r>
      <w:proofErr w:type="spellStart"/>
      <w:r w:rsidRPr="00934404">
        <w:rPr>
          <w:rFonts w:ascii="Wales Sans Body" w:hAnsi="Wales Sans Body"/>
        </w:rPr>
        <w:t>Gorseinon</w:t>
      </w:r>
      <w:proofErr w:type="spellEnd"/>
      <w:r w:rsidRPr="00934404">
        <w:rPr>
          <w:rFonts w:ascii="Wales Sans Body" w:hAnsi="Wales Sans Body"/>
        </w:rPr>
        <w:t xml:space="preserve">, continuing to Highfield and </w:t>
      </w:r>
      <w:proofErr w:type="spellStart"/>
      <w:r w:rsidRPr="00934404">
        <w:rPr>
          <w:rFonts w:ascii="Wales Sans Body" w:hAnsi="Wales Sans Body"/>
        </w:rPr>
        <w:t>Llanerch</w:t>
      </w:r>
      <w:proofErr w:type="spellEnd"/>
      <w:r w:rsidRPr="00934404">
        <w:rPr>
          <w:rFonts w:ascii="Wales Sans Body" w:hAnsi="Wales Sans Body"/>
        </w:rPr>
        <w:t xml:space="preserve"> Crescent. It forms part of a half-hourly service along Gors Avenue.</w:t>
      </w:r>
    </w:p>
    <w:p w14:paraId="59079F35" w14:textId="77777777" w:rsidR="00A31875" w:rsidRPr="00934404" w:rsidRDefault="00A31875" w:rsidP="00A31875">
      <w:pPr>
        <w:rPr>
          <w:rFonts w:ascii="Wales Sans Body" w:hAnsi="Wales Sans Body"/>
        </w:rPr>
      </w:pPr>
    </w:p>
    <w:p w14:paraId="14739032" w14:textId="77777777" w:rsidR="00A31875" w:rsidRPr="00934404" w:rsidRDefault="00A31875" w:rsidP="00A31875">
      <w:pPr>
        <w:rPr>
          <w:rFonts w:ascii="Wales Sans Body" w:hAnsi="Wales Sans Body"/>
        </w:rPr>
      </w:pPr>
      <w:r w:rsidRPr="00934404">
        <w:rPr>
          <w:rFonts w:ascii="Wales Sans Body" w:hAnsi="Wales Sans Body"/>
          <w:b/>
          <w:bCs/>
        </w:rPr>
        <w:t>a20 Swansea - Killay/</w:t>
      </w:r>
      <w:proofErr w:type="spellStart"/>
      <w:r w:rsidRPr="00934404">
        <w:rPr>
          <w:rFonts w:ascii="Wales Sans Body" w:hAnsi="Wales Sans Body"/>
          <w:b/>
          <w:bCs/>
        </w:rPr>
        <w:t>Dunvant</w:t>
      </w:r>
      <w:proofErr w:type="spellEnd"/>
    </w:p>
    <w:p w14:paraId="306F7CC5" w14:textId="77777777" w:rsidR="00A31875" w:rsidRPr="00934404" w:rsidRDefault="00A31875" w:rsidP="00A31875">
      <w:pPr>
        <w:rPr>
          <w:rFonts w:ascii="Wales Sans Body" w:hAnsi="Wales Sans Body"/>
        </w:rPr>
      </w:pPr>
      <w:r w:rsidRPr="00934404">
        <w:rPr>
          <w:rFonts w:ascii="Wales Sans Body" w:hAnsi="Wales Sans Body"/>
        </w:rPr>
        <w:t>Based on existing service number: 20, 20A, 21, 22</w:t>
      </w:r>
    </w:p>
    <w:p w14:paraId="40126AA8" w14:textId="77777777" w:rsidR="00A31875" w:rsidRPr="00934404" w:rsidRDefault="00A31875" w:rsidP="00A31875">
      <w:pPr>
        <w:rPr>
          <w:rFonts w:ascii="Wales Sans Body" w:hAnsi="Wales Sans Body"/>
        </w:rPr>
      </w:pPr>
      <w:r w:rsidRPr="00934404">
        <w:rPr>
          <w:rFonts w:ascii="Wales Sans Body" w:hAnsi="Wales Sans Body"/>
        </w:rPr>
        <w:t xml:space="preserve">This provides a consistent 15-minute frequency between Swansea - </w:t>
      </w:r>
      <w:proofErr w:type="spellStart"/>
      <w:r w:rsidRPr="00934404">
        <w:rPr>
          <w:rFonts w:ascii="Wales Sans Body" w:hAnsi="Wales Sans Body"/>
        </w:rPr>
        <w:t>Sketty</w:t>
      </w:r>
      <w:proofErr w:type="spellEnd"/>
      <w:r w:rsidRPr="00934404">
        <w:rPr>
          <w:rFonts w:ascii="Wales Sans Body" w:hAnsi="Wales Sans Body"/>
        </w:rPr>
        <w:t xml:space="preserve"> - Killay, under one bus route. From Killay, buses alternate destinations (e.g., Ridgeway, </w:t>
      </w:r>
      <w:proofErr w:type="spellStart"/>
      <w:r w:rsidRPr="00934404">
        <w:rPr>
          <w:rFonts w:ascii="Wales Sans Body" w:hAnsi="Wales Sans Body"/>
        </w:rPr>
        <w:t>Derlwyn</w:t>
      </w:r>
      <w:proofErr w:type="spellEnd"/>
      <w:r w:rsidRPr="00934404">
        <w:rPr>
          <w:rFonts w:ascii="Wales Sans Body" w:hAnsi="Wales Sans Body"/>
        </w:rPr>
        <w:t>, Priors Way). Aneurin Way and New Mill Road are now served by a66.</w:t>
      </w:r>
    </w:p>
    <w:p w14:paraId="1D9287C0" w14:textId="77777777" w:rsidR="00A31875" w:rsidRPr="00934404" w:rsidRDefault="00A31875" w:rsidP="00A31875">
      <w:pPr>
        <w:rPr>
          <w:rFonts w:ascii="Wales Sans Body" w:hAnsi="Wales Sans Body"/>
        </w:rPr>
      </w:pPr>
    </w:p>
    <w:p w14:paraId="196E86A0" w14:textId="77777777" w:rsidR="00A31875" w:rsidRPr="00934404" w:rsidRDefault="00A31875" w:rsidP="00A31875">
      <w:pPr>
        <w:rPr>
          <w:rFonts w:ascii="Wales Sans Body" w:hAnsi="Wales Sans Body"/>
        </w:rPr>
      </w:pPr>
      <w:r w:rsidRPr="00934404">
        <w:rPr>
          <w:rFonts w:ascii="Wales Sans Body" w:hAnsi="Wales Sans Body"/>
          <w:b/>
          <w:bCs/>
        </w:rPr>
        <w:t>a24 Swansea - Craig Cefn Parc/</w:t>
      </w:r>
      <w:proofErr w:type="spellStart"/>
      <w:r w:rsidRPr="00934404">
        <w:rPr>
          <w:rFonts w:ascii="Wales Sans Body" w:hAnsi="Wales Sans Body"/>
          <w:b/>
          <w:bCs/>
        </w:rPr>
        <w:t>Glais</w:t>
      </w:r>
      <w:proofErr w:type="spellEnd"/>
    </w:p>
    <w:p w14:paraId="402F729B" w14:textId="77777777" w:rsidR="00A31875" w:rsidRPr="00934404" w:rsidRDefault="00A31875" w:rsidP="00A31875">
      <w:pPr>
        <w:rPr>
          <w:rFonts w:ascii="Wales Sans Body" w:hAnsi="Wales Sans Body"/>
        </w:rPr>
      </w:pPr>
      <w:r w:rsidRPr="00934404">
        <w:rPr>
          <w:rFonts w:ascii="Wales Sans Body" w:hAnsi="Wales Sans Body"/>
        </w:rPr>
        <w:t>Based on existing service number: 24, 35, X6C, 45</w:t>
      </w:r>
    </w:p>
    <w:p w14:paraId="774C6CE9" w14:textId="77777777" w:rsidR="00A31875" w:rsidRPr="00934404" w:rsidRDefault="00A31875" w:rsidP="00A31875">
      <w:pPr>
        <w:rPr>
          <w:rFonts w:ascii="Wales Sans Body" w:hAnsi="Wales Sans Body"/>
        </w:rPr>
      </w:pPr>
      <w:r w:rsidRPr="00934404">
        <w:rPr>
          <w:rFonts w:ascii="Wales Sans Body" w:hAnsi="Wales Sans Body"/>
        </w:rPr>
        <w:t xml:space="preserve">Route 24 is now diverted via Hollett Road, replacing service 35. It no longer goes to Morriston Hospital but instead serves Graig Felen, Clydach, and either Craig Cefn Parc or </w:t>
      </w:r>
      <w:proofErr w:type="spellStart"/>
      <w:r w:rsidRPr="00934404">
        <w:rPr>
          <w:rFonts w:ascii="Wales Sans Body" w:hAnsi="Wales Sans Body"/>
        </w:rPr>
        <w:t>Glais</w:t>
      </w:r>
      <w:proofErr w:type="spellEnd"/>
      <w:r w:rsidRPr="00934404">
        <w:rPr>
          <w:rFonts w:ascii="Wales Sans Body" w:hAnsi="Wales Sans Body"/>
        </w:rPr>
        <w:t>. A school-time journey covers Morriston Comprehensive and Bishop Vaughan schools.</w:t>
      </w:r>
    </w:p>
    <w:p w14:paraId="49FB2739" w14:textId="77777777" w:rsidR="00A31875" w:rsidRPr="00934404" w:rsidRDefault="00A31875" w:rsidP="00A31875">
      <w:pPr>
        <w:rPr>
          <w:rFonts w:ascii="Wales Sans Body" w:hAnsi="Wales Sans Body"/>
        </w:rPr>
      </w:pPr>
    </w:p>
    <w:p w14:paraId="431C83DB" w14:textId="77777777" w:rsidR="00A31875" w:rsidRPr="00934404" w:rsidRDefault="00A31875" w:rsidP="00A31875">
      <w:pPr>
        <w:rPr>
          <w:rFonts w:ascii="Wales Sans Body" w:hAnsi="Wales Sans Body"/>
        </w:rPr>
      </w:pPr>
      <w:r w:rsidRPr="00934404">
        <w:rPr>
          <w:rFonts w:ascii="Wales Sans Body" w:hAnsi="Wales Sans Body"/>
          <w:b/>
          <w:bCs/>
        </w:rPr>
        <w:t>a29 Swansea – Tycoch</w:t>
      </w:r>
    </w:p>
    <w:p w14:paraId="37FB53B5" w14:textId="77777777" w:rsidR="00A31875" w:rsidRPr="00934404" w:rsidRDefault="00A31875" w:rsidP="00A31875">
      <w:pPr>
        <w:rPr>
          <w:rFonts w:ascii="Wales Sans Body" w:hAnsi="Wales Sans Body"/>
        </w:rPr>
      </w:pPr>
      <w:r w:rsidRPr="00934404">
        <w:rPr>
          <w:rFonts w:ascii="Wales Sans Body" w:hAnsi="Wales Sans Body"/>
        </w:rPr>
        <w:t>Based on existing service number: 29, 39, 22</w:t>
      </w:r>
    </w:p>
    <w:p w14:paraId="3FC716DA" w14:textId="77777777" w:rsidR="00A31875" w:rsidRPr="00934404" w:rsidRDefault="00A31875" w:rsidP="00A31875">
      <w:pPr>
        <w:rPr>
          <w:rFonts w:ascii="Wales Sans Body" w:hAnsi="Wales Sans Body"/>
        </w:rPr>
      </w:pPr>
      <w:r w:rsidRPr="00934404">
        <w:rPr>
          <w:rFonts w:ascii="Wales Sans Body" w:hAnsi="Wales Sans Body"/>
        </w:rPr>
        <w:t xml:space="preserve">Unified under one bus service number for all weekday journeys. One bus per hour follows the current 29 route; the other goes via </w:t>
      </w:r>
      <w:proofErr w:type="spellStart"/>
      <w:r w:rsidRPr="00934404">
        <w:rPr>
          <w:rFonts w:ascii="Wales Sans Body" w:hAnsi="Wales Sans Body"/>
        </w:rPr>
        <w:t>Sketty</w:t>
      </w:r>
      <w:proofErr w:type="spellEnd"/>
      <w:r w:rsidRPr="00934404">
        <w:rPr>
          <w:rFonts w:ascii="Wales Sans Body" w:hAnsi="Wales Sans Body"/>
        </w:rPr>
        <w:t xml:space="preserve"> Cross and takes a loop via Harlech Crescent and Glan-yr-Afon Road. Linked with u4 for through journeys to the Rail Station.</w:t>
      </w:r>
    </w:p>
    <w:p w14:paraId="53C489B4" w14:textId="77777777" w:rsidR="00A31875" w:rsidRPr="00934404" w:rsidRDefault="00A31875" w:rsidP="00A31875">
      <w:pPr>
        <w:rPr>
          <w:rFonts w:ascii="Wales Sans Body" w:hAnsi="Wales Sans Body"/>
        </w:rPr>
      </w:pPr>
    </w:p>
    <w:p w14:paraId="35E3966F" w14:textId="77777777" w:rsidR="00A31875" w:rsidRPr="00934404" w:rsidRDefault="00A31875" w:rsidP="00A31875">
      <w:pPr>
        <w:rPr>
          <w:rFonts w:ascii="Wales Sans Body" w:hAnsi="Wales Sans Body"/>
        </w:rPr>
      </w:pPr>
      <w:r w:rsidRPr="00934404">
        <w:rPr>
          <w:rFonts w:ascii="Wales Sans Body" w:hAnsi="Wales Sans Body"/>
          <w:b/>
          <w:bCs/>
        </w:rPr>
        <w:t xml:space="preserve">a30 Swansea - </w:t>
      </w:r>
      <w:proofErr w:type="spellStart"/>
      <w:r w:rsidRPr="00934404">
        <w:rPr>
          <w:rFonts w:ascii="Wales Sans Body" w:hAnsi="Wales Sans Body"/>
          <w:b/>
          <w:bCs/>
        </w:rPr>
        <w:t>Trallwn</w:t>
      </w:r>
      <w:proofErr w:type="spellEnd"/>
      <w:r w:rsidRPr="00934404">
        <w:rPr>
          <w:rFonts w:ascii="Wales Sans Body" w:hAnsi="Wales Sans Body"/>
          <w:b/>
          <w:bCs/>
        </w:rPr>
        <w:t xml:space="preserve"> (</w:t>
      </w:r>
      <w:proofErr w:type="spellStart"/>
      <w:r w:rsidRPr="00934404">
        <w:rPr>
          <w:rFonts w:ascii="Wales Sans Body" w:hAnsi="Wales Sans Body"/>
          <w:b/>
          <w:bCs/>
        </w:rPr>
        <w:t>Rhydyfelin</w:t>
      </w:r>
      <w:proofErr w:type="spellEnd"/>
      <w:r w:rsidRPr="00934404">
        <w:rPr>
          <w:rFonts w:ascii="Wales Sans Body" w:hAnsi="Wales Sans Body"/>
          <w:b/>
          <w:bCs/>
        </w:rPr>
        <w:t>)</w:t>
      </w:r>
    </w:p>
    <w:p w14:paraId="770EE435" w14:textId="77777777" w:rsidR="00A31875" w:rsidRPr="00934404" w:rsidRDefault="00A31875" w:rsidP="00A31875">
      <w:pPr>
        <w:rPr>
          <w:rFonts w:ascii="Wales Sans Body" w:hAnsi="Wales Sans Body"/>
        </w:rPr>
      </w:pPr>
      <w:r w:rsidRPr="00934404">
        <w:rPr>
          <w:rFonts w:ascii="Wales Sans Body" w:hAnsi="Wales Sans Body"/>
        </w:rPr>
        <w:t>Based on existing service number: 30, 33, 45</w:t>
      </w:r>
    </w:p>
    <w:p w14:paraId="1155B4D3" w14:textId="77777777" w:rsidR="00A31875" w:rsidRPr="00934404" w:rsidRDefault="00A31875" w:rsidP="00A31875">
      <w:pPr>
        <w:rPr>
          <w:rFonts w:ascii="Wales Sans Body" w:hAnsi="Wales Sans Body"/>
        </w:rPr>
      </w:pPr>
      <w:r w:rsidRPr="00934404">
        <w:rPr>
          <w:rFonts w:ascii="Wales Sans Body" w:hAnsi="Wales Sans Body"/>
        </w:rPr>
        <w:lastRenderedPageBreak/>
        <w:t xml:space="preserve">Operates as the current 30 from Swansea to Princess of Wales Court (Mansel Road), then via </w:t>
      </w:r>
      <w:proofErr w:type="spellStart"/>
      <w:r w:rsidRPr="00934404">
        <w:rPr>
          <w:rFonts w:ascii="Wales Sans Body" w:hAnsi="Wales Sans Body"/>
        </w:rPr>
        <w:t>Llansamlet</w:t>
      </w:r>
      <w:proofErr w:type="spellEnd"/>
      <w:r w:rsidRPr="00934404">
        <w:rPr>
          <w:rFonts w:ascii="Wales Sans Body" w:hAnsi="Wales Sans Body"/>
        </w:rPr>
        <w:t xml:space="preserve"> Tesco to </w:t>
      </w:r>
      <w:proofErr w:type="spellStart"/>
      <w:r w:rsidRPr="00934404">
        <w:rPr>
          <w:rFonts w:ascii="Wales Sans Body" w:hAnsi="Wales Sans Body"/>
        </w:rPr>
        <w:t>Trallwn</w:t>
      </w:r>
      <w:proofErr w:type="spellEnd"/>
      <w:r w:rsidRPr="00934404">
        <w:rPr>
          <w:rFonts w:ascii="Wales Sans Body" w:hAnsi="Wales Sans Body"/>
        </w:rPr>
        <w:t xml:space="preserve">, operating a loop via Frederick Place and </w:t>
      </w:r>
      <w:proofErr w:type="spellStart"/>
      <w:r w:rsidRPr="00934404">
        <w:rPr>
          <w:rFonts w:ascii="Wales Sans Body" w:hAnsi="Wales Sans Body"/>
        </w:rPr>
        <w:t>Rhyd</w:t>
      </w:r>
      <w:proofErr w:type="spellEnd"/>
      <w:r w:rsidRPr="00934404">
        <w:rPr>
          <w:rFonts w:ascii="Wales Sans Body" w:hAnsi="Wales Sans Body"/>
        </w:rPr>
        <w:t>-y-Felin.</w:t>
      </w:r>
    </w:p>
    <w:p w14:paraId="2006C7F7" w14:textId="77777777" w:rsidR="00A31875" w:rsidRPr="00934404" w:rsidRDefault="00A31875" w:rsidP="00A31875">
      <w:pPr>
        <w:rPr>
          <w:rFonts w:ascii="Wales Sans Body" w:hAnsi="Wales Sans Body"/>
        </w:rPr>
      </w:pPr>
    </w:p>
    <w:p w14:paraId="3F3202E2" w14:textId="77777777" w:rsidR="00A31875" w:rsidRPr="00934404" w:rsidRDefault="00A31875" w:rsidP="00A31875">
      <w:pPr>
        <w:rPr>
          <w:rFonts w:ascii="Wales Sans Body" w:hAnsi="Wales Sans Body"/>
        </w:rPr>
      </w:pPr>
      <w:r w:rsidRPr="00934404">
        <w:rPr>
          <w:rFonts w:ascii="Wales Sans Body" w:hAnsi="Wales Sans Body"/>
          <w:b/>
          <w:bCs/>
        </w:rPr>
        <w:t>a31 Swansea -</w:t>
      </w:r>
      <w:r w:rsidRPr="00934404">
        <w:rPr>
          <w:rFonts w:ascii="Calibri" w:hAnsi="Calibri" w:cs="Calibri"/>
          <w:b/>
          <w:bCs/>
        </w:rPr>
        <w:t> </w:t>
      </w:r>
      <w:r w:rsidRPr="00934404">
        <w:rPr>
          <w:rFonts w:ascii="Wales Sans Body" w:hAnsi="Wales Sans Body"/>
          <w:b/>
          <w:bCs/>
        </w:rPr>
        <w:t>Birchgrove/Morriston Hospital</w:t>
      </w:r>
    </w:p>
    <w:p w14:paraId="7CA55BC2" w14:textId="77777777" w:rsidR="00A31875" w:rsidRPr="00934404" w:rsidRDefault="00A31875" w:rsidP="00A31875">
      <w:pPr>
        <w:rPr>
          <w:rFonts w:ascii="Wales Sans Body" w:hAnsi="Wales Sans Body"/>
        </w:rPr>
      </w:pPr>
      <w:r w:rsidRPr="00934404">
        <w:rPr>
          <w:rFonts w:ascii="Wales Sans Body" w:hAnsi="Wales Sans Body"/>
        </w:rPr>
        <w:t>Based on existing service number: 31, 33, 24, 961</w:t>
      </w:r>
    </w:p>
    <w:p w14:paraId="6EBE2280" w14:textId="77777777" w:rsidR="00A31875" w:rsidRPr="00934404" w:rsidRDefault="00A31875" w:rsidP="00A31875">
      <w:pPr>
        <w:rPr>
          <w:rFonts w:ascii="Wales Sans Body" w:hAnsi="Wales Sans Body"/>
        </w:rPr>
      </w:pPr>
      <w:r w:rsidRPr="00934404">
        <w:rPr>
          <w:rFonts w:ascii="Wales Sans Body" w:hAnsi="Wales Sans Body"/>
        </w:rPr>
        <w:t xml:space="preserve">One service number is used for all buses via Winch Wen. Trips terminating at </w:t>
      </w:r>
      <w:proofErr w:type="spellStart"/>
      <w:r w:rsidRPr="00934404">
        <w:rPr>
          <w:rFonts w:ascii="Wales Sans Body" w:hAnsi="Wales Sans Body"/>
        </w:rPr>
        <w:t>Trallwn</w:t>
      </w:r>
      <w:proofErr w:type="spellEnd"/>
      <w:r w:rsidRPr="00934404">
        <w:rPr>
          <w:rFonts w:ascii="Wales Sans Body" w:hAnsi="Wales Sans Body"/>
        </w:rPr>
        <w:t xml:space="preserve"> no longer serve the Frederick Place loop (see a30). Some trips between Birchgrove and Morriston Cross will serve Herbert Thomas Way instead of </w:t>
      </w:r>
      <w:proofErr w:type="spellStart"/>
      <w:r w:rsidRPr="00934404">
        <w:rPr>
          <w:rFonts w:ascii="Wales Sans Body" w:hAnsi="Wales Sans Body"/>
        </w:rPr>
        <w:t>Tregof</w:t>
      </w:r>
      <w:proofErr w:type="spellEnd"/>
      <w:r w:rsidRPr="00934404">
        <w:rPr>
          <w:rFonts w:ascii="Wales Sans Body" w:hAnsi="Wales Sans Body"/>
        </w:rPr>
        <w:t>. The Gower College journey from service 961 is now part of this route</w:t>
      </w:r>
    </w:p>
    <w:p w14:paraId="0F3E809D" w14:textId="77777777" w:rsidR="00A31875" w:rsidRPr="00934404" w:rsidRDefault="00A31875" w:rsidP="00A31875">
      <w:pPr>
        <w:rPr>
          <w:rFonts w:ascii="Wales Sans Body" w:hAnsi="Wales Sans Body"/>
        </w:rPr>
      </w:pPr>
    </w:p>
    <w:p w14:paraId="6BD8C11A" w14:textId="77777777" w:rsidR="00A31875" w:rsidRPr="00934404" w:rsidRDefault="00A31875" w:rsidP="00A31875">
      <w:pPr>
        <w:rPr>
          <w:rFonts w:ascii="Wales Sans Body" w:hAnsi="Wales Sans Body"/>
        </w:rPr>
      </w:pPr>
      <w:r w:rsidRPr="00934404">
        <w:rPr>
          <w:rFonts w:ascii="Wales Sans Body" w:hAnsi="Wales Sans Body"/>
          <w:b/>
          <w:bCs/>
        </w:rPr>
        <w:t xml:space="preserve">a33 Swansea - Cefn </w:t>
      </w:r>
      <w:proofErr w:type="spellStart"/>
      <w:r w:rsidRPr="00934404">
        <w:rPr>
          <w:rFonts w:ascii="Wales Sans Body" w:hAnsi="Wales Sans Body"/>
          <w:b/>
          <w:bCs/>
        </w:rPr>
        <w:t>Hengoed</w:t>
      </w:r>
      <w:proofErr w:type="spellEnd"/>
    </w:p>
    <w:p w14:paraId="7574F9E1" w14:textId="77777777" w:rsidR="00A31875" w:rsidRPr="00934404" w:rsidRDefault="00A31875" w:rsidP="00A31875">
      <w:pPr>
        <w:rPr>
          <w:rFonts w:ascii="Wales Sans Body" w:hAnsi="Wales Sans Body"/>
        </w:rPr>
      </w:pPr>
      <w:r w:rsidRPr="00934404">
        <w:rPr>
          <w:rFonts w:ascii="Wales Sans Body" w:hAnsi="Wales Sans Body"/>
        </w:rPr>
        <w:t>Based on existing service number: 45</w:t>
      </w:r>
    </w:p>
    <w:p w14:paraId="23A31B42" w14:textId="77777777" w:rsidR="00A31875" w:rsidRPr="00934404" w:rsidRDefault="00A31875" w:rsidP="00A31875">
      <w:pPr>
        <w:rPr>
          <w:rFonts w:ascii="Wales Sans Body" w:hAnsi="Wales Sans Body"/>
        </w:rPr>
      </w:pPr>
      <w:r w:rsidRPr="00934404">
        <w:rPr>
          <w:rFonts w:ascii="Wales Sans Body" w:hAnsi="Wales Sans Body"/>
        </w:rPr>
        <w:t xml:space="preserve">This new service connects into Cefn </w:t>
      </w:r>
      <w:proofErr w:type="spellStart"/>
      <w:r w:rsidRPr="00934404">
        <w:rPr>
          <w:rFonts w:ascii="Wales Sans Body" w:hAnsi="Wales Sans Body"/>
        </w:rPr>
        <w:t>Hengoed</w:t>
      </w:r>
      <w:proofErr w:type="spellEnd"/>
      <w:r w:rsidRPr="00934404">
        <w:rPr>
          <w:rFonts w:ascii="Wales Sans Body" w:hAnsi="Wales Sans Body"/>
        </w:rPr>
        <w:t xml:space="preserve">, with the current 45 service that currently serves Cefn </w:t>
      </w:r>
      <w:proofErr w:type="spellStart"/>
      <w:r w:rsidRPr="00934404">
        <w:rPr>
          <w:rFonts w:ascii="Wales Sans Body" w:hAnsi="Wales Sans Body"/>
        </w:rPr>
        <w:t>Hengoed</w:t>
      </w:r>
      <w:proofErr w:type="spellEnd"/>
      <w:r w:rsidRPr="00934404">
        <w:rPr>
          <w:rFonts w:ascii="Wales Sans Body" w:hAnsi="Wales Sans Body"/>
        </w:rPr>
        <w:t xml:space="preserve"> forming part of the a30</w:t>
      </w:r>
    </w:p>
    <w:p w14:paraId="435989D2" w14:textId="77777777" w:rsidR="00A31875" w:rsidRPr="00934404" w:rsidRDefault="00A31875" w:rsidP="00A31875">
      <w:pPr>
        <w:rPr>
          <w:rFonts w:ascii="Wales Sans Body" w:hAnsi="Wales Sans Body"/>
        </w:rPr>
      </w:pPr>
    </w:p>
    <w:p w14:paraId="5D0904C5" w14:textId="77777777" w:rsidR="00A31875" w:rsidRPr="00934404" w:rsidRDefault="00A31875" w:rsidP="00A31875">
      <w:pPr>
        <w:rPr>
          <w:rFonts w:ascii="Wales Sans Body" w:hAnsi="Wales Sans Body"/>
        </w:rPr>
      </w:pPr>
      <w:r w:rsidRPr="00934404">
        <w:rPr>
          <w:rFonts w:ascii="Wales Sans Body" w:hAnsi="Wales Sans Body"/>
          <w:b/>
          <w:bCs/>
        </w:rPr>
        <w:t>a34 Swansea - Neath</w:t>
      </w:r>
    </w:p>
    <w:p w14:paraId="3E08DE58" w14:textId="77777777" w:rsidR="00A31875" w:rsidRPr="00934404" w:rsidRDefault="00A31875" w:rsidP="00A31875">
      <w:pPr>
        <w:rPr>
          <w:rFonts w:ascii="Wales Sans Body" w:hAnsi="Wales Sans Body"/>
        </w:rPr>
      </w:pPr>
      <w:r w:rsidRPr="00934404">
        <w:rPr>
          <w:rFonts w:ascii="Wales Sans Body" w:hAnsi="Wales Sans Body"/>
        </w:rPr>
        <w:t>Based on existing service number: 34</w:t>
      </w:r>
    </w:p>
    <w:p w14:paraId="7546BB92" w14:textId="77777777" w:rsidR="00A31875" w:rsidRPr="00934404" w:rsidRDefault="00A31875" w:rsidP="00A31875">
      <w:pPr>
        <w:rPr>
          <w:rFonts w:ascii="Wales Sans Body" w:hAnsi="Wales Sans Body"/>
        </w:rPr>
      </w:pPr>
      <w:r w:rsidRPr="00934404">
        <w:rPr>
          <w:rFonts w:ascii="Wales Sans Body" w:hAnsi="Wales Sans Body"/>
        </w:rPr>
        <w:t xml:space="preserve">Alternate journeys Mondays to Fridays divert via Birchgrove, to give new links between Birchgrove and Neath. On these days, the service is linked with the a29 to offer through journeys to </w:t>
      </w:r>
      <w:proofErr w:type="spellStart"/>
      <w:r w:rsidRPr="00934404">
        <w:rPr>
          <w:rFonts w:ascii="Wales Sans Body" w:hAnsi="Wales Sans Body"/>
        </w:rPr>
        <w:t>Sketty</w:t>
      </w:r>
      <w:proofErr w:type="spellEnd"/>
      <w:r w:rsidRPr="00934404">
        <w:rPr>
          <w:rFonts w:ascii="Wales Sans Body" w:hAnsi="Wales Sans Body"/>
        </w:rPr>
        <w:t xml:space="preserve"> and Killay.</w:t>
      </w:r>
    </w:p>
    <w:p w14:paraId="3596B591" w14:textId="77777777" w:rsidR="00A31875" w:rsidRPr="00934404" w:rsidRDefault="00A31875" w:rsidP="00A31875">
      <w:pPr>
        <w:rPr>
          <w:rFonts w:ascii="Wales Sans Body" w:hAnsi="Wales Sans Body"/>
        </w:rPr>
      </w:pPr>
      <w:r w:rsidRPr="00934404">
        <w:rPr>
          <w:rFonts w:ascii="Calibri" w:hAnsi="Calibri" w:cs="Calibri"/>
          <w:b/>
          <w:bCs/>
        </w:rPr>
        <w:t> </w:t>
      </w:r>
    </w:p>
    <w:p w14:paraId="71C05A4F" w14:textId="77777777" w:rsidR="00A31875" w:rsidRPr="00934404" w:rsidRDefault="00A31875" w:rsidP="00A31875">
      <w:pPr>
        <w:rPr>
          <w:rFonts w:ascii="Wales Sans Body" w:hAnsi="Wales Sans Body"/>
        </w:rPr>
      </w:pPr>
      <w:r w:rsidRPr="00934404">
        <w:rPr>
          <w:rFonts w:ascii="Wales Sans Body" w:hAnsi="Wales Sans Body"/>
          <w:b/>
          <w:bCs/>
        </w:rPr>
        <w:t xml:space="preserve">a35 Swansea - </w:t>
      </w:r>
      <w:proofErr w:type="spellStart"/>
      <w:r w:rsidRPr="00934404">
        <w:rPr>
          <w:rFonts w:ascii="Wales Sans Body" w:hAnsi="Wales Sans Body"/>
          <w:b/>
          <w:bCs/>
        </w:rPr>
        <w:t>Llangyfelach</w:t>
      </w:r>
      <w:proofErr w:type="spellEnd"/>
    </w:p>
    <w:p w14:paraId="7B557258" w14:textId="77777777" w:rsidR="00A31875" w:rsidRPr="00934404" w:rsidRDefault="00A31875" w:rsidP="00A31875">
      <w:pPr>
        <w:rPr>
          <w:rFonts w:ascii="Wales Sans Body" w:hAnsi="Wales Sans Body"/>
        </w:rPr>
      </w:pPr>
      <w:r w:rsidRPr="00934404">
        <w:rPr>
          <w:rFonts w:ascii="Wales Sans Body" w:hAnsi="Wales Sans Body"/>
        </w:rPr>
        <w:t>Based on existing service number: 35</w:t>
      </w:r>
    </w:p>
    <w:p w14:paraId="18109EAB" w14:textId="77777777" w:rsidR="00A31875" w:rsidRPr="00934404" w:rsidRDefault="00A31875" w:rsidP="00A31875">
      <w:pPr>
        <w:rPr>
          <w:rFonts w:ascii="Wales Sans Body" w:hAnsi="Wales Sans Body"/>
        </w:rPr>
      </w:pPr>
      <w:r w:rsidRPr="00934404">
        <w:rPr>
          <w:rFonts w:ascii="Wales Sans Body" w:hAnsi="Wales Sans Body"/>
        </w:rPr>
        <w:t xml:space="preserve">Now runs directly along </w:t>
      </w:r>
      <w:proofErr w:type="spellStart"/>
      <w:r w:rsidRPr="00934404">
        <w:rPr>
          <w:rFonts w:ascii="Wales Sans Body" w:hAnsi="Wales Sans Body"/>
        </w:rPr>
        <w:t>Llangyfelach</w:t>
      </w:r>
      <w:proofErr w:type="spellEnd"/>
      <w:r w:rsidRPr="00934404">
        <w:rPr>
          <w:rFonts w:ascii="Wales Sans Body" w:hAnsi="Wales Sans Body"/>
        </w:rPr>
        <w:t xml:space="preserve"> Road, no longer serving Hollett Road, which is now served by the a24.</w:t>
      </w:r>
    </w:p>
    <w:p w14:paraId="50A3D3F9" w14:textId="77777777" w:rsidR="00A31875" w:rsidRPr="00934404" w:rsidRDefault="00A31875" w:rsidP="00A31875">
      <w:pPr>
        <w:rPr>
          <w:rFonts w:ascii="Wales Sans Body" w:hAnsi="Wales Sans Body"/>
        </w:rPr>
      </w:pPr>
    </w:p>
    <w:p w14:paraId="3807C6BB" w14:textId="77777777" w:rsidR="00A31875" w:rsidRPr="00934404" w:rsidRDefault="00A31875" w:rsidP="00A31875">
      <w:pPr>
        <w:rPr>
          <w:rFonts w:ascii="Wales Sans Body" w:hAnsi="Wales Sans Body"/>
        </w:rPr>
      </w:pPr>
      <w:r w:rsidRPr="00934404">
        <w:rPr>
          <w:rFonts w:ascii="Wales Sans Body" w:hAnsi="Wales Sans Body"/>
          <w:b/>
          <w:bCs/>
        </w:rPr>
        <w:t>a36 Swansea - Morriston</w:t>
      </w:r>
    </w:p>
    <w:p w14:paraId="1D5FD485" w14:textId="77777777" w:rsidR="00A31875" w:rsidRPr="00934404" w:rsidRDefault="00A31875" w:rsidP="00A31875">
      <w:pPr>
        <w:rPr>
          <w:rFonts w:ascii="Wales Sans Body" w:hAnsi="Wales Sans Body"/>
        </w:rPr>
      </w:pPr>
      <w:r w:rsidRPr="00934404">
        <w:rPr>
          <w:rFonts w:ascii="Wales Sans Body" w:hAnsi="Wales Sans Body"/>
        </w:rPr>
        <w:t>Based on existing service number: 36</w:t>
      </w:r>
    </w:p>
    <w:p w14:paraId="0068AAF7" w14:textId="77777777" w:rsidR="00A31875" w:rsidRPr="00934404" w:rsidRDefault="00A31875" w:rsidP="00A31875">
      <w:pPr>
        <w:rPr>
          <w:rFonts w:ascii="Wales Sans Body" w:hAnsi="Wales Sans Body"/>
        </w:rPr>
      </w:pPr>
      <w:r w:rsidRPr="00934404">
        <w:rPr>
          <w:rFonts w:ascii="Wales Sans Body" w:hAnsi="Wales Sans Body"/>
        </w:rPr>
        <w:t>Slight extension at Morriston to serve Asda.</w:t>
      </w:r>
    </w:p>
    <w:p w14:paraId="4A73857E" w14:textId="77777777" w:rsidR="00A31875" w:rsidRPr="00934404" w:rsidRDefault="00A31875" w:rsidP="00A31875">
      <w:pPr>
        <w:rPr>
          <w:rFonts w:ascii="Wales Sans Body" w:hAnsi="Wales Sans Body"/>
        </w:rPr>
      </w:pPr>
    </w:p>
    <w:p w14:paraId="4CD522B8" w14:textId="77777777" w:rsidR="00A31875" w:rsidRPr="00934404" w:rsidRDefault="00A31875" w:rsidP="00A31875">
      <w:pPr>
        <w:rPr>
          <w:rFonts w:ascii="Wales Sans Body" w:hAnsi="Wales Sans Body"/>
        </w:rPr>
      </w:pPr>
      <w:r w:rsidRPr="00934404">
        <w:rPr>
          <w:rFonts w:ascii="Wales Sans Body" w:hAnsi="Wales Sans Body"/>
          <w:b/>
          <w:bCs/>
        </w:rPr>
        <w:t>a42</w:t>
      </w:r>
      <w:r w:rsidRPr="00934404">
        <w:rPr>
          <w:rFonts w:ascii="Calibri" w:hAnsi="Calibri" w:cs="Calibri"/>
          <w:b/>
          <w:bCs/>
        </w:rPr>
        <w:t> </w:t>
      </w:r>
      <w:proofErr w:type="spellStart"/>
      <w:r w:rsidRPr="00934404">
        <w:rPr>
          <w:rFonts w:ascii="Wales Sans Body" w:hAnsi="Wales Sans Body"/>
          <w:b/>
          <w:bCs/>
        </w:rPr>
        <w:t>Caereithin</w:t>
      </w:r>
      <w:proofErr w:type="spellEnd"/>
      <w:r w:rsidRPr="00934404">
        <w:rPr>
          <w:rFonts w:ascii="Wales Sans Body" w:hAnsi="Wales Sans Body"/>
          <w:b/>
          <w:bCs/>
        </w:rPr>
        <w:t xml:space="preserve"> Cross</w:t>
      </w:r>
      <w:r w:rsidRPr="00934404">
        <w:rPr>
          <w:rFonts w:ascii="Calibri" w:hAnsi="Calibri" w:cs="Calibri"/>
          <w:b/>
          <w:bCs/>
        </w:rPr>
        <w:t> </w:t>
      </w:r>
      <w:r w:rsidRPr="00934404">
        <w:rPr>
          <w:rFonts w:ascii="Wales Sans Body" w:hAnsi="Wales Sans Body"/>
          <w:b/>
          <w:bCs/>
        </w:rPr>
        <w:t>- Bishop Gore School</w:t>
      </w:r>
    </w:p>
    <w:p w14:paraId="27A1BCF2" w14:textId="77777777" w:rsidR="00A31875" w:rsidRPr="00934404" w:rsidRDefault="00A31875" w:rsidP="00A31875">
      <w:pPr>
        <w:rPr>
          <w:rFonts w:ascii="Wales Sans Body" w:hAnsi="Wales Sans Body"/>
        </w:rPr>
      </w:pPr>
      <w:r w:rsidRPr="00934404">
        <w:rPr>
          <w:rFonts w:ascii="Wales Sans Body" w:hAnsi="Wales Sans Body"/>
        </w:rPr>
        <w:lastRenderedPageBreak/>
        <w:t>Based on existing service number: 43</w:t>
      </w:r>
    </w:p>
    <w:p w14:paraId="02DA4A10" w14:textId="77777777" w:rsidR="00A31875" w:rsidRPr="00934404" w:rsidRDefault="00A31875" w:rsidP="00A31875">
      <w:pPr>
        <w:rPr>
          <w:rFonts w:ascii="Wales Sans Body" w:hAnsi="Wales Sans Body"/>
        </w:rPr>
      </w:pPr>
      <w:r w:rsidRPr="00934404">
        <w:rPr>
          <w:rFonts w:ascii="Wales Sans Body" w:hAnsi="Wales Sans Body"/>
        </w:rPr>
        <w:t>New number for Bishop Gore School journeys currently on the 43. Early morning journeys currently numbered 42 will be numbered a43 instead.</w:t>
      </w:r>
    </w:p>
    <w:p w14:paraId="0B57F97E" w14:textId="77777777" w:rsidR="00A31875" w:rsidRPr="00934404" w:rsidRDefault="00A31875" w:rsidP="00A31875">
      <w:pPr>
        <w:rPr>
          <w:rFonts w:ascii="Wales Sans Body" w:hAnsi="Wales Sans Body"/>
        </w:rPr>
      </w:pPr>
    </w:p>
    <w:p w14:paraId="490B1AA9" w14:textId="77777777" w:rsidR="00A31875" w:rsidRPr="00934404" w:rsidRDefault="00A31875" w:rsidP="00A31875">
      <w:pPr>
        <w:rPr>
          <w:rFonts w:ascii="Wales Sans Body" w:hAnsi="Wales Sans Body"/>
        </w:rPr>
      </w:pPr>
      <w:r w:rsidRPr="00934404">
        <w:rPr>
          <w:rFonts w:ascii="Wales Sans Body" w:hAnsi="Wales Sans Body"/>
          <w:b/>
          <w:bCs/>
        </w:rPr>
        <w:t>a43 Singleton - Morriston Hospital</w:t>
      </w:r>
    </w:p>
    <w:p w14:paraId="4A0AA598" w14:textId="77777777" w:rsidR="00A31875" w:rsidRPr="00934404" w:rsidRDefault="00A31875" w:rsidP="00A31875">
      <w:pPr>
        <w:rPr>
          <w:rFonts w:ascii="Wales Sans Body" w:hAnsi="Wales Sans Body"/>
        </w:rPr>
      </w:pPr>
      <w:r w:rsidRPr="00934404">
        <w:rPr>
          <w:rFonts w:ascii="Wales Sans Body" w:hAnsi="Wales Sans Body"/>
        </w:rPr>
        <w:t>Based on existing service number: 43</w:t>
      </w:r>
    </w:p>
    <w:p w14:paraId="157F8B78" w14:textId="77777777" w:rsidR="00A31875" w:rsidRPr="00934404" w:rsidRDefault="00A31875" w:rsidP="00A31875">
      <w:pPr>
        <w:rPr>
          <w:rFonts w:ascii="Wales Sans Body" w:hAnsi="Wales Sans Body"/>
        </w:rPr>
      </w:pPr>
      <w:r w:rsidRPr="00934404">
        <w:rPr>
          <w:rFonts w:ascii="Wales Sans Body" w:hAnsi="Wales Sans Body"/>
        </w:rPr>
        <w:t xml:space="preserve">Between Singleton and </w:t>
      </w:r>
      <w:proofErr w:type="spellStart"/>
      <w:r w:rsidRPr="00934404">
        <w:rPr>
          <w:rFonts w:ascii="Wales Sans Body" w:hAnsi="Wales Sans Body"/>
        </w:rPr>
        <w:t>Fforestfach</w:t>
      </w:r>
      <w:proofErr w:type="spellEnd"/>
      <w:r w:rsidRPr="00934404">
        <w:rPr>
          <w:rFonts w:ascii="Wales Sans Body" w:hAnsi="Wales Sans Body"/>
        </w:rPr>
        <w:t xml:space="preserve"> Cross, all journeys operate direct along Cockett Road. No longer runs between Singleton and Bus Station (see a53).</w:t>
      </w:r>
    </w:p>
    <w:p w14:paraId="59162680" w14:textId="77777777" w:rsidR="00A31875" w:rsidRPr="00934404" w:rsidRDefault="00A31875" w:rsidP="00A31875">
      <w:pPr>
        <w:rPr>
          <w:rFonts w:ascii="Wales Sans Body" w:hAnsi="Wales Sans Body"/>
        </w:rPr>
      </w:pPr>
    </w:p>
    <w:p w14:paraId="41CFE746" w14:textId="77777777" w:rsidR="00A31875" w:rsidRPr="00934404" w:rsidRDefault="00A31875" w:rsidP="00A31875">
      <w:pPr>
        <w:rPr>
          <w:rFonts w:ascii="Wales Sans Body" w:hAnsi="Wales Sans Body"/>
        </w:rPr>
      </w:pPr>
      <w:r w:rsidRPr="00934404">
        <w:rPr>
          <w:rFonts w:ascii="Wales Sans Body" w:hAnsi="Wales Sans Body"/>
          <w:b/>
          <w:bCs/>
        </w:rPr>
        <w:t>a44 Swansea - Grenfell Park</w:t>
      </w:r>
    </w:p>
    <w:p w14:paraId="5FE83C0C" w14:textId="77777777" w:rsidR="00A31875" w:rsidRPr="00934404" w:rsidRDefault="00A31875" w:rsidP="00A31875">
      <w:pPr>
        <w:rPr>
          <w:rFonts w:ascii="Wales Sans Body" w:hAnsi="Wales Sans Body"/>
        </w:rPr>
      </w:pPr>
      <w:r w:rsidRPr="00934404">
        <w:rPr>
          <w:rFonts w:ascii="Wales Sans Body" w:hAnsi="Wales Sans Body"/>
        </w:rPr>
        <w:t>Based on existing service number: 6</w:t>
      </w:r>
    </w:p>
    <w:p w14:paraId="6B548D78" w14:textId="77777777" w:rsidR="00A31875" w:rsidRPr="00934404" w:rsidRDefault="00A31875" w:rsidP="00A31875">
      <w:pPr>
        <w:rPr>
          <w:rFonts w:ascii="Wales Sans Body" w:hAnsi="Wales Sans Body"/>
        </w:rPr>
      </w:pPr>
      <w:r w:rsidRPr="00934404">
        <w:rPr>
          <w:rFonts w:ascii="Wales Sans Body" w:hAnsi="Wales Sans Body"/>
        </w:rPr>
        <w:t>This weekday service complements the a6, ensuring communities in the SA1 area and Grenfell Park are connected.</w:t>
      </w:r>
    </w:p>
    <w:p w14:paraId="25C43120" w14:textId="77777777" w:rsidR="00A31875" w:rsidRPr="00934404" w:rsidRDefault="00A31875" w:rsidP="00A31875">
      <w:pPr>
        <w:rPr>
          <w:rFonts w:ascii="Wales Sans Body" w:hAnsi="Wales Sans Body"/>
        </w:rPr>
      </w:pPr>
    </w:p>
    <w:p w14:paraId="729D6E44" w14:textId="77777777" w:rsidR="00A31875" w:rsidRPr="00934404" w:rsidRDefault="00A31875" w:rsidP="00A31875">
      <w:pPr>
        <w:rPr>
          <w:rFonts w:ascii="Wales Sans Body" w:hAnsi="Wales Sans Body"/>
        </w:rPr>
      </w:pPr>
      <w:r w:rsidRPr="00934404">
        <w:rPr>
          <w:rFonts w:ascii="Wales Sans Body" w:hAnsi="Wales Sans Body"/>
          <w:b/>
          <w:bCs/>
        </w:rPr>
        <w:t xml:space="preserve">a46 </w:t>
      </w:r>
      <w:proofErr w:type="spellStart"/>
      <w:r w:rsidRPr="00934404">
        <w:rPr>
          <w:rFonts w:ascii="Wales Sans Body" w:hAnsi="Wales Sans Body"/>
          <w:b/>
          <w:bCs/>
        </w:rPr>
        <w:t>Gorseinon</w:t>
      </w:r>
      <w:proofErr w:type="spellEnd"/>
      <w:r w:rsidRPr="00934404">
        <w:rPr>
          <w:rFonts w:ascii="Wales Sans Body" w:hAnsi="Wales Sans Body"/>
          <w:b/>
          <w:bCs/>
        </w:rPr>
        <w:t xml:space="preserve"> - Morriston Hospital</w:t>
      </w:r>
    </w:p>
    <w:p w14:paraId="1C9C1826" w14:textId="77777777" w:rsidR="00A31875" w:rsidRPr="00934404" w:rsidRDefault="00A31875" w:rsidP="00A31875">
      <w:pPr>
        <w:rPr>
          <w:rFonts w:ascii="Wales Sans Body" w:hAnsi="Wales Sans Body"/>
        </w:rPr>
      </w:pPr>
      <w:r w:rsidRPr="00934404">
        <w:rPr>
          <w:rFonts w:ascii="Wales Sans Body" w:hAnsi="Wales Sans Body"/>
        </w:rPr>
        <w:t>Based on existing service number: 46</w:t>
      </w:r>
    </w:p>
    <w:p w14:paraId="2B571D95" w14:textId="77777777" w:rsidR="00A31875" w:rsidRPr="00934404" w:rsidRDefault="00A31875" w:rsidP="00A31875">
      <w:pPr>
        <w:rPr>
          <w:rFonts w:ascii="Wales Sans Body" w:hAnsi="Wales Sans Body"/>
        </w:rPr>
      </w:pPr>
      <w:r w:rsidRPr="00934404">
        <w:rPr>
          <w:rFonts w:ascii="Wales Sans Body" w:hAnsi="Wales Sans Body"/>
        </w:rPr>
        <w:t xml:space="preserve">Now operates only during peak hours. Daytime service replaced by a47 and </w:t>
      </w:r>
      <w:proofErr w:type="spellStart"/>
      <w:r w:rsidRPr="00934404">
        <w:rPr>
          <w:rFonts w:ascii="Wales Sans Body" w:hAnsi="Wales Sans Body"/>
        </w:rPr>
        <w:t>Gorseinon</w:t>
      </w:r>
      <w:proofErr w:type="spellEnd"/>
      <w:r w:rsidRPr="00934404">
        <w:rPr>
          <w:rFonts w:ascii="Wales Sans Body" w:hAnsi="Wales Sans Body"/>
        </w:rPr>
        <w:t xml:space="preserve"> loop by a17.</w:t>
      </w:r>
    </w:p>
    <w:p w14:paraId="4816A450" w14:textId="77777777" w:rsidR="00A31875" w:rsidRPr="00934404" w:rsidRDefault="00A31875" w:rsidP="00A31875">
      <w:pPr>
        <w:rPr>
          <w:rFonts w:ascii="Wales Sans Body" w:hAnsi="Wales Sans Body"/>
        </w:rPr>
      </w:pPr>
    </w:p>
    <w:p w14:paraId="27AA59F8" w14:textId="77777777" w:rsidR="00A31875" w:rsidRPr="00934404" w:rsidRDefault="00A31875" w:rsidP="00A31875">
      <w:pPr>
        <w:rPr>
          <w:rFonts w:ascii="Wales Sans Body" w:hAnsi="Wales Sans Body"/>
        </w:rPr>
      </w:pPr>
      <w:r w:rsidRPr="00934404">
        <w:rPr>
          <w:rFonts w:ascii="Wales Sans Body" w:hAnsi="Wales Sans Body"/>
          <w:b/>
          <w:bCs/>
        </w:rPr>
        <w:t xml:space="preserve">a47 </w:t>
      </w:r>
      <w:proofErr w:type="spellStart"/>
      <w:r w:rsidRPr="00934404">
        <w:rPr>
          <w:rFonts w:ascii="Wales Sans Body" w:hAnsi="Wales Sans Body"/>
          <w:b/>
          <w:bCs/>
        </w:rPr>
        <w:t>Gorseinon</w:t>
      </w:r>
      <w:proofErr w:type="spellEnd"/>
      <w:r w:rsidRPr="00934404">
        <w:rPr>
          <w:rFonts w:ascii="Wales Sans Body" w:hAnsi="Wales Sans Body"/>
          <w:b/>
          <w:bCs/>
        </w:rPr>
        <w:t xml:space="preserve"> - Morriston Hospital</w:t>
      </w:r>
    </w:p>
    <w:p w14:paraId="4D4A4ED1" w14:textId="77777777" w:rsidR="00A31875" w:rsidRPr="00934404" w:rsidRDefault="00A31875" w:rsidP="00A31875">
      <w:pPr>
        <w:rPr>
          <w:rFonts w:ascii="Wales Sans Body" w:hAnsi="Wales Sans Body"/>
        </w:rPr>
      </w:pPr>
      <w:r w:rsidRPr="00934404">
        <w:rPr>
          <w:rFonts w:ascii="Wales Sans Body" w:hAnsi="Wales Sans Body"/>
        </w:rPr>
        <w:t>Based on existing service number: 46, 142</w:t>
      </w:r>
    </w:p>
    <w:p w14:paraId="36BE8BF5" w14:textId="77777777" w:rsidR="00A31875" w:rsidRPr="00934404" w:rsidRDefault="00A31875" w:rsidP="00A31875">
      <w:pPr>
        <w:rPr>
          <w:rFonts w:ascii="Wales Sans Body" w:hAnsi="Wales Sans Body"/>
        </w:rPr>
      </w:pPr>
      <w:r w:rsidRPr="00934404">
        <w:rPr>
          <w:rFonts w:ascii="Wales Sans Body" w:hAnsi="Wales Sans Body"/>
        </w:rPr>
        <w:t xml:space="preserve">New service, from </w:t>
      </w:r>
      <w:proofErr w:type="spellStart"/>
      <w:r w:rsidRPr="00934404">
        <w:rPr>
          <w:rFonts w:ascii="Wales Sans Body" w:hAnsi="Wales Sans Body"/>
        </w:rPr>
        <w:t>Gorseinon</w:t>
      </w:r>
      <w:proofErr w:type="spellEnd"/>
      <w:r w:rsidRPr="00934404">
        <w:rPr>
          <w:rFonts w:ascii="Wales Sans Body" w:hAnsi="Wales Sans Body"/>
        </w:rPr>
        <w:t xml:space="preserve"> Bus Station via </w:t>
      </w:r>
      <w:proofErr w:type="spellStart"/>
      <w:r w:rsidRPr="00934404">
        <w:rPr>
          <w:rFonts w:ascii="Wales Sans Body" w:hAnsi="Wales Sans Body"/>
        </w:rPr>
        <w:t>Penllergaer</w:t>
      </w:r>
      <w:proofErr w:type="spellEnd"/>
      <w:r w:rsidRPr="00934404">
        <w:rPr>
          <w:rFonts w:ascii="Wales Sans Body" w:hAnsi="Wales Sans Body"/>
        </w:rPr>
        <w:t xml:space="preserve"> Llewellyn Road, Felindre, </w:t>
      </w:r>
      <w:proofErr w:type="spellStart"/>
      <w:r w:rsidRPr="00934404">
        <w:rPr>
          <w:rFonts w:ascii="Wales Sans Body" w:hAnsi="Wales Sans Body"/>
        </w:rPr>
        <w:t>Rhydypandy</w:t>
      </w:r>
      <w:proofErr w:type="spellEnd"/>
      <w:r w:rsidRPr="00934404">
        <w:rPr>
          <w:rFonts w:ascii="Wales Sans Body" w:hAnsi="Wales Sans Body"/>
        </w:rPr>
        <w:t xml:space="preserve"> to Morriston Hospital, then a loop via Maes-y-</w:t>
      </w:r>
      <w:proofErr w:type="spellStart"/>
      <w:r w:rsidRPr="00934404">
        <w:rPr>
          <w:rFonts w:ascii="Wales Sans Body" w:hAnsi="Wales Sans Body"/>
        </w:rPr>
        <w:t>Gwernen</w:t>
      </w:r>
      <w:proofErr w:type="spellEnd"/>
      <w:r w:rsidRPr="00934404">
        <w:rPr>
          <w:rFonts w:ascii="Wales Sans Body" w:hAnsi="Wales Sans Body"/>
        </w:rPr>
        <w:t xml:space="preserve"> or </w:t>
      </w:r>
      <w:proofErr w:type="spellStart"/>
      <w:r w:rsidRPr="00934404">
        <w:rPr>
          <w:rFonts w:ascii="Wales Sans Body" w:hAnsi="Wales Sans Body"/>
        </w:rPr>
        <w:t>Llangyfelach</w:t>
      </w:r>
      <w:proofErr w:type="spellEnd"/>
      <w:r w:rsidRPr="00934404">
        <w:rPr>
          <w:rFonts w:ascii="Wales Sans Body" w:hAnsi="Wales Sans Body"/>
        </w:rPr>
        <w:t xml:space="preserve"> to Morriston Cross.</w:t>
      </w:r>
    </w:p>
    <w:p w14:paraId="470BFC49" w14:textId="77777777" w:rsidR="00A31875" w:rsidRPr="00934404" w:rsidRDefault="00A31875" w:rsidP="00A31875">
      <w:pPr>
        <w:rPr>
          <w:rFonts w:ascii="Wales Sans Body" w:hAnsi="Wales Sans Body"/>
        </w:rPr>
      </w:pPr>
    </w:p>
    <w:p w14:paraId="31DA64E5" w14:textId="77777777" w:rsidR="00A31875" w:rsidRPr="00934404" w:rsidRDefault="00A31875" w:rsidP="00A31875">
      <w:pPr>
        <w:rPr>
          <w:rFonts w:ascii="Wales Sans Body" w:hAnsi="Wales Sans Body"/>
        </w:rPr>
      </w:pPr>
      <w:r w:rsidRPr="00934404">
        <w:rPr>
          <w:rFonts w:ascii="Wales Sans Body" w:hAnsi="Wales Sans Body"/>
          <w:b/>
          <w:bCs/>
        </w:rPr>
        <w:t>a53 Swansea - Weig Fach Lane</w:t>
      </w:r>
    </w:p>
    <w:p w14:paraId="225D8002" w14:textId="77777777" w:rsidR="00A31875" w:rsidRPr="00934404" w:rsidRDefault="00A31875" w:rsidP="00A31875">
      <w:pPr>
        <w:rPr>
          <w:rFonts w:ascii="Wales Sans Body" w:hAnsi="Wales Sans Body"/>
        </w:rPr>
      </w:pPr>
      <w:r w:rsidRPr="00934404">
        <w:rPr>
          <w:rFonts w:ascii="Wales Sans Body" w:hAnsi="Wales Sans Body"/>
        </w:rPr>
        <w:t>Based on existing service number: 53, 43</w:t>
      </w:r>
    </w:p>
    <w:p w14:paraId="780485E5" w14:textId="77777777" w:rsidR="00A31875" w:rsidRPr="00934404" w:rsidRDefault="00A31875" w:rsidP="00A31875">
      <w:pPr>
        <w:rPr>
          <w:rFonts w:ascii="Wales Sans Body" w:hAnsi="Wales Sans Body"/>
        </w:rPr>
      </w:pPr>
      <w:r w:rsidRPr="00934404">
        <w:rPr>
          <w:rFonts w:ascii="Wales Sans Body" w:hAnsi="Wales Sans Body"/>
        </w:rPr>
        <w:t xml:space="preserve">Revised to start at Weig Fach Lane, then travel via Townhill, Singleton, and </w:t>
      </w:r>
      <w:proofErr w:type="spellStart"/>
      <w:r w:rsidRPr="00934404">
        <w:rPr>
          <w:rFonts w:ascii="Wales Sans Body" w:hAnsi="Wales Sans Body"/>
        </w:rPr>
        <w:t>Brynmill</w:t>
      </w:r>
      <w:proofErr w:type="spellEnd"/>
      <w:r w:rsidRPr="00934404">
        <w:rPr>
          <w:rFonts w:ascii="Wales Sans Body" w:hAnsi="Wales Sans Body"/>
        </w:rPr>
        <w:t xml:space="preserve"> to the Bus Station. </w:t>
      </w:r>
      <w:proofErr w:type="spellStart"/>
      <w:r w:rsidRPr="00934404">
        <w:rPr>
          <w:rFonts w:ascii="Wales Sans Body" w:hAnsi="Wales Sans Body"/>
        </w:rPr>
        <w:t>Tircoed</w:t>
      </w:r>
      <w:proofErr w:type="spellEnd"/>
      <w:r w:rsidRPr="00934404">
        <w:rPr>
          <w:rFonts w:ascii="Wales Sans Body" w:hAnsi="Wales Sans Body"/>
        </w:rPr>
        <w:t xml:space="preserve"> will be served by X13A during the day, and service 41 early morning.</w:t>
      </w:r>
    </w:p>
    <w:p w14:paraId="609192BB" w14:textId="77777777" w:rsidR="00A31875" w:rsidRPr="00934404" w:rsidRDefault="00A31875" w:rsidP="00A31875">
      <w:pPr>
        <w:rPr>
          <w:rFonts w:ascii="Wales Sans Body" w:hAnsi="Wales Sans Body"/>
        </w:rPr>
      </w:pPr>
    </w:p>
    <w:p w14:paraId="4BB7098B" w14:textId="77777777" w:rsidR="00A31875" w:rsidRPr="00934404" w:rsidRDefault="00A31875" w:rsidP="00A31875">
      <w:pPr>
        <w:rPr>
          <w:rFonts w:ascii="Wales Sans Body" w:hAnsi="Wales Sans Body"/>
        </w:rPr>
      </w:pPr>
      <w:r w:rsidRPr="00934404">
        <w:rPr>
          <w:rFonts w:ascii="Wales Sans Body" w:hAnsi="Wales Sans Body"/>
          <w:b/>
          <w:bCs/>
        </w:rPr>
        <w:t>a65</w:t>
      </w:r>
      <w:r w:rsidRPr="00934404">
        <w:rPr>
          <w:rFonts w:ascii="Calibri" w:hAnsi="Calibri" w:cs="Calibri"/>
          <w:b/>
          <w:bCs/>
        </w:rPr>
        <w:t> </w:t>
      </w:r>
      <w:proofErr w:type="spellStart"/>
      <w:r w:rsidRPr="00934404">
        <w:rPr>
          <w:rFonts w:ascii="Wales Sans Body" w:hAnsi="Wales Sans Body"/>
          <w:b/>
          <w:bCs/>
        </w:rPr>
        <w:t>Llanrhidian</w:t>
      </w:r>
      <w:proofErr w:type="spellEnd"/>
      <w:r w:rsidRPr="00934404">
        <w:rPr>
          <w:rFonts w:ascii="Calibri" w:hAnsi="Calibri" w:cs="Calibri"/>
          <w:b/>
          <w:bCs/>
        </w:rPr>
        <w:t> </w:t>
      </w:r>
      <w:r w:rsidRPr="00934404">
        <w:rPr>
          <w:rFonts w:ascii="Wales Sans Body" w:hAnsi="Wales Sans Body"/>
          <w:b/>
          <w:bCs/>
        </w:rPr>
        <w:t xml:space="preserve">- </w:t>
      </w:r>
      <w:proofErr w:type="spellStart"/>
      <w:r w:rsidRPr="00934404">
        <w:rPr>
          <w:rFonts w:ascii="Wales Sans Body" w:hAnsi="Wales Sans Body"/>
          <w:b/>
          <w:bCs/>
        </w:rPr>
        <w:t>Scurlage</w:t>
      </w:r>
      <w:proofErr w:type="spellEnd"/>
    </w:p>
    <w:p w14:paraId="47F5EBC4" w14:textId="77777777" w:rsidR="00A31875" w:rsidRPr="00934404" w:rsidRDefault="00A31875" w:rsidP="00A31875">
      <w:pPr>
        <w:rPr>
          <w:rFonts w:ascii="Wales Sans Body" w:hAnsi="Wales Sans Body"/>
        </w:rPr>
      </w:pPr>
      <w:r w:rsidRPr="00934404">
        <w:rPr>
          <w:rFonts w:ascii="Wales Sans Body" w:hAnsi="Wales Sans Body"/>
        </w:rPr>
        <w:lastRenderedPageBreak/>
        <w:t>Based on existing service number: 115</w:t>
      </w:r>
    </w:p>
    <w:p w14:paraId="4062A8FA" w14:textId="77777777" w:rsidR="00A31875" w:rsidRPr="00934404" w:rsidRDefault="00A31875" w:rsidP="00A31875">
      <w:pPr>
        <w:rPr>
          <w:rFonts w:ascii="Wales Sans Body" w:hAnsi="Wales Sans Body"/>
        </w:rPr>
      </w:pPr>
      <w:r w:rsidRPr="00934404">
        <w:rPr>
          <w:rFonts w:ascii="Wales Sans Body" w:hAnsi="Wales Sans Body"/>
        </w:rPr>
        <w:t xml:space="preserve">Now runs only between </w:t>
      </w:r>
      <w:proofErr w:type="spellStart"/>
      <w:r w:rsidRPr="00934404">
        <w:rPr>
          <w:rFonts w:ascii="Wales Sans Body" w:hAnsi="Wales Sans Body"/>
        </w:rPr>
        <w:t>Llanrhidian</w:t>
      </w:r>
      <w:proofErr w:type="spellEnd"/>
      <w:r w:rsidRPr="00934404">
        <w:rPr>
          <w:rFonts w:ascii="Wales Sans Body" w:hAnsi="Wales Sans Body"/>
        </w:rPr>
        <w:t xml:space="preserve"> and </w:t>
      </w:r>
      <w:proofErr w:type="spellStart"/>
      <w:r w:rsidRPr="00934404">
        <w:rPr>
          <w:rFonts w:ascii="Wales Sans Body" w:hAnsi="Wales Sans Body"/>
        </w:rPr>
        <w:t>Scurlage</w:t>
      </w:r>
      <w:proofErr w:type="spellEnd"/>
      <w:r w:rsidRPr="00934404">
        <w:rPr>
          <w:rFonts w:ascii="Wales Sans Body" w:hAnsi="Wales Sans Body"/>
        </w:rPr>
        <w:t>. Passengers can connect to a66 or a68 for further travel.</w:t>
      </w:r>
    </w:p>
    <w:p w14:paraId="23F95271" w14:textId="77777777" w:rsidR="00A31875" w:rsidRPr="00934404" w:rsidRDefault="00A31875" w:rsidP="00A31875">
      <w:pPr>
        <w:rPr>
          <w:rFonts w:ascii="Wales Sans Body" w:hAnsi="Wales Sans Body"/>
        </w:rPr>
      </w:pPr>
    </w:p>
    <w:p w14:paraId="2EDC87CD" w14:textId="77777777" w:rsidR="00A31875" w:rsidRPr="00934404" w:rsidRDefault="00A31875" w:rsidP="00A31875">
      <w:pPr>
        <w:rPr>
          <w:rFonts w:ascii="Wales Sans Body" w:hAnsi="Wales Sans Body"/>
        </w:rPr>
      </w:pPr>
      <w:r w:rsidRPr="00934404">
        <w:rPr>
          <w:rFonts w:ascii="Wales Sans Body" w:hAnsi="Wales Sans Body"/>
          <w:b/>
          <w:bCs/>
        </w:rPr>
        <w:t>a66 Swansea -</w:t>
      </w:r>
      <w:r w:rsidRPr="00934404">
        <w:rPr>
          <w:rFonts w:ascii="Calibri" w:hAnsi="Calibri" w:cs="Calibri"/>
          <w:b/>
          <w:bCs/>
        </w:rPr>
        <w:t> </w:t>
      </w:r>
      <w:proofErr w:type="spellStart"/>
      <w:r w:rsidRPr="00934404">
        <w:rPr>
          <w:rFonts w:ascii="Wales Sans Body" w:hAnsi="Wales Sans Body"/>
          <w:b/>
          <w:bCs/>
        </w:rPr>
        <w:t>Llangennith</w:t>
      </w:r>
      <w:proofErr w:type="spellEnd"/>
    </w:p>
    <w:p w14:paraId="5D5299A4" w14:textId="77777777" w:rsidR="00A31875" w:rsidRPr="00934404" w:rsidRDefault="00A31875" w:rsidP="00A31875">
      <w:pPr>
        <w:rPr>
          <w:rFonts w:ascii="Wales Sans Body" w:hAnsi="Wales Sans Body"/>
        </w:rPr>
      </w:pPr>
      <w:r w:rsidRPr="00934404">
        <w:rPr>
          <w:rFonts w:ascii="Wales Sans Body" w:hAnsi="Wales Sans Body"/>
        </w:rPr>
        <w:t>Based on existing service number: 116, 21</w:t>
      </w:r>
    </w:p>
    <w:p w14:paraId="44DCFE12" w14:textId="77777777" w:rsidR="00A31875" w:rsidRPr="00934404" w:rsidRDefault="00A31875" w:rsidP="00A31875">
      <w:pPr>
        <w:rPr>
          <w:rFonts w:ascii="Wales Sans Body" w:hAnsi="Wales Sans Body"/>
        </w:rPr>
      </w:pPr>
      <w:r w:rsidRPr="00934404">
        <w:rPr>
          <w:rFonts w:ascii="Wales Sans Body" w:hAnsi="Wales Sans Body"/>
        </w:rPr>
        <w:t xml:space="preserve">All journeys now operate beyond </w:t>
      </w:r>
      <w:proofErr w:type="spellStart"/>
      <w:r w:rsidRPr="00934404">
        <w:rPr>
          <w:rFonts w:ascii="Wales Sans Body" w:hAnsi="Wales Sans Body"/>
        </w:rPr>
        <w:t>Llanrhidian</w:t>
      </w:r>
      <w:proofErr w:type="spellEnd"/>
      <w:r w:rsidRPr="00934404">
        <w:rPr>
          <w:rFonts w:ascii="Wales Sans Body" w:hAnsi="Wales Sans Body"/>
        </w:rPr>
        <w:t xml:space="preserve"> to </w:t>
      </w:r>
      <w:proofErr w:type="spellStart"/>
      <w:r w:rsidRPr="00934404">
        <w:rPr>
          <w:rFonts w:ascii="Wales Sans Body" w:hAnsi="Wales Sans Body"/>
        </w:rPr>
        <w:t>Llangennith</w:t>
      </w:r>
      <w:proofErr w:type="spellEnd"/>
      <w:r w:rsidRPr="00934404">
        <w:rPr>
          <w:rFonts w:ascii="Wales Sans Body" w:hAnsi="Wales Sans Body"/>
        </w:rPr>
        <w:t xml:space="preserve"> and </w:t>
      </w:r>
      <w:proofErr w:type="spellStart"/>
      <w:r w:rsidRPr="00934404">
        <w:rPr>
          <w:rFonts w:ascii="Wales Sans Body" w:hAnsi="Wales Sans Body"/>
        </w:rPr>
        <w:t>Llanmadoc</w:t>
      </w:r>
      <w:proofErr w:type="spellEnd"/>
      <w:r w:rsidRPr="00934404">
        <w:rPr>
          <w:rFonts w:ascii="Wales Sans Body" w:hAnsi="Wales Sans Body"/>
        </w:rPr>
        <w:t xml:space="preserve"> on a standardised </w:t>
      </w:r>
      <w:proofErr w:type="gramStart"/>
      <w:r w:rsidRPr="00934404">
        <w:rPr>
          <w:rFonts w:ascii="Wales Sans Body" w:hAnsi="Wales Sans Body"/>
        </w:rPr>
        <w:t>90 minute</w:t>
      </w:r>
      <w:proofErr w:type="gramEnd"/>
      <w:r w:rsidRPr="00934404">
        <w:rPr>
          <w:rFonts w:ascii="Wales Sans Body" w:hAnsi="Wales Sans Body"/>
        </w:rPr>
        <w:t xml:space="preserve"> frequency. Diverted in </w:t>
      </w:r>
      <w:proofErr w:type="spellStart"/>
      <w:r w:rsidRPr="00934404">
        <w:rPr>
          <w:rFonts w:ascii="Wales Sans Body" w:hAnsi="Wales Sans Body"/>
        </w:rPr>
        <w:t>Sketty</w:t>
      </w:r>
      <w:proofErr w:type="spellEnd"/>
      <w:r w:rsidRPr="00934404">
        <w:rPr>
          <w:rFonts w:ascii="Wales Sans Body" w:hAnsi="Wales Sans Body"/>
        </w:rPr>
        <w:t xml:space="preserve"> Park via New Mill Road and Aneurin Way.</w:t>
      </w:r>
    </w:p>
    <w:p w14:paraId="6D0BDC0B" w14:textId="77777777" w:rsidR="00A31875" w:rsidRPr="00934404" w:rsidRDefault="00A31875" w:rsidP="00A31875">
      <w:pPr>
        <w:rPr>
          <w:rFonts w:ascii="Wales Sans Body" w:hAnsi="Wales Sans Body"/>
        </w:rPr>
      </w:pPr>
    </w:p>
    <w:p w14:paraId="7B057439" w14:textId="77777777" w:rsidR="00A31875" w:rsidRPr="00934404" w:rsidRDefault="00A31875" w:rsidP="00A31875">
      <w:pPr>
        <w:rPr>
          <w:rFonts w:ascii="Wales Sans Body" w:hAnsi="Wales Sans Body"/>
        </w:rPr>
      </w:pPr>
      <w:r w:rsidRPr="00934404">
        <w:rPr>
          <w:rFonts w:ascii="Wales Sans Body" w:hAnsi="Wales Sans Body"/>
          <w:b/>
          <w:bCs/>
        </w:rPr>
        <w:t>a67</w:t>
      </w:r>
      <w:r w:rsidRPr="00934404">
        <w:rPr>
          <w:rFonts w:ascii="Calibri" w:hAnsi="Calibri" w:cs="Calibri"/>
          <w:b/>
          <w:bCs/>
        </w:rPr>
        <w:t> </w:t>
      </w:r>
      <w:proofErr w:type="spellStart"/>
      <w:r w:rsidRPr="00934404">
        <w:rPr>
          <w:rFonts w:ascii="Wales Sans Body" w:hAnsi="Wales Sans Body"/>
          <w:b/>
          <w:bCs/>
        </w:rPr>
        <w:t>Llangennith</w:t>
      </w:r>
      <w:proofErr w:type="spellEnd"/>
      <w:r w:rsidRPr="00934404">
        <w:rPr>
          <w:rFonts w:ascii="Wales Sans Body" w:hAnsi="Wales Sans Body"/>
          <w:b/>
          <w:bCs/>
        </w:rPr>
        <w:t xml:space="preserve"> - Bishopton Comp</w:t>
      </w:r>
    </w:p>
    <w:p w14:paraId="1B48B402" w14:textId="77777777" w:rsidR="00A31875" w:rsidRPr="00934404" w:rsidRDefault="00A31875" w:rsidP="00A31875">
      <w:pPr>
        <w:rPr>
          <w:rFonts w:ascii="Wales Sans Body" w:hAnsi="Wales Sans Body"/>
        </w:rPr>
      </w:pPr>
      <w:r w:rsidRPr="00934404">
        <w:rPr>
          <w:rFonts w:ascii="Wales Sans Body" w:hAnsi="Wales Sans Body"/>
        </w:rPr>
        <w:t>Based on existing service number: 117</w:t>
      </w:r>
    </w:p>
    <w:p w14:paraId="4F2E6999" w14:textId="77777777" w:rsidR="00A31875" w:rsidRPr="00934404" w:rsidRDefault="00A31875" w:rsidP="00A31875">
      <w:pPr>
        <w:rPr>
          <w:rFonts w:ascii="Wales Sans Body" w:hAnsi="Wales Sans Body"/>
        </w:rPr>
      </w:pPr>
      <w:r w:rsidRPr="00934404">
        <w:rPr>
          <w:rFonts w:ascii="Wales Sans Body" w:hAnsi="Wales Sans Body"/>
        </w:rPr>
        <w:t>Now operates only as a school journey.</w:t>
      </w:r>
    </w:p>
    <w:p w14:paraId="4295E740" w14:textId="77777777" w:rsidR="00A31875" w:rsidRPr="00934404" w:rsidRDefault="00A31875" w:rsidP="00A31875">
      <w:pPr>
        <w:rPr>
          <w:rFonts w:ascii="Wales Sans Body" w:hAnsi="Wales Sans Body"/>
        </w:rPr>
      </w:pPr>
    </w:p>
    <w:p w14:paraId="0BD565D5" w14:textId="77777777" w:rsidR="00A31875" w:rsidRPr="00934404" w:rsidRDefault="00A31875" w:rsidP="00A31875">
      <w:pPr>
        <w:rPr>
          <w:rFonts w:ascii="Wales Sans Body" w:hAnsi="Wales Sans Body"/>
        </w:rPr>
      </w:pPr>
      <w:r w:rsidRPr="00934404">
        <w:rPr>
          <w:rFonts w:ascii="Wales Sans Body" w:hAnsi="Wales Sans Body"/>
          <w:b/>
          <w:bCs/>
        </w:rPr>
        <w:t>a68</w:t>
      </w:r>
      <w:r w:rsidRPr="00934404">
        <w:rPr>
          <w:rFonts w:ascii="Calibri" w:hAnsi="Calibri" w:cs="Calibri"/>
          <w:b/>
          <w:bCs/>
        </w:rPr>
        <w:t> </w:t>
      </w:r>
      <w:r w:rsidRPr="00934404">
        <w:rPr>
          <w:rFonts w:ascii="Wales Sans Body" w:hAnsi="Wales Sans Body"/>
          <w:b/>
          <w:bCs/>
        </w:rPr>
        <w:t xml:space="preserve">Swansea - </w:t>
      </w:r>
      <w:proofErr w:type="spellStart"/>
      <w:r w:rsidRPr="00934404">
        <w:rPr>
          <w:rFonts w:ascii="Wales Sans Body" w:hAnsi="Wales Sans Body"/>
          <w:b/>
          <w:bCs/>
        </w:rPr>
        <w:t>Rhossilli</w:t>
      </w:r>
      <w:proofErr w:type="spellEnd"/>
    </w:p>
    <w:p w14:paraId="14B05F38" w14:textId="77777777" w:rsidR="00A31875" w:rsidRPr="00934404" w:rsidRDefault="00A31875" w:rsidP="00A31875">
      <w:pPr>
        <w:rPr>
          <w:rFonts w:ascii="Wales Sans Body" w:hAnsi="Wales Sans Body"/>
        </w:rPr>
      </w:pPr>
      <w:r w:rsidRPr="00934404">
        <w:rPr>
          <w:rFonts w:ascii="Wales Sans Body" w:hAnsi="Wales Sans Body"/>
        </w:rPr>
        <w:t>Based on existing service number: 118, 119</w:t>
      </w:r>
    </w:p>
    <w:p w14:paraId="4D419BB8" w14:textId="77777777" w:rsidR="00A31875" w:rsidRPr="00934404" w:rsidRDefault="00A31875" w:rsidP="00A31875">
      <w:pPr>
        <w:rPr>
          <w:rFonts w:ascii="Wales Sans Body" w:hAnsi="Wales Sans Body"/>
        </w:rPr>
      </w:pPr>
      <w:r w:rsidRPr="00934404">
        <w:rPr>
          <w:rFonts w:ascii="Wales Sans Body" w:hAnsi="Wales Sans Body"/>
        </w:rPr>
        <w:t xml:space="preserve">All journeys to </w:t>
      </w:r>
      <w:proofErr w:type="spellStart"/>
      <w:r w:rsidRPr="00934404">
        <w:rPr>
          <w:rFonts w:ascii="Wales Sans Body" w:hAnsi="Wales Sans Body"/>
        </w:rPr>
        <w:t>Rhosilli</w:t>
      </w:r>
      <w:proofErr w:type="spellEnd"/>
      <w:r w:rsidRPr="00934404">
        <w:rPr>
          <w:rFonts w:ascii="Wales Sans Body" w:hAnsi="Wales Sans Body"/>
        </w:rPr>
        <w:t xml:space="preserve"> and Port Eynon now operate via </w:t>
      </w:r>
      <w:proofErr w:type="spellStart"/>
      <w:r w:rsidRPr="00934404">
        <w:rPr>
          <w:rFonts w:ascii="Wales Sans Body" w:hAnsi="Wales Sans Body"/>
        </w:rPr>
        <w:t>Parkmill</w:t>
      </w:r>
      <w:proofErr w:type="spellEnd"/>
      <w:r w:rsidRPr="00934404">
        <w:rPr>
          <w:rFonts w:ascii="Wales Sans Body" w:hAnsi="Wales Sans Body"/>
        </w:rPr>
        <w:t xml:space="preserve">. Alternate journeys operate via </w:t>
      </w:r>
      <w:proofErr w:type="spellStart"/>
      <w:r w:rsidRPr="00934404">
        <w:rPr>
          <w:rFonts w:ascii="Wales Sans Body" w:hAnsi="Wales Sans Body"/>
        </w:rPr>
        <w:t>Oxwich</w:t>
      </w:r>
      <w:proofErr w:type="spellEnd"/>
      <w:r w:rsidRPr="00934404">
        <w:rPr>
          <w:rFonts w:ascii="Wales Sans Body" w:hAnsi="Wales Sans Body"/>
        </w:rPr>
        <w:t xml:space="preserve"> Cross or Horton Car Park. Standardised timetable, with additional journeys at peak holiday times.</w:t>
      </w:r>
    </w:p>
    <w:p w14:paraId="68FFBA68" w14:textId="77777777" w:rsidR="00A31875" w:rsidRPr="00934404" w:rsidRDefault="00A31875" w:rsidP="00A31875">
      <w:pPr>
        <w:rPr>
          <w:rFonts w:ascii="Wales Sans Body" w:hAnsi="Wales Sans Body"/>
        </w:rPr>
      </w:pPr>
    </w:p>
    <w:p w14:paraId="359F1C72" w14:textId="77777777" w:rsidR="00A31875" w:rsidRPr="00934404" w:rsidRDefault="00A31875" w:rsidP="00A31875">
      <w:pPr>
        <w:rPr>
          <w:rFonts w:ascii="Wales Sans Body" w:hAnsi="Wales Sans Body"/>
        </w:rPr>
      </w:pPr>
      <w:r w:rsidRPr="00934404">
        <w:rPr>
          <w:rFonts w:ascii="Wales Sans Body" w:hAnsi="Wales Sans Body"/>
          <w:b/>
          <w:bCs/>
        </w:rPr>
        <w:t>a69</w:t>
      </w:r>
      <w:r w:rsidRPr="00934404">
        <w:rPr>
          <w:rFonts w:ascii="Calibri" w:hAnsi="Calibri" w:cs="Calibri"/>
          <w:b/>
          <w:bCs/>
        </w:rPr>
        <w:t> </w:t>
      </w:r>
      <w:proofErr w:type="spellStart"/>
      <w:r w:rsidRPr="00934404">
        <w:rPr>
          <w:rFonts w:ascii="Wales Sans Body" w:hAnsi="Wales Sans Body"/>
          <w:b/>
          <w:bCs/>
        </w:rPr>
        <w:t>Llanrhidian</w:t>
      </w:r>
      <w:proofErr w:type="spellEnd"/>
      <w:r w:rsidRPr="00934404">
        <w:rPr>
          <w:rFonts w:ascii="Calibri" w:hAnsi="Calibri" w:cs="Calibri"/>
          <w:b/>
          <w:bCs/>
        </w:rPr>
        <w:t> </w:t>
      </w:r>
      <w:r w:rsidRPr="00934404">
        <w:rPr>
          <w:rFonts w:ascii="Wales Sans Body" w:hAnsi="Wales Sans Body"/>
          <w:b/>
          <w:bCs/>
        </w:rPr>
        <w:t>- Killay</w:t>
      </w:r>
    </w:p>
    <w:p w14:paraId="34131423" w14:textId="77777777" w:rsidR="00A31875" w:rsidRPr="00934404" w:rsidRDefault="00A31875" w:rsidP="00A31875">
      <w:pPr>
        <w:rPr>
          <w:rFonts w:ascii="Wales Sans Body" w:hAnsi="Wales Sans Body"/>
        </w:rPr>
      </w:pPr>
      <w:r w:rsidRPr="00934404">
        <w:rPr>
          <w:rFonts w:ascii="Wales Sans Body" w:hAnsi="Wales Sans Body"/>
        </w:rPr>
        <w:t>Based on existing service number: 119</w:t>
      </w:r>
    </w:p>
    <w:p w14:paraId="5AF84A92" w14:textId="77777777" w:rsidR="00A31875" w:rsidRPr="00934404" w:rsidRDefault="00A31875" w:rsidP="00A31875">
      <w:pPr>
        <w:rPr>
          <w:rFonts w:ascii="Wales Sans Body" w:hAnsi="Wales Sans Body"/>
        </w:rPr>
      </w:pPr>
      <w:r w:rsidRPr="00934404">
        <w:rPr>
          <w:rFonts w:ascii="Wales Sans Body" w:hAnsi="Wales Sans Body"/>
        </w:rPr>
        <w:t xml:space="preserve">Revised to run between </w:t>
      </w:r>
      <w:proofErr w:type="spellStart"/>
      <w:r w:rsidRPr="00934404">
        <w:rPr>
          <w:rFonts w:ascii="Wales Sans Body" w:hAnsi="Wales Sans Body"/>
        </w:rPr>
        <w:t>Llanrhidian</w:t>
      </w:r>
      <w:proofErr w:type="spellEnd"/>
      <w:r w:rsidRPr="00934404">
        <w:rPr>
          <w:rFonts w:ascii="Wales Sans Body" w:hAnsi="Wales Sans Body"/>
        </w:rPr>
        <w:t xml:space="preserve"> and Killay only, with connections to the a66 and a68</w:t>
      </w:r>
    </w:p>
    <w:p w14:paraId="0251A44D" w14:textId="77777777" w:rsidR="00A31875" w:rsidRPr="00934404" w:rsidRDefault="00A31875" w:rsidP="00A31875">
      <w:pPr>
        <w:rPr>
          <w:rFonts w:ascii="Wales Sans Body" w:hAnsi="Wales Sans Body" w:cs="Calibri"/>
          <w:b/>
          <w:bCs/>
        </w:rPr>
      </w:pPr>
      <w:r w:rsidRPr="00934404">
        <w:rPr>
          <w:rFonts w:ascii="Calibri" w:hAnsi="Calibri" w:cs="Calibri"/>
          <w:b/>
          <w:bCs/>
        </w:rPr>
        <w:t> </w:t>
      </w:r>
    </w:p>
    <w:p w14:paraId="1118C89C" w14:textId="77777777" w:rsidR="00A31875" w:rsidRPr="00934404" w:rsidRDefault="00A31875" w:rsidP="00A31875">
      <w:pPr>
        <w:rPr>
          <w:rFonts w:ascii="Wales Sans Body" w:hAnsi="Wales Sans Body" w:cs="Calibri"/>
          <w:b/>
          <w:bCs/>
        </w:rPr>
      </w:pPr>
    </w:p>
    <w:p w14:paraId="7ED4C9B5" w14:textId="77777777" w:rsidR="00A31875" w:rsidRPr="00934404" w:rsidRDefault="00A31875" w:rsidP="00A31875">
      <w:pPr>
        <w:rPr>
          <w:rFonts w:ascii="Wales Sans Body" w:hAnsi="Wales Sans Body" w:cs="Calibri"/>
          <w:b/>
          <w:bCs/>
        </w:rPr>
      </w:pPr>
    </w:p>
    <w:p w14:paraId="444B2F12" w14:textId="77777777" w:rsidR="00A31875" w:rsidRPr="00934404" w:rsidRDefault="00A31875" w:rsidP="00A31875">
      <w:pPr>
        <w:rPr>
          <w:rFonts w:ascii="Wales Sans Body" w:hAnsi="Wales Sans Body"/>
          <w:b/>
          <w:bCs/>
        </w:rPr>
      </w:pPr>
      <w:r w:rsidRPr="00934404">
        <w:rPr>
          <w:rFonts w:ascii="Wales Sans Body" w:hAnsi="Wales Sans Body"/>
          <w:b/>
          <w:bCs/>
        </w:rPr>
        <w:t>Neath Port Talbot</w:t>
      </w:r>
    </w:p>
    <w:p w14:paraId="1359AB5F" w14:textId="77777777" w:rsidR="00A31875" w:rsidRPr="00934404" w:rsidRDefault="00A31875" w:rsidP="00A31875">
      <w:pPr>
        <w:rPr>
          <w:rFonts w:ascii="Wales Sans Body" w:hAnsi="Wales Sans Body"/>
        </w:rPr>
      </w:pPr>
      <w:r w:rsidRPr="00934404">
        <w:rPr>
          <w:rFonts w:ascii="Calibri" w:hAnsi="Calibri" w:cs="Calibri"/>
          <w:b/>
          <w:bCs/>
        </w:rPr>
        <w:t> </w:t>
      </w:r>
    </w:p>
    <w:p w14:paraId="72100937" w14:textId="77777777" w:rsidR="00A31875" w:rsidRPr="00934404" w:rsidRDefault="00A31875" w:rsidP="00A31875">
      <w:pPr>
        <w:rPr>
          <w:rFonts w:ascii="Wales Sans Body" w:hAnsi="Wales Sans Body"/>
        </w:rPr>
      </w:pPr>
      <w:r w:rsidRPr="00934404">
        <w:rPr>
          <w:rFonts w:ascii="Wales Sans Body" w:hAnsi="Wales Sans Body"/>
          <w:b/>
          <w:bCs/>
        </w:rPr>
        <w:t>u4</w:t>
      </w:r>
      <w:r w:rsidRPr="00934404">
        <w:rPr>
          <w:rFonts w:ascii="Calibri" w:hAnsi="Calibri" w:cs="Calibri"/>
          <w:b/>
          <w:bCs/>
        </w:rPr>
        <w:t> </w:t>
      </w:r>
      <w:r w:rsidRPr="00934404">
        <w:rPr>
          <w:rFonts w:ascii="Wales Sans Body" w:hAnsi="Wales Sans Body"/>
          <w:b/>
          <w:bCs/>
        </w:rPr>
        <w:t xml:space="preserve">Swansea - </w:t>
      </w:r>
      <w:proofErr w:type="spellStart"/>
      <w:r w:rsidRPr="00934404">
        <w:rPr>
          <w:rFonts w:ascii="Wales Sans Body" w:hAnsi="Wales Sans Body"/>
          <w:b/>
          <w:bCs/>
        </w:rPr>
        <w:t>Pontardawe</w:t>
      </w:r>
      <w:proofErr w:type="spellEnd"/>
      <w:r w:rsidRPr="00934404">
        <w:rPr>
          <w:rFonts w:ascii="Wales Sans Body" w:hAnsi="Wales Sans Body"/>
          <w:b/>
          <w:bCs/>
        </w:rPr>
        <w:t>/Ystradgynlais</w:t>
      </w:r>
    </w:p>
    <w:p w14:paraId="6C3E7B8A" w14:textId="77777777" w:rsidR="00A31875" w:rsidRPr="00934404" w:rsidRDefault="00A31875" w:rsidP="00A31875">
      <w:pPr>
        <w:rPr>
          <w:rFonts w:ascii="Wales Sans Body" w:hAnsi="Wales Sans Body"/>
        </w:rPr>
      </w:pPr>
      <w:r w:rsidRPr="00934404">
        <w:rPr>
          <w:rFonts w:ascii="Wales Sans Body" w:hAnsi="Wales Sans Body"/>
        </w:rPr>
        <w:t>Based on existing service number: X6, X26</w:t>
      </w:r>
    </w:p>
    <w:p w14:paraId="34164103" w14:textId="77777777" w:rsidR="00A31875" w:rsidRPr="00934404" w:rsidRDefault="00A31875" w:rsidP="00A31875">
      <w:pPr>
        <w:rPr>
          <w:rFonts w:ascii="Wales Sans Body" w:hAnsi="Wales Sans Body"/>
        </w:rPr>
      </w:pPr>
      <w:r w:rsidRPr="00934404">
        <w:rPr>
          <w:rFonts w:ascii="Wales Sans Body" w:hAnsi="Wales Sans Body"/>
        </w:rPr>
        <w:lastRenderedPageBreak/>
        <w:t xml:space="preserve">This service follows the current X6 route between Swansea and </w:t>
      </w:r>
      <w:proofErr w:type="spellStart"/>
      <w:r w:rsidRPr="00934404">
        <w:rPr>
          <w:rFonts w:ascii="Wales Sans Body" w:hAnsi="Wales Sans Body"/>
        </w:rPr>
        <w:t>Pontardawe</w:t>
      </w:r>
      <w:proofErr w:type="spellEnd"/>
      <w:r w:rsidRPr="00934404">
        <w:rPr>
          <w:rFonts w:ascii="Wales Sans Body" w:hAnsi="Wales Sans Body"/>
        </w:rPr>
        <w:t xml:space="preserve"> but now uses the Bus Link between Swansea Rail Station and </w:t>
      </w:r>
      <w:proofErr w:type="spellStart"/>
      <w:r w:rsidRPr="00934404">
        <w:rPr>
          <w:rFonts w:ascii="Wales Sans Body" w:hAnsi="Wales Sans Body"/>
        </w:rPr>
        <w:t>Landore</w:t>
      </w:r>
      <w:proofErr w:type="spellEnd"/>
      <w:r w:rsidRPr="00934404">
        <w:rPr>
          <w:rFonts w:ascii="Wales Sans Body" w:hAnsi="Wales Sans Body"/>
        </w:rPr>
        <w:t xml:space="preserve"> Stadium for faster access. All journeys will run via Capel Road in Clydach. Beyond </w:t>
      </w:r>
      <w:proofErr w:type="spellStart"/>
      <w:r w:rsidRPr="00934404">
        <w:rPr>
          <w:rFonts w:ascii="Wales Sans Body" w:hAnsi="Wales Sans Body"/>
        </w:rPr>
        <w:t>Pontardawe</w:t>
      </w:r>
      <w:proofErr w:type="spellEnd"/>
      <w:r w:rsidRPr="00934404">
        <w:rPr>
          <w:rFonts w:ascii="Wales Sans Body" w:hAnsi="Wales Sans Body"/>
        </w:rPr>
        <w:t xml:space="preserve">, the route splits: an hourly service will run to Ystradgynlais, with alternate buses serving </w:t>
      </w:r>
      <w:proofErr w:type="spellStart"/>
      <w:r w:rsidRPr="00934404">
        <w:rPr>
          <w:rFonts w:ascii="Wales Sans Body" w:hAnsi="Wales Sans Body"/>
        </w:rPr>
        <w:t>Alltwen</w:t>
      </w:r>
      <w:proofErr w:type="spellEnd"/>
      <w:r w:rsidRPr="00934404">
        <w:rPr>
          <w:rFonts w:ascii="Wales Sans Body" w:hAnsi="Wales Sans Body"/>
        </w:rPr>
        <w:t xml:space="preserve"> or a longer route via </w:t>
      </w:r>
      <w:proofErr w:type="spellStart"/>
      <w:r w:rsidRPr="00934404">
        <w:rPr>
          <w:rFonts w:ascii="Wales Sans Body" w:hAnsi="Wales Sans Body"/>
        </w:rPr>
        <w:t>Gellideg</w:t>
      </w:r>
      <w:proofErr w:type="spellEnd"/>
      <w:r w:rsidRPr="00934404">
        <w:rPr>
          <w:rFonts w:ascii="Wales Sans Body" w:hAnsi="Wales Sans Body"/>
        </w:rPr>
        <w:t xml:space="preserve">, </w:t>
      </w:r>
      <w:proofErr w:type="spellStart"/>
      <w:r w:rsidRPr="00934404">
        <w:rPr>
          <w:rFonts w:ascii="Wales Sans Body" w:hAnsi="Wales Sans Body"/>
        </w:rPr>
        <w:t>Cwmgors</w:t>
      </w:r>
      <w:proofErr w:type="spellEnd"/>
      <w:r w:rsidRPr="00934404">
        <w:rPr>
          <w:rFonts w:ascii="Wales Sans Body" w:hAnsi="Wales Sans Body"/>
        </w:rPr>
        <w:t xml:space="preserve">, </w:t>
      </w:r>
      <w:proofErr w:type="spellStart"/>
      <w:r w:rsidRPr="00934404">
        <w:rPr>
          <w:rFonts w:ascii="Wales Sans Body" w:hAnsi="Wales Sans Body"/>
        </w:rPr>
        <w:t>Tairgwaith</w:t>
      </w:r>
      <w:proofErr w:type="spellEnd"/>
      <w:r w:rsidRPr="00934404">
        <w:rPr>
          <w:rFonts w:ascii="Wales Sans Body" w:hAnsi="Wales Sans Body"/>
        </w:rPr>
        <w:t xml:space="preserve">, </w:t>
      </w:r>
      <w:proofErr w:type="spellStart"/>
      <w:r w:rsidRPr="00934404">
        <w:rPr>
          <w:rFonts w:ascii="Wales Sans Body" w:hAnsi="Wales Sans Body"/>
        </w:rPr>
        <w:t>Brynamman</w:t>
      </w:r>
      <w:proofErr w:type="spellEnd"/>
      <w:r w:rsidRPr="00934404">
        <w:rPr>
          <w:rFonts w:ascii="Wales Sans Body" w:hAnsi="Wales Sans Body"/>
        </w:rPr>
        <w:t xml:space="preserve">, and </w:t>
      </w:r>
      <w:proofErr w:type="spellStart"/>
      <w:r w:rsidRPr="00934404">
        <w:rPr>
          <w:rFonts w:ascii="Wales Sans Body" w:hAnsi="Wales Sans Body"/>
        </w:rPr>
        <w:t>Cwmtwrch</w:t>
      </w:r>
      <w:proofErr w:type="spellEnd"/>
      <w:r w:rsidRPr="00934404">
        <w:rPr>
          <w:rFonts w:ascii="Wales Sans Body" w:hAnsi="Wales Sans Body"/>
        </w:rPr>
        <w:t>.</w:t>
      </w:r>
    </w:p>
    <w:p w14:paraId="54C8EEE0" w14:textId="77777777" w:rsidR="00A31875" w:rsidRPr="00934404" w:rsidRDefault="00A31875" w:rsidP="00A31875">
      <w:pPr>
        <w:rPr>
          <w:rFonts w:ascii="Wales Sans Body" w:hAnsi="Wales Sans Body"/>
        </w:rPr>
      </w:pPr>
    </w:p>
    <w:p w14:paraId="3B80D899" w14:textId="77777777" w:rsidR="00A31875" w:rsidRPr="00934404" w:rsidRDefault="00A31875" w:rsidP="00A31875">
      <w:pPr>
        <w:rPr>
          <w:rFonts w:ascii="Wales Sans Body" w:hAnsi="Wales Sans Body"/>
        </w:rPr>
      </w:pPr>
      <w:r w:rsidRPr="00934404">
        <w:rPr>
          <w:rFonts w:ascii="Wales Sans Body" w:hAnsi="Wales Sans Body"/>
          <w:b/>
          <w:bCs/>
        </w:rPr>
        <w:t>u21</w:t>
      </w:r>
      <w:r w:rsidRPr="00934404">
        <w:rPr>
          <w:rFonts w:ascii="Calibri" w:hAnsi="Calibri" w:cs="Calibri"/>
          <w:b/>
          <w:bCs/>
        </w:rPr>
        <w:t> </w:t>
      </w:r>
      <w:r w:rsidRPr="00934404">
        <w:rPr>
          <w:rFonts w:ascii="Wales Sans Body" w:hAnsi="Wales Sans Body"/>
          <w:b/>
          <w:bCs/>
        </w:rPr>
        <w:t xml:space="preserve">Ystradgynlais - </w:t>
      </w:r>
      <w:proofErr w:type="spellStart"/>
      <w:r w:rsidRPr="00934404">
        <w:rPr>
          <w:rFonts w:ascii="Wales Sans Body" w:hAnsi="Wales Sans Body"/>
          <w:b/>
          <w:bCs/>
        </w:rPr>
        <w:t>Ystalyfera</w:t>
      </w:r>
      <w:proofErr w:type="spellEnd"/>
    </w:p>
    <w:p w14:paraId="59023B86" w14:textId="77777777" w:rsidR="00A31875" w:rsidRPr="00934404" w:rsidRDefault="00A31875" w:rsidP="00A31875">
      <w:pPr>
        <w:rPr>
          <w:rFonts w:ascii="Wales Sans Body" w:hAnsi="Wales Sans Body"/>
        </w:rPr>
      </w:pPr>
      <w:r w:rsidRPr="00934404">
        <w:rPr>
          <w:rFonts w:ascii="Wales Sans Body" w:hAnsi="Wales Sans Body"/>
        </w:rPr>
        <w:t>Based on existing service number: 121, 62, 64</w:t>
      </w:r>
    </w:p>
    <w:p w14:paraId="45B26AA2" w14:textId="77777777" w:rsidR="00A31875" w:rsidRPr="00934404" w:rsidRDefault="00A31875" w:rsidP="00A31875">
      <w:pPr>
        <w:rPr>
          <w:rFonts w:ascii="Wales Sans Body" w:hAnsi="Wales Sans Body"/>
        </w:rPr>
      </w:pPr>
      <w:r w:rsidRPr="00934404">
        <w:rPr>
          <w:rFonts w:ascii="Wales Sans Body" w:hAnsi="Wales Sans Body"/>
        </w:rPr>
        <w:t xml:space="preserve">Revised to include a loop north of Ystradgynlais Interchange serving Pen-y-Bryn. South of the Interchange, all buses now go via </w:t>
      </w:r>
      <w:proofErr w:type="spellStart"/>
      <w:r w:rsidRPr="00934404">
        <w:rPr>
          <w:rFonts w:ascii="Wales Sans Body" w:hAnsi="Wales Sans Body"/>
        </w:rPr>
        <w:t>Pengorof</w:t>
      </w:r>
      <w:proofErr w:type="spellEnd"/>
      <w:r w:rsidRPr="00934404">
        <w:rPr>
          <w:rFonts w:ascii="Wales Sans Body" w:hAnsi="Wales Sans Body"/>
        </w:rPr>
        <w:t xml:space="preserve"> Surgery and </w:t>
      </w:r>
      <w:proofErr w:type="spellStart"/>
      <w:r w:rsidRPr="00934404">
        <w:rPr>
          <w:rFonts w:ascii="Wales Sans Body" w:hAnsi="Wales Sans Body"/>
        </w:rPr>
        <w:t>Gurnos</w:t>
      </w:r>
      <w:proofErr w:type="spellEnd"/>
      <w:r w:rsidRPr="00934404">
        <w:rPr>
          <w:rFonts w:ascii="Wales Sans Body" w:hAnsi="Wales Sans Body"/>
        </w:rPr>
        <w:t xml:space="preserve"> to Tesco before completing the loop around </w:t>
      </w:r>
      <w:proofErr w:type="spellStart"/>
      <w:r w:rsidRPr="00934404">
        <w:rPr>
          <w:rFonts w:ascii="Wales Sans Body" w:hAnsi="Wales Sans Body"/>
        </w:rPr>
        <w:t>Ystalyfera</w:t>
      </w:r>
      <w:proofErr w:type="spellEnd"/>
      <w:r w:rsidRPr="00934404">
        <w:rPr>
          <w:rFonts w:ascii="Wales Sans Body" w:hAnsi="Wales Sans Body"/>
        </w:rPr>
        <w:t xml:space="preserve">. One journey in each direction also serves </w:t>
      </w:r>
      <w:proofErr w:type="spellStart"/>
      <w:r w:rsidRPr="00934404">
        <w:rPr>
          <w:rFonts w:ascii="Wales Sans Body" w:hAnsi="Wales Sans Body"/>
        </w:rPr>
        <w:t>Cwmgiedd</w:t>
      </w:r>
      <w:proofErr w:type="spellEnd"/>
      <w:r w:rsidRPr="00934404">
        <w:rPr>
          <w:rFonts w:ascii="Wales Sans Body" w:hAnsi="Wales Sans Body"/>
        </w:rPr>
        <w:t xml:space="preserve"> Crossroads.</w:t>
      </w:r>
    </w:p>
    <w:p w14:paraId="68B1925B" w14:textId="77777777" w:rsidR="00A31875" w:rsidRPr="00934404" w:rsidRDefault="00A31875" w:rsidP="00A31875">
      <w:pPr>
        <w:rPr>
          <w:rFonts w:ascii="Wales Sans Body" w:hAnsi="Wales Sans Body"/>
        </w:rPr>
      </w:pPr>
    </w:p>
    <w:p w14:paraId="7F488E2A" w14:textId="77777777" w:rsidR="00A31875" w:rsidRPr="00934404" w:rsidRDefault="00A31875" w:rsidP="00A31875">
      <w:pPr>
        <w:rPr>
          <w:rFonts w:ascii="Wales Sans Body" w:hAnsi="Wales Sans Body"/>
        </w:rPr>
      </w:pPr>
      <w:r w:rsidRPr="00934404">
        <w:rPr>
          <w:rFonts w:ascii="Wales Sans Body" w:hAnsi="Wales Sans Body"/>
          <w:b/>
          <w:bCs/>
        </w:rPr>
        <w:t>u24 Swansea - Ystradgynlais</w:t>
      </w:r>
    </w:p>
    <w:p w14:paraId="1D82CAAF" w14:textId="77777777" w:rsidR="00A31875" w:rsidRPr="00934404" w:rsidRDefault="00A31875" w:rsidP="00A31875">
      <w:pPr>
        <w:rPr>
          <w:rFonts w:ascii="Wales Sans Body" w:hAnsi="Wales Sans Body"/>
        </w:rPr>
      </w:pPr>
      <w:r w:rsidRPr="00934404">
        <w:rPr>
          <w:rFonts w:ascii="Wales Sans Body" w:hAnsi="Wales Sans Body"/>
        </w:rPr>
        <w:t>Based on existing service number: X6, X26</w:t>
      </w:r>
    </w:p>
    <w:p w14:paraId="3DA664EE" w14:textId="77777777" w:rsidR="00A31875" w:rsidRPr="00934404" w:rsidRDefault="00A31875" w:rsidP="00A31875">
      <w:pPr>
        <w:rPr>
          <w:rFonts w:ascii="Wales Sans Body" w:hAnsi="Wales Sans Body"/>
        </w:rPr>
      </w:pPr>
      <w:r w:rsidRPr="00934404">
        <w:rPr>
          <w:rFonts w:ascii="Wales Sans Body" w:hAnsi="Wales Sans Body"/>
        </w:rPr>
        <w:t xml:space="preserve">This service follows the current X26 route between Swansea and </w:t>
      </w:r>
      <w:proofErr w:type="spellStart"/>
      <w:r w:rsidRPr="00934404">
        <w:rPr>
          <w:rFonts w:ascii="Wales Sans Body" w:hAnsi="Wales Sans Body"/>
        </w:rPr>
        <w:t>Pontardawe</w:t>
      </w:r>
      <w:proofErr w:type="spellEnd"/>
      <w:r w:rsidRPr="00934404">
        <w:rPr>
          <w:rFonts w:ascii="Wales Sans Body" w:hAnsi="Wales Sans Body"/>
        </w:rPr>
        <w:t xml:space="preserve">, via </w:t>
      </w:r>
      <w:proofErr w:type="spellStart"/>
      <w:r w:rsidRPr="00934404">
        <w:rPr>
          <w:rFonts w:ascii="Wales Sans Body" w:hAnsi="Wales Sans Body"/>
        </w:rPr>
        <w:t>Glais</w:t>
      </w:r>
      <w:proofErr w:type="spellEnd"/>
      <w:r w:rsidRPr="00934404">
        <w:rPr>
          <w:rFonts w:ascii="Wales Sans Body" w:hAnsi="Wales Sans Body"/>
        </w:rPr>
        <w:t xml:space="preserve">, continuing via </w:t>
      </w:r>
      <w:proofErr w:type="spellStart"/>
      <w:r w:rsidRPr="00934404">
        <w:rPr>
          <w:rFonts w:ascii="Wales Sans Body" w:hAnsi="Wales Sans Body"/>
        </w:rPr>
        <w:t>Alltwen</w:t>
      </w:r>
      <w:proofErr w:type="spellEnd"/>
      <w:r w:rsidRPr="00934404">
        <w:rPr>
          <w:rFonts w:ascii="Wales Sans Body" w:hAnsi="Wales Sans Body"/>
        </w:rPr>
        <w:t xml:space="preserve"> and </w:t>
      </w:r>
      <w:proofErr w:type="spellStart"/>
      <w:r w:rsidRPr="00934404">
        <w:rPr>
          <w:rFonts w:ascii="Wales Sans Body" w:hAnsi="Wales Sans Body"/>
        </w:rPr>
        <w:t>Pantteg</w:t>
      </w:r>
      <w:proofErr w:type="spellEnd"/>
      <w:r w:rsidRPr="00934404">
        <w:rPr>
          <w:rFonts w:ascii="Wales Sans Body" w:hAnsi="Wales Sans Body"/>
        </w:rPr>
        <w:t xml:space="preserve"> to Ystradgynlais. This offers faster journeys from the Swansea Valley into Swansea.</w:t>
      </w:r>
    </w:p>
    <w:p w14:paraId="337AD1A2" w14:textId="77777777" w:rsidR="00A31875" w:rsidRPr="00934404" w:rsidRDefault="00A31875" w:rsidP="00A31875">
      <w:pPr>
        <w:rPr>
          <w:rFonts w:ascii="Wales Sans Body" w:hAnsi="Wales Sans Body"/>
        </w:rPr>
      </w:pPr>
    </w:p>
    <w:p w14:paraId="09C8FF28" w14:textId="77777777" w:rsidR="00A31875" w:rsidRPr="00934404" w:rsidRDefault="00A31875" w:rsidP="00A31875">
      <w:pPr>
        <w:rPr>
          <w:rFonts w:ascii="Wales Sans Body" w:hAnsi="Wales Sans Body"/>
        </w:rPr>
      </w:pPr>
      <w:r w:rsidRPr="00934404">
        <w:rPr>
          <w:rFonts w:ascii="Wales Sans Body" w:hAnsi="Wales Sans Body"/>
          <w:b/>
          <w:bCs/>
        </w:rPr>
        <w:t>u53</w:t>
      </w:r>
      <w:r w:rsidRPr="00934404">
        <w:rPr>
          <w:rFonts w:ascii="Calibri" w:hAnsi="Calibri" w:cs="Calibri"/>
          <w:b/>
          <w:bCs/>
        </w:rPr>
        <w:t> </w:t>
      </w:r>
      <w:r w:rsidRPr="00934404">
        <w:rPr>
          <w:rFonts w:ascii="Wales Sans Body" w:hAnsi="Wales Sans Body"/>
          <w:b/>
          <w:bCs/>
        </w:rPr>
        <w:t xml:space="preserve">Neath - </w:t>
      </w:r>
      <w:proofErr w:type="spellStart"/>
      <w:r w:rsidRPr="00934404">
        <w:rPr>
          <w:rFonts w:ascii="Wales Sans Body" w:hAnsi="Wales Sans Body"/>
          <w:b/>
          <w:bCs/>
        </w:rPr>
        <w:t>Glyncorrwg</w:t>
      </w:r>
      <w:proofErr w:type="spellEnd"/>
    </w:p>
    <w:p w14:paraId="7EF16A0F" w14:textId="77777777" w:rsidR="00A31875" w:rsidRPr="00934404" w:rsidRDefault="00A31875" w:rsidP="00A31875">
      <w:pPr>
        <w:rPr>
          <w:rFonts w:ascii="Wales Sans Body" w:hAnsi="Wales Sans Body"/>
        </w:rPr>
      </w:pPr>
      <w:r w:rsidRPr="00934404">
        <w:rPr>
          <w:rFonts w:ascii="Wales Sans Body" w:hAnsi="Wales Sans Body"/>
        </w:rPr>
        <w:t>Based on existing service number: 59, 83</w:t>
      </w:r>
    </w:p>
    <w:p w14:paraId="0E7EBB10" w14:textId="77777777" w:rsidR="00A31875" w:rsidRPr="00934404" w:rsidRDefault="00A31875" w:rsidP="00A31875">
      <w:pPr>
        <w:rPr>
          <w:rFonts w:ascii="Wales Sans Body" w:hAnsi="Wales Sans Body"/>
        </w:rPr>
      </w:pPr>
      <w:r w:rsidRPr="00934404">
        <w:rPr>
          <w:rFonts w:ascii="Wales Sans Body" w:hAnsi="Wales Sans Body"/>
        </w:rPr>
        <w:t xml:space="preserve">Based on the current 59 service, this route is extended beyond </w:t>
      </w:r>
      <w:proofErr w:type="spellStart"/>
      <w:r w:rsidRPr="00934404">
        <w:rPr>
          <w:rFonts w:ascii="Wales Sans Body" w:hAnsi="Wales Sans Body"/>
        </w:rPr>
        <w:t>Pontrhydyfen</w:t>
      </w:r>
      <w:proofErr w:type="spellEnd"/>
      <w:r w:rsidRPr="00934404">
        <w:rPr>
          <w:rFonts w:ascii="Wales Sans Body" w:hAnsi="Wales Sans Body"/>
        </w:rPr>
        <w:t xml:space="preserve"> to </w:t>
      </w:r>
      <w:proofErr w:type="spellStart"/>
      <w:r w:rsidRPr="00934404">
        <w:rPr>
          <w:rFonts w:ascii="Wales Sans Body" w:hAnsi="Wales Sans Body"/>
        </w:rPr>
        <w:t>Cymmer</w:t>
      </w:r>
      <w:proofErr w:type="spellEnd"/>
      <w:r w:rsidRPr="00934404">
        <w:rPr>
          <w:rFonts w:ascii="Wales Sans Body" w:hAnsi="Wales Sans Body"/>
        </w:rPr>
        <w:t xml:space="preserve">, </w:t>
      </w:r>
      <w:proofErr w:type="spellStart"/>
      <w:r w:rsidRPr="00934404">
        <w:rPr>
          <w:rFonts w:ascii="Wales Sans Body" w:hAnsi="Wales Sans Body"/>
        </w:rPr>
        <w:t>Glyncorrwg</w:t>
      </w:r>
      <w:proofErr w:type="spellEnd"/>
      <w:r w:rsidRPr="00934404">
        <w:rPr>
          <w:rFonts w:ascii="Wales Sans Body" w:hAnsi="Wales Sans Body"/>
        </w:rPr>
        <w:t xml:space="preserve">, and </w:t>
      </w:r>
      <w:proofErr w:type="spellStart"/>
      <w:r w:rsidRPr="00934404">
        <w:rPr>
          <w:rFonts w:ascii="Wales Sans Body" w:hAnsi="Wales Sans Body"/>
        </w:rPr>
        <w:t>Abercreggan</w:t>
      </w:r>
      <w:proofErr w:type="spellEnd"/>
      <w:r w:rsidRPr="00934404">
        <w:rPr>
          <w:rFonts w:ascii="Wales Sans Body" w:hAnsi="Wales Sans Body"/>
        </w:rPr>
        <w:t xml:space="preserve">. It maintains connections at </w:t>
      </w:r>
      <w:proofErr w:type="spellStart"/>
      <w:r w:rsidRPr="00934404">
        <w:rPr>
          <w:rFonts w:ascii="Wales Sans Body" w:hAnsi="Wales Sans Body"/>
        </w:rPr>
        <w:t>Pontrhydyfen</w:t>
      </w:r>
      <w:proofErr w:type="spellEnd"/>
      <w:r w:rsidRPr="00934404">
        <w:rPr>
          <w:rFonts w:ascii="Wales Sans Body" w:hAnsi="Wales Sans Body"/>
        </w:rPr>
        <w:t xml:space="preserve"> for Port Talbot and at </w:t>
      </w:r>
      <w:proofErr w:type="spellStart"/>
      <w:r w:rsidRPr="00934404">
        <w:rPr>
          <w:rFonts w:ascii="Wales Sans Body" w:hAnsi="Wales Sans Body"/>
        </w:rPr>
        <w:t>Cymmer</w:t>
      </w:r>
      <w:proofErr w:type="spellEnd"/>
      <w:r w:rsidRPr="00934404">
        <w:rPr>
          <w:rFonts w:ascii="Wales Sans Body" w:hAnsi="Wales Sans Body"/>
        </w:rPr>
        <w:t xml:space="preserve"> for </w:t>
      </w:r>
      <w:proofErr w:type="spellStart"/>
      <w:r w:rsidRPr="00934404">
        <w:rPr>
          <w:rFonts w:ascii="Wales Sans Body" w:hAnsi="Wales Sans Body"/>
        </w:rPr>
        <w:t>Blaengwynfi</w:t>
      </w:r>
      <w:proofErr w:type="spellEnd"/>
      <w:r w:rsidRPr="00934404">
        <w:rPr>
          <w:rFonts w:ascii="Wales Sans Body" w:hAnsi="Wales Sans Body"/>
        </w:rPr>
        <w:t xml:space="preserve"> and </w:t>
      </w:r>
      <w:proofErr w:type="spellStart"/>
      <w:r w:rsidRPr="00934404">
        <w:rPr>
          <w:rFonts w:ascii="Wales Sans Body" w:hAnsi="Wales Sans Body"/>
        </w:rPr>
        <w:t>Croeserw</w:t>
      </w:r>
      <w:proofErr w:type="spellEnd"/>
      <w:r w:rsidRPr="00934404">
        <w:rPr>
          <w:rFonts w:ascii="Wales Sans Body" w:hAnsi="Wales Sans Body"/>
        </w:rPr>
        <w:t>/</w:t>
      </w:r>
      <w:proofErr w:type="spellStart"/>
      <w:r w:rsidRPr="00934404">
        <w:rPr>
          <w:rFonts w:ascii="Wales Sans Body" w:hAnsi="Wales Sans Body"/>
        </w:rPr>
        <w:t>Maesteg</w:t>
      </w:r>
      <w:proofErr w:type="spellEnd"/>
      <w:r w:rsidRPr="00934404">
        <w:rPr>
          <w:rFonts w:ascii="Wales Sans Body" w:hAnsi="Wales Sans Body"/>
        </w:rPr>
        <w:t>.</w:t>
      </w:r>
    </w:p>
    <w:p w14:paraId="2EDB00CC" w14:textId="77777777" w:rsidR="00A31875" w:rsidRPr="00934404" w:rsidRDefault="00A31875" w:rsidP="00A31875">
      <w:pPr>
        <w:rPr>
          <w:rFonts w:ascii="Wales Sans Body" w:hAnsi="Wales Sans Body"/>
        </w:rPr>
      </w:pPr>
    </w:p>
    <w:p w14:paraId="22BA5D7D" w14:textId="77777777" w:rsidR="00A31875" w:rsidRPr="00934404" w:rsidRDefault="00A31875" w:rsidP="00A31875">
      <w:pPr>
        <w:rPr>
          <w:rFonts w:ascii="Wales Sans Body" w:hAnsi="Wales Sans Body"/>
        </w:rPr>
      </w:pPr>
      <w:r w:rsidRPr="00934404">
        <w:rPr>
          <w:rFonts w:ascii="Wales Sans Body" w:hAnsi="Wales Sans Body"/>
          <w:b/>
          <w:bCs/>
        </w:rPr>
        <w:t>u54</w:t>
      </w:r>
      <w:r w:rsidRPr="00934404">
        <w:rPr>
          <w:rFonts w:ascii="Calibri" w:hAnsi="Calibri" w:cs="Calibri"/>
          <w:b/>
          <w:bCs/>
        </w:rPr>
        <w:t> </w:t>
      </w:r>
      <w:proofErr w:type="spellStart"/>
      <w:r w:rsidRPr="00934404">
        <w:rPr>
          <w:rFonts w:ascii="Wales Sans Body" w:hAnsi="Wales Sans Body"/>
          <w:b/>
          <w:bCs/>
        </w:rPr>
        <w:t>Caewathan</w:t>
      </w:r>
      <w:proofErr w:type="spellEnd"/>
      <w:r w:rsidRPr="00934404">
        <w:rPr>
          <w:rFonts w:ascii="Wales Sans Body" w:hAnsi="Wales Sans Body"/>
          <w:b/>
          <w:bCs/>
        </w:rPr>
        <w:t xml:space="preserve"> - </w:t>
      </w:r>
      <w:proofErr w:type="spellStart"/>
      <w:r w:rsidRPr="00934404">
        <w:rPr>
          <w:rFonts w:ascii="Wales Sans Body" w:hAnsi="Wales Sans Body"/>
          <w:b/>
          <w:bCs/>
        </w:rPr>
        <w:t>Pencaerau</w:t>
      </w:r>
      <w:proofErr w:type="spellEnd"/>
    </w:p>
    <w:p w14:paraId="62A153E8" w14:textId="77777777" w:rsidR="00A31875" w:rsidRPr="00934404" w:rsidRDefault="00A31875" w:rsidP="00A31875">
      <w:pPr>
        <w:rPr>
          <w:rFonts w:ascii="Wales Sans Body" w:hAnsi="Wales Sans Body"/>
        </w:rPr>
      </w:pPr>
      <w:r w:rsidRPr="00934404">
        <w:rPr>
          <w:rFonts w:ascii="Wales Sans Body" w:hAnsi="Wales Sans Body"/>
        </w:rPr>
        <w:t>Based on existing service number: 4, 204</w:t>
      </w:r>
    </w:p>
    <w:p w14:paraId="621CE0C4" w14:textId="77777777" w:rsidR="00A31875" w:rsidRPr="00934404" w:rsidRDefault="00A31875" w:rsidP="00A31875">
      <w:pPr>
        <w:rPr>
          <w:rFonts w:ascii="Wales Sans Body" w:hAnsi="Wales Sans Body"/>
        </w:rPr>
      </w:pPr>
      <w:r w:rsidRPr="00934404">
        <w:rPr>
          <w:rFonts w:ascii="Wales Sans Body" w:hAnsi="Wales Sans Body"/>
        </w:rPr>
        <w:t xml:space="preserve">This combines the current 204 with the </w:t>
      </w:r>
      <w:proofErr w:type="spellStart"/>
      <w:r w:rsidRPr="00934404">
        <w:rPr>
          <w:rFonts w:ascii="Wales Sans Body" w:hAnsi="Wales Sans Body"/>
        </w:rPr>
        <w:t>Pencaerau</w:t>
      </w:r>
      <w:proofErr w:type="spellEnd"/>
      <w:r w:rsidRPr="00934404">
        <w:rPr>
          <w:rFonts w:ascii="Wales Sans Body" w:hAnsi="Wales Sans Body"/>
        </w:rPr>
        <w:t xml:space="preserve"> end of route 4.</w:t>
      </w:r>
    </w:p>
    <w:p w14:paraId="08E7B837" w14:textId="77777777" w:rsidR="00A31875" w:rsidRPr="00934404" w:rsidRDefault="00A31875" w:rsidP="00A31875">
      <w:pPr>
        <w:rPr>
          <w:rFonts w:ascii="Wales Sans Body" w:hAnsi="Wales Sans Body"/>
        </w:rPr>
      </w:pPr>
    </w:p>
    <w:p w14:paraId="3C92D6DE" w14:textId="77777777" w:rsidR="00A31875" w:rsidRPr="00934404" w:rsidRDefault="00A31875" w:rsidP="00A31875">
      <w:pPr>
        <w:rPr>
          <w:rFonts w:ascii="Wales Sans Body" w:hAnsi="Wales Sans Body"/>
        </w:rPr>
      </w:pPr>
      <w:r w:rsidRPr="00934404">
        <w:rPr>
          <w:rFonts w:ascii="Wales Sans Body" w:hAnsi="Wales Sans Body"/>
          <w:b/>
          <w:bCs/>
        </w:rPr>
        <w:t>u56</w:t>
      </w:r>
      <w:r w:rsidRPr="00934404">
        <w:rPr>
          <w:rFonts w:ascii="Calibri" w:hAnsi="Calibri" w:cs="Calibri"/>
          <w:b/>
          <w:bCs/>
        </w:rPr>
        <w:t> </w:t>
      </w:r>
      <w:r w:rsidRPr="00934404">
        <w:rPr>
          <w:rFonts w:ascii="Wales Sans Body" w:hAnsi="Wales Sans Body"/>
          <w:b/>
          <w:bCs/>
        </w:rPr>
        <w:t>Neath - Longford</w:t>
      </w:r>
    </w:p>
    <w:p w14:paraId="6849E806" w14:textId="77777777" w:rsidR="00A31875" w:rsidRPr="00934404" w:rsidRDefault="00A31875" w:rsidP="00A31875">
      <w:pPr>
        <w:rPr>
          <w:rFonts w:ascii="Wales Sans Body" w:hAnsi="Wales Sans Body"/>
        </w:rPr>
      </w:pPr>
      <w:r w:rsidRPr="00934404">
        <w:rPr>
          <w:rFonts w:ascii="Wales Sans Body" w:hAnsi="Wales Sans Body"/>
        </w:rPr>
        <w:t>Based on existing service number: 4</w:t>
      </w:r>
    </w:p>
    <w:p w14:paraId="7657252A" w14:textId="77777777" w:rsidR="00A31875" w:rsidRPr="00934404" w:rsidRDefault="00A31875" w:rsidP="00A31875">
      <w:pPr>
        <w:rPr>
          <w:rFonts w:ascii="Wales Sans Body" w:hAnsi="Wales Sans Body"/>
        </w:rPr>
      </w:pPr>
      <w:r w:rsidRPr="00934404">
        <w:rPr>
          <w:rFonts w:ascii="Wales Sans Body" w:hAnsi="Wales Sans Body"/>
        </w:rPr>
        <w:t>Now operates solely between Longford and Neath, simplifying the route.</w:t>
      </w:r>
    </w:p>
    <w:p w14:paraId="0839A72F" w14:textId="77777777" w:rsidR="00A31875" w:rsidRPr="00934404" w:rsidRDefault="00A31875" w:rsidP="00A31875">
      <w:pPr>
        <w:rPr>
          <w:rFonts w:ascii="Wales Sans Body" w:hAnsi="Wales Sans Body"/>
        </w:rPr>
      </w:pPr>
    </w:p>
    <w:p w14:paraId="26CF7158" w14:textId="77777777" w:rsidR="00A31875" w:rsidRPr="00934404" w:rsidRDefault="00A31875" w:rsidP="00A31875">
      <w:pPr>
        <w:rPr>
          <w:rFonts w:ascii="Wales Sans Body" w:hAnsi="Wales Sans Body"/>
        </w:rPr>
      </w:pPr>
      <w:r w:rsidRPr="00934404">
        <w:rPr>
          <w:rFonts w:ascii="Wales Sans Body" w:hAnsi="Wales Sans Body"/>
          <w:b/>
          <w:bCs/>
        </w:rPr>
        <w:lastRenderedPageBreak/>
        <w:t>u57 Port Talbot -</w:t>
      </w:r>
      <w:r w:rsidRPr="00934404">
        <w:rPr>
          <w:rFonts w:ascii="Calibri" w:hAnsi="Calibri" w:cs="Calibri"/>
          <w:b/>
          <w:bCs/>
        </w:rPr>
        <w:t> </w:t>
      </w:r>
      <w:r w:rsidRPr="00934404">
        <w:rPr>
          <w:rFonts w:ascii="Wales Sans Body" w:hAnsi="Wales Sans Body"/>
          <w:b/>
          <w:bCs/>
        </w:rPr>
        <w:t>Neath</w:t>
      </w:r>
    </w:p>
    <w:p w14:paraId="7F3C0A71" w14:textId="77777777" w:rsidR="00A31875" w:rsidRPr="00934404" w:rsidRDefault="00A31875" w:rsidP="00A31875">
      <w:pPr>
        <w:rPr>
          <w:rFonts w:ascii="Wales Sans Body" w:hAnsi="Wales Sans Body"/>
        </w:rPr>
      </w:pPr>
      <w:r w:rsidRPr="00934404">
        <w:rPr>
          <w:rFonts w:ascii="Wales Sans Body" w:hAnsi="Wales Sans Body"/>
        </w:rPr>
        <w:t>Based on existing service number: 202, 82, 9</w:t>
      </w:r>
    </w:p>
    <w:p w14:paraId="3D698A36" w14:textId="77777777" w:rsidR="00A31875" w:rsidRPr="00934404" w:rsidRDefault="00A31875" w:rsidP="00A31875">
      <w:pPr>
        <w:rPr>
          <w:rFonts w:ascii="Wales Sans Body" w:hAnsi="Wales Sans Body"/>
        </w:rPr>
      </w:pPr>
      <w:r w:rsidRPr="00934404">
        <w:rPr>
          <w:rFonts w:ascii="Wales Sans Body" w:hAnsi="Wales Sans Body"/>
        </w:rPr>
        <w:t xml:space="preserve">Follows the current 202 route to </w:t>
      </w:r>
      <w:proofErr w:type="spellStart"/>
      <w:r w:rsidRPr="00934404">
        <w:rPr>
          <w:rFonts w:ascii="Wales Sans Body" w:hAnsi="Wales Sans Body"/>
        </w:rPr>
        <w:t>Heol</w:t>
      </w:r>
      <w:proofErr w:type="spellEnd"/>
      <w:r w:rsidRPr="00934404">
        <w:rPr>
          <w:rFonts w:ascii="Wales Sans Body" w:hAnsi="Wales Sans Body"/>
        </w:rPr>
        <w:t xml:space="preserve"> Morfa, then continues to Port Talbot via Waterside Health Centre, NPT Hospital, </w:t>
      </w:r>
      <w:proofErr w:type="spellStart"/>
      <w:r w:rsidRPr="00934404">
        <w:rPr>
          <w:rFonts w:ascii="Wales Sans Body" w:hAnsi="Wales Sans Body"/>
        </w:rPr>
        <w:t>Aquadome</w:t>
      </w:r>
      <w:proofErr w:type="spellEnd"/>
      <w:r w:rsidRPr="00934404">
        <w:rPr>
          <w:rFonts w:ascii="Wales Sans Body" w:hAnsi="Wales Sans Body"/>
        </w:rPr>
        <w:t>, and Lake Road.</w:t>
      </w:r>
    </w:p>
    <w:p w14:paraId="14E80885" w14:textId="77777777" w:rsidR="00A31875" w:rsidRPr="00934404" w:rsidRDefault="00A31875" w:rsidP="00A31875">
      <w:pPr>
        <w:rPr>
          <w:rFonts w:ascii="Wales Sans Body" w:hAnsi="Wales Sans Body"/>
        </w:rPr>
      </w:pPr>
    </w:p>
    <w:p w14:paraId="249B940F" w14:textId="77777777" w:rsidR="00A31875" w:rsidRPr="00934404" w:rsidRDefault="00A31875" w:rsidP="00A31875">
      <w:pPr>
        <w:rPr>
          <w:rFonts w:ascii="Wales Sans Body" w:hAnsi="Wales Sans Body"/>
        </w:rPr>
      </w:pPr>
      <w:r w:rsidRPr="00934404">
        <w:rPr>
          <w:rFonts w:ascii="Wales Sans Body" w:hAnsi="Wales Sans Body"/>
          <w:b/>
          <w:bCs/>
        </w:rPr>
        <w:t>u59</w:t>
      </w:r>
      <w:r w:rsidRPr="00934404">
        <w:rPr>
          <w:rFonts w:ascii="Calibri" w:hAnsi="Calibri" w:cs="Calibri"/>
          <w:b/>
          <w:bCs/>
        </w:rPr>
        <w:t> </w:t>
      </w:r>
      <w:r w:rsidRPr="00934404">
        <w:rPr>
          <w:rFonts w:ascii="Wales Sans Body" w:hAnsi="Wales Sans Body"/>
          <w:b/>
          <w:bCs/>
        </w:rPr>
        <w:t xml:space="preserve">Neath - </w:t>
      </w:r>
      <w:proofErr w:type="spellStart"/>
      <w:r w:rsidRPr="00934404">
        <w:rPr>
          <w:rFonts w:ascii="Wales Sans Body" w:hAnsi="Wales Sans Body"/>
          <w:b/>
          <w:bCs/>
        </w:rPr>
        <w:t>Gnoll</w:t>
      </w:r>
      <w:proofErr w:type="spellEnd"/>
      <w:r w:rsidRPr="00934404">
        <w:rPr>
          <w:rFonts w:ascii="Wales Sans Body" w:hAnsi="Wales Sans Body"/>
          <w:b/>
          <w:bCs/>
        </w:rPr>
        <w:t xml:space="preserve"> Park</w:t>
      </w:r>
    </w:p>
    <w:p w14:paraId="7F8BD0B2" w14:textId="77777777" w:rsidR="00A31875" w:rsidRPr="00934404" w:rsidRDefault="00A31875" w:rsidP="00A31875">
      <w:pPr>
        <w:rPr>
          <w:rFonts w:ascii="Wales Sans Body" w:hAnsi="Wales Sans Body"/>
        </w:rPr>
      </w:pPr>
      <w:r w:rsidRPr="00934404">
        <w:rPr>
          <w:rFonts w:ascii="Wales Sans Body" w:hAnsi="Wales Sans Body"/>
        </w:rPr>
        <w:t>Based on existing service number: 153</w:t>
      </w:r>
    </w:p>
    <w:p w14:paraId="31D24748" w14:textId="77777777" w:rsidR="00A31875" w:rsidRPr="00934404" w:rsidRDefault="00A31875" w:rsidP="00A31875">
      <w:pPr>
        <w:rPr>
          <w:rFonts w:ascii="Wales Sans Body" w:hAnsi="Wales Sans Body"/>
        </w:rPr>
      </w:pPr>
      <w:r w:rsidRPr="00934404">
        <w:rPr>
          <w:rFonts w:ascii="Wales Sans Body" w:hAnsi="Wales Sans Body"/>
        </w:rPr>
        <w:t xml:space="preserve">We are proposing to extend this service into </w:t>
      </w:r>
      <w:proofErr w:type="spellStart"/>
      <w:r w:rsidRPr="00934404">
        <w:rPr>
          <w:rFonts w:ascii="Wales Sans Body" w:hAnsi="Wales Sans Body"/>
        </w:rPr>
        <w:t>Gnoll</w:t>
      </w:r>
      <w:proofErr w:type="spellEnd"/>
      <w:r w:rsidRPr="00934404">
        <w:rPr>
          <w:rFonts w:ascii="Wales Sans Body" w:hAnsi="Wales Sans Body"/>
        </w:rPr>
        <w:t xml:space="preserve"> Park, however, the feasibility of this is subject to further checks.</w:t>
      </w:r>
    </w:p>
    <w:p w14:paraId="6B05707E" w14:textId="77777777" w:rsidR="00A31875" w:rsidRPr="00934404" w:rsidRDefault="00A31875" w:rsidP="00A31875">
      <w:pPr>
        <w:rPr>
          <w:rFonts w:ascii="Wales Sans Body" w:hAnsi="Wales Sans Body"/>
        </w:rPr>
      </w:pPr>
    </w:p>
    <w:p w14:paraId="4AB97BB9" w14:textId="77777777" w:rsidR="00A31875" w:rsidRPr="00934404" w:rsidRDefault="00A31875" w:rsidP="00A31875">
      <w:pPr>
        <w:rPr>
          <w:rFonts w:ascii="Wales Sans Body" w:hAnsi="Wales Sans Body"/>
        </w:rPr>
      </w:pPr>
      <w:r w:rsidRPr="00934404">
        <w:rPr>
          <w:rFonts w:ascii="Wales Sans Body" w:hAnsi="Wales Sans Body"/>
          <w:b/>
          <w:bCs/>
        </w:rPr>
        <w:t>u61</w:t>
      </w:r>
      <w:r w:rsidRPr="00934404">
        <w:rPr>
          <w:rFonts w:ascii="Calibri" w:hAnsi="Calibri" w:cs="Calibri"/>
          <w:b/>
          <w:bCs/>
        </w:rPr>
        <w:t> </w:t>
      </w:r>
      <w:r w:rsidRPr="00934404">
        <w:rPr>
          <w:rFonts w:ascii="Wales Sans Body" w:hAnsi="Wales Sans Body"/>
          <w:b/>
          <w:bCs/>
        </w:rPr>
        <w:t xml:space="preserve">Neath - </w:t>
      </w:r>
      <w:proofErr w:type="spellStart"/>
      <w:r w:rsidRPr="00934404">
        <w:rPr>
          <w:rFonts w:ascii="Wales Sans Body" w:hAnsi="Wales Sans Body"/>
          <w:b/>
          <w:bCs/>
        </w:rPr>
        <w:t>Aberdulais</w:t>
      </w:r>
      <w:proofErr w:type="spellEnd"/>
    </w:p>
    <w:p w14:paraId="48CC3C0D" w14:textId="77777777" w:rsidR="00A31875" w:rsidRPr="00934404" w:rsidRDefault="00A31875" w:rsidP="00A31875">
      <w:pPr>
        <w:rPr>
          <w:rFonts w:ascii="Wales Sans Body" w:hAnsi="Wales Sans Body"/>
        </w:rPr>
      </w:pPr>
      <w:r w:rsidRPr="00934404">
        <w:rPr>
          <w:rFonts w:ascii="Wales Sans Body" w:hAnsi="Wales Sans Body"/>
        </w:rPr>
        <w:t>Based on existing service number: 161, 164</w:t>
      </w:r>
    </w:p>
    <w:p w14:paraId="5E28A260" w14:textId="77777777" w:rsidR="00A31875" w:rsidRPr="00934404" w:rsidRDefault="00A31875" w:rsidP="00A31875">
      <w:pPr>
        <w:rPr>
          <w:rFonts w:ascii="Wales Sans Body" w:hAnsi="Wales Sans Body"/>
        </w:rPr>
      </w:pPr>
      <w:r w:rsidRPr="00934404">
        <w:rPr>
          <w:rFonts w:ascii="Wales Sans Body" w:hAnsi="Wales Sans Body"/>
        </w:rPr>
        <w:t xml:space="preserve">Route is now primarily between Neath and </w:t>
      </w:r>
      <w:proofErr w:type="spellStart"/>
      <w:r w:rsidRPr="00934404">
        <w:rPr>
          <w:rFonts w:ascii="Wales Sans Body" w:hAnsi="Wales Sans Body"/>
        </w:rPr>
        <w:t>Cilfrew</w:t>
      </w:r>
      <w:proofErr w:type="spellEnd"/>
      <w:r w:rsidRPr="00934404">
        <w:rPr>
          <w:rFonts w:ascii="Wales Sans Body" w:hAnsi="Wales Sans Body"/>
        </w:rPr>
        <w:t xml:space="preserve"> with increased weekday frequency. Some journeys extend to </w:t>
      </w:r>
      <w:proofErr w:type="spellStart"/>
      <w:r w:rsidRPr="00934404">
        <w:rPr>
          <w:rFonts w:ascii="Wales Sans Body" w:hAnsi="Wales Sans Body"/>
        </w:rPr>
        <w:t>Aberdulais</w:t>
      </w:r>
      <w:proofErr w:type="spellEnd"/>
      <w:r w:rsidRPr="00934404">
        <w:rPr>
          <w:rFonts w:ascii="Wales Sans Body" w:hAnsi="Wales Sans Body"/>
        </w:rPr>
        <w:t>.</w:t>
      </w:r>
    </w:p>
    <w:p w14:paraId="57EA2D0B" w14:textId="77777777" w:rsidR="00A31875" w:rsidRPr="00934404" w:rsidRDefault="00A31875" w:rsidP="00A31875">
      <w:pPr>
        <w:rPr>
          <w:rFonts w:ascii="Wales Sans Body" w:hAnsi="Wales Sans Body"/>
        </w:rPr>
      </w:pPr>
    </w:p>
    <w:p w14:paraId="4DCED59D" w14:textId="77777777" w:rsidR="00A31875" w:rsidRPr="00934404" w:rsidRDefault="00A31875" w:rsidP="00A31875">
      <w:pPr>
        <w:rPr>
          <w:rFonts w:ascii="Wales Sans Body" w:hAnsi="Wales Sans Body"/>
        </w:rPr>
      </w:pPr>
    </w:p>
    <w:p w14:paraId="12E5C0FA" w14:textId="77777777" w:rsidR="00A31875" w:rsidRPr="00934404" w:rsidRDefault="00A31875" w:rsidP="00A31875">
      <w:pPr>
        <w:rPr>
          <w:rFonts w:ascii="Wales Sans Body" w:hAnsi="Wales Sans Body"/>
        </w:rPr>
      </w:pPr>
    </w:p>
    <w:p w14:paraId="1329019A" w14:textId="77777777" w:rsidR="00A31875" w:rsidRPr="00934404" w:rsidRDefault="00A31875" w:rsidP="00A31875">
      <w:pPr>
        <w:rPr>
          <w:rFonts w:ascii="Wales Sans Body" w:hAnsi="Wales Sans Body"/>
        </w:rPr>
      </w:pPr>
      <w:r w:rsidRPr="00934404">
        <w:rPr>
          <w:rFonts w:ascii="Wales Sans Body" w:hAnsi="Wales Sans Body"/>
          <w:b/>
          <w:bCs/>
        </w:rPr>
        <w:t>u62</w:t>
      </w:r>
      <w:r w:rsidRPr="00934404">
        <w:rPr>
          <w:rFonts w:ascii="Calibri" w:hAnsi="Calibri" w:cs="Calibri"/>
          <w:b/>
          <w:bCs/>
        </w:rPr>
        <w:t> </w:t>
      </w:r>
      <w:r w:rsidRPr="00934404">
        <w:rPr>
          <w:rFonts w:ascii="Wales Sans Body" w:hAnsi="Wales Sans Body"/>
          <w:b/>
          <w:bCs/>
        </w:rPr>
        <w:t xml:space="preserve">Ystradgynlais - </w:t>
      </w:r>
      <w:proofErr w:type="spellStart"/>
      <w:r w:rsidRPr="00934404">
        <w:rPr>
          <w:rFonts w:ascii="Wales Sans Body" w:hAnsi="Wales Sans Body"/>
          <w:b/>
          <w:bCs/>
        </w:rPr>
        <w:t>Pontneddfechan</w:t>
      </w:r>
      <w:proofErr w:type="spellEnd"/>
    </w:p>
    <w:p w14:paraId="272F2F10" w14:textId="77777777" w:rsidR="00A31875" w:rsidRPr="00934404" w:rsidRDefault="00A31875" w:rsidP="00A31875">
      <w:pPr>
        <w:rPr>
          <w:rFonts w:ascii="Wales Sans Body" w:hAnsi="Wales Sans Body"/>
        </w:rPr>
      </w:pPr>
      <w:r w:rsidRPr="00934404">
        <w:rPr>
          <w:rFonts w:ascii="Wales Sans Body" w:hAnsi="Wales Sans Body"/>
        </w:rPr>
        <w:t>Based on existing service number: 62, 161, 162</w:t>
      </w:r>
    </w:p>
    <w:p w14:paraId="582D428A" w14:textId="77777777" w:rsidR="00A31875" w:rsidRPr="00934404" w:rsidRDefault="00A31875" w:rsidP="00A31875">
      <w:pPr>
        <w:rPr>
          <w:rFonts w:ascii="Wales Sans Body" w:hAnsi="Wales Sans Body"/>
        </w:rPr>
      </w:pPr>
      <w:r w:rsidRPr="00934404">
        <w:rPr>
          <w:rFonts w:ascii="Wales Sans Body" w:hAnsi="Wales Sans Body"/>
        </w:rPr>
        <w:t xml:space="preserve">Extended from </w:t>
      </w:r>
      <w:proofErr w:type="spellStart"/>
      <w:r w:rsidRPr="00934404">
        <w:rPr>
          <w:rFonts w:ascii="Wales Sans Body" w:hAnsi="Wales Sans Body"/>
        </w:rPr>
        <w:t>Banwen</w:t>
      </w:r>
      <w:proofErr w:type="spellEnd"/>
      <w:r w:rsidRPr="00934404">
        <w:rPr>
          <w:rFonts w:ascii="Wales Sans Body" w:hAnsi="Wales Sans Body"/>
        </w:rPr>
        <w:t xml:space="preserve"> to </w:t>
      </w:r>
      <w:proofErr w:type="spellStart"/>
      <w:r w:rsidRPr="00934404">
        <w:rPr>
          <w:rFonts w:ascii="Wales Sans Body" w:hAnsi="Wales Sans Body"/>
        </w:rPr>
        <w:t>Glynneath</w:t>
      </w:r>
      <w:proofErr w:type="spellEnd"/>
      <w:r w:rsidRPr="00934404">
        <w:rPr>
          <w:rFonts w:ascii="Wales Sans Body" w:hAnsi="Wales Sans Body"/>
        </w:rPr>
        <w:t xml:space="preserve"> and </w:t>
      </w:r>
      <w:proofErr w:type="spellStart"/>
      <w:r w:rsidRPr="00934404">
        <w:rPr>
          <w:rFonts w:ascii="Wales Sans Body" w:hAnsi="Wales Sans Body"/>
        </w:rPr>
        <w:t>Pontneddfechan</w:t>
      </w:r>
      <w:proofErr w:type="spellEnd"/>
      <w:r w:rsidRPr="00934404">
        <w:rPr>
          <w:rFonts w:ascii="Wales Sans Body" w:hAnsi="Wales Sans Body"/>
        </w:rPr>
        <w:t xml:space="preserve">. Connects with X7 for travel to Swansea, Neath, and </w:t>
      </w:r>
      <w:proofErr w:type="spellStart"/>
      <w:r w:rsidRPr="00934404">
        <w:rPr>
          <w:rFonts w:ascii="Wales Sans Body" w:hAnsi="Wales Sans Body"/>
        </w:rPr>
        <w:t>Cwmgrach</w:t>
      </w:r>
      <w:proofErr w:type="spellEnd"/>
      <w:r w:rsidRPr="00934404">
        <w:rPr>
          <w:rFonts w:ascii="Wales Sans Body" w:hAnsi="Wales Sans Body"/>
        </w:rPr>
        <w:t xml:space="preserve"> Roundabout. No longer serves Pen-y-Bryn (now covered by u21).</w:t>
      </w:r>
    </w:p>
    <w:p w14:paraId="5B5E9E25" w14:textId="77777777" w:rsidR="00A31875" w:rsidRPr="00934404" w:rsidRDefault="00A31875" w:rsidP="00A31875">
      <w:pPr>
        <w:rPr>
          <w:rFonts w:ascii="Wales Sans Body" w:hAnsi="Wales Sans Body"/>
        </w:rPr>
      </w:pPr>
    </w:p>
    <w:p w14:paraId="57E5CE80" w14:textId="77777777" w:rsidR="00A31875" w:rsidRPr="00934404" w:rsidRDefault="00A31875" w:rsidP="00A31875">
      <w:pPr>
        <w:rPr>
          <w:rFonts w:ascii="Wales Sans Body" w:hAnsi="Wales Sans Body"/>
        </w:rPr>
      </w:pPr>
      <w:r w:rsidRPr="00934404">
        <w:rPr>
          <w:rFonts w:ascii="Wales Sans Body" w:hAnsi="Wales Sans Body"/>
          <w:b/>
          <w:bCs/>
        </w:rPr>
        <w:t>u76</w:t>
      </w:r>
      <w:r w:rsidRPr="00934404">
        <w:rPr>
          <w:rFonts w:ascii="Calibri" w:hAnsi="Calibri" w:cs="Calibri"/>
          <w:b/>
          <w:bCs/>
        </w:rPr>
        <w:t> </w:t>
      </w:r>
      <w:r w:rsidRPr="00934404">
        <w:rPr>
          <w:rFonts w:ascii="Wales Sans Body" w:hAnsi="Wales Sans Body"/>
          <w:b/>
          <w:bCs/>
        </w:rPr>
        <w:t xml:space="preserve">Swansea - </w:t>
      </w:r>
      <w:proofErr w:type="spellStart"/>
      <w:r w:rsidRPr="00934404">
        <w:rPr>
          <w:rFonts w:ascii="Wales Sans Body" w:hAnsi="Wales Sans Body"/>
          <w:b/>
          <w:bCs/>
        </w:rPr>
        <w:t>Coelbren</w:t>
      </w:r>
      <w:proofErr w:type="spellEnd"/>
    </w:p>
    <w:p w14:paraId="262FF545" w14:textId="77777777" w:rsidR="00A31875" w:rsidRPr="00934404" w:rsidRDefault="00A31875" w:rsidP="00A31875">
      <w:pPr>
        <w:rPr>
          <w:rFonts w:ascii="Wales Sans Body" w:hAnsi="Wales Sans Body"/>
        </w:rPr>
      </w:pPr>
      <w:r w:rsidRPr="00934404">
        <w:rPr>
          <w:rFonts w:ascii="Wales Sans Body" w:hAnsi="Wales Sans Body"/>
        </w:rPr>
        <w:t>Based on existing service number: 38, X8, 58</w:t>
      </w:r>
    </w:p>
    <w:p w14:paraId="18E119B5" w14:textId="77777777" w:rsidR="00A31875" w:rsidRPr="00934404" w:rsidRDefault="00A31875" w:rsidP="00A31875">
      <w:pPr>
        <w:rPr>
          <w:rFonts w:ascii="Wales Sans Body" w:hAnsi="Wales Sans Body"/>
        </w:rPr>
      </w:pPr>
      <w:r w:rsidRPr="00934404">
        <w:rPr>
          <w:rFonts w:ascii="Wales Sans Body" w:hAnsi="Wales Sans Body"/>
        </w:rPr>
        <w:t xml:space="preserve">Combines current routes 38 and X8. Operates a one-way loop around </w:t>
      </w:r>
      <w:proofErr w:type="spellStart"/>
      <w:r w:rsidRPr="00934404">
        <w:rPr>
          <w:rFonts w:ascii="Wales Sans Body" w:hAnsi="Wales Sans Body"/>
        </w:rPr>
        <w:t>Onllwyn</w:t>
      </w:r>
      <w:proofErr w:type="spellEnd"/>
      <w:r w:rsidRPr="00934404">
        <w:rPr>
          <w:rFonts w:ascii="Wales Sans Body" w:hAnsi="Wales Sans Body"/>
        </w:rPr>
        <w:t xml:space="preserve">, </w:t>
      </w:r>
      <w:proofErr w:type="spellStart"/>
      <w:r w:rsidRPr="00934404">
        <w:rPr>
          <w:rFonts w:ascii="Wales Sans Body" w:hAnsi="Wales Sans Body"/>
        </w:rPr>
        <w:t>Coelbren</w:t>
      </w:r>
      <w:proofErr w:type="spellEnd"/>
      <w:r w:rsidRPr="00934404">
        <w:rPr>
          <w:rFonts w:ascii="Wales Sans Body" w:hAnsi="Wales Sans Body"/>
        </w:rPr>
        <w:t xml:space="preserve">, and </w:t>
      </w:r>
      <w:proofErr w:type="spellStart"/>
      <w:r w:rsidRPr="00934404">
        <w:rPr>
          <w:rFonts w:ascii="Wales Sans Body" w:hAnsi="Wales Sans Body"/>
        </w:rPr>
        <w:t>Banwen</w:t>
      </w:r>
      <w:proofErr w:type="spellEnd"/>
      <w:r w:rsidRPr="00934404">
        <w:rPr>
          <w:rFonts w:ascii="Wales Sans Body" w:hAnsi="Wales Sans Body"/>
        </w:rPr>
        <w:t>.</w:t>
      </w:r>
    </w:p>
    <w:p w14:paraId="0EA3ECBB" w14:textId="77777777" w:rsidR="00A31875" w:rsidRPr="00934404" w:rsidRDefault="00A31875" w:rsidP="00A31875">
      <w:pPr>
        <w:rPr>
          <w:rFonts w:ascii="Wales Sans Body" w:hAnsi="Wales Sans Body"/>
        </w:rPr>
      </w:pPr>
    </w:p>
    <w:p w14:paraId="41BD6959" w14:textId="77777777" w:rsidR="00A31875" w:rsidRPr="00934404" w:rsidRDefault="00A31875" w:rsidP="00A31875">
      <w:pPr>
        <w:rPr>
          <w:rFonts w:ascii="Wales Sans Body" w:hAnsi="Wales Sans Body"/>
        </w:rPr>
      </w:pPr>
      <w:r w:rsidRPr="00934404">
        <w:rPr>
          <w:rFonts w:ascii="Wales Sans Body" w:hAnsi="Wales Sans Body"/>
          <w:b/>
          <w:bCs/>
        </w:rPr>
        <w:t>u82</w:t>
      </w:r>
      <w:r w:rsidRPr="00934404">
        <w:rPr>
          <w:rFonts w:ascii="Calibri" w:hAnsi="Calibri" w:cs="Calibri"/>
          <w:b/>
          <w:bCs/>
        </w:rPr>
        <w:t> </w:t>
      </w:r>
      <w:r w:rsidRPr="00934404">
        <w:rPr>
          <w:rFonts w:ascii="Wales Sans Body" w:hAnsi="Wales Sans Body"/>
          <w:b/>
          <w:bCs/>
        </w:rPr>
        <w:t>Port Talbot - Sandfields</w:t>
      </w:r>
    </w:p>
    <w:p w14:paraId="1A7F43A4" w14:textId="77777777" w:rsidR="00A31875" w:rsidRPr="00934404" w:rsidRDefault="00A31875" w:rsidP="00A31875">
      <w:pPr>
        <w:rPr>
          <w:rFonts w:ascii="Wales Sans Body" w:hAnsi="Wales Sans Body"/>
        </w:rPr>
      </w:pPr>
      <w:r w:rsidRPr="00934404">
        <w:rPr>
          <w:rFonts w:ascii="Wales Sans Body" w:hAnsi="Wales Sans Body"/>
        </w:rPr>
        <w:t>Based on existing service number: 9, 82</w:t>
      </w:r>
    </w:p>
    <w:p w14:paraId="1F52A8EC" w14:textId="77777777" w:rsidR="00A31875" w:rsidRPr="00934404" w:rsidRDefault="00A31875" w:rsidP="00A31875">
      <w:pPr>
        <w:rPr>
          <w:rFonts w:ascii="Wales Sans Body" w:hAnsi="Wales Sans Body"/>
        </w:rPr>
      </w:pPr>
      <w:r w:rsidRPr="00934404">
        <w:rPr>
          <w:rFonts w:ascii="Wales Sans Body" w:hAnsi="Wales Sans Body"/>
        </w:rPr>
        <w:lastRenderedPageBreak/>
        <w:t xml:space="preserve">Based on the current service </w:t>
      </w:r>
      <w:proofErr w:type="gramStart"/>
      <w:r w:rsidRPr="00934404">
        <w:rPr>
          <w:rFonts w:ascii="Wales Sans Body" w:hAnsi="Wales Sans Body"/>
        </w:rPr>
        <w:t>9, but</w:t>
      </w:r>
      <w:proofErr w:type="gramEnd"/>
      <w:r w:rsidRPr="00934404">
        <w:rPr>
          <w:rFonts w:ascii="Wales Sans Body" w:hAnsi="Wales Sans Body"/>
        </w:rPr>
        <w:t xml:space="preserve"> now runs directly via Afan Way between the Bus Station and Hospital. Early morning service has been improved.</w:t>
      </w:r>
    </w:p>
    <w:p w14:paraId="41271E01" w14:textId="77777777" w:rsidR="00A31875" w:rsidRPr="00934404" w:rsidRDefault="00A31875" w:rsidP="00A31875">
      <w:pPr>
        <w:rPr>
          <w:rFonts w:ascii="Wales Sans Body" w:hAnsi="Wales Sans Body"/>
        </w:rPr>
      </w:pPr>
    </w:p>
    <w:p w14:paraId="14B6F604" w14:textId="77777777" w:rsidR="00A31875" w:rsidRPr="00934404" w:rsidRDefault="00A31875" w:rsidP="00A31875">
      <w:pPr>
        <w:rPr>
          <w:rFonts w:ascii="Wales Sans Body" w:hAnsi="Wales Sans Body"/>
        </w:rPr>
      </w:pPr>
      <w:r w:rsidRPr="00934404">
        <w:rPr>
          <w:rFonts w:ascii="Wales Sans Body" w:hAnsi="Wales Sans Body"/>
          <w:b/>
          <w:bCs/>
        </w:rPr>
        <w:t>u83 Swansea - Port</w:t>
      </w:r>
      <w:r w:rsidRPr="00934404">
        <w:rPr>
          <w:rFonts w:ascii="Calibri" w:hAnsi="Calibri" w:cs="Calibri"/>
          <w:b/>
          <w:bCs/>
        </w:rPr>
        <w:t> </w:t>
      </w:r>
      <w:r w:rsidRPr="00934404">
        <w:rPr>
          <w:rFonts w:ascii="Wales Sans Body" w:hAnsi="Wales Sans Body"/>
          <w:b/>
          <w:bCs/>
        </w:rPr>
        <w:t>Talbot/</w:t>
      </w:r>
      <w:proofErr w:type="spellStart"/>
      <w:r w:rsidRPr="00934404">
        <w:rPr>
          <w:rFonts w:ascii="Wales Sans Body" w:hAnsi="Wales Sans Body"/>
          <w:b/>
          <w:bCs/>
        </w:rPr>
        <w:t>Blaengwynfi</w:t>
      </w:r>
      <w:proofErr w:type="spellEnd"/>
    </w:p>
    <w:p w14:paraId="4A08AF46" w14:textId="77777777" w:rsidR="00A31875" w:rsidRPr="00934404" w:rsidRDefault="00A31875" w:rsidP="00A31875">
      <w:pPr>
        <w:rPr>
          <w:rFonts w:ascii="Wales Sans Body" w:hAnsi="Wales Sans Body"/>
        </w:rPr>
      </w:pPr>
      <w:r w:rsidRPr="00934404">
        <w:rPr>
          <w:rFonts w:ascii="Wales Sans Body" w:hAnsi="Wales Sans Body"/>
        </w:rPr>
        <w:t>Based on existing service number: X1, 84, 83</w:t>
      </w:r>
    </w:p>
    <w:p w14:paraId="4A38F6A2" w14:textId="77777777" w:rsidR="00A31875" w:rsidRPr="00934404" w:rsidRDefault="00A31875" w:rsidP="00A31875">
      <w:pPr>
        <w:rPr>
          <w:rFonts w:ascii="Wales Sans Body" w:hAnsi="Wales Sans Body"/>
        </w:rPr>
      </w:pPr>
      <w:r w:rsidRPr="00934404">
        <w:rPr>
          <w:rFonts w:ascii="Wales Sans Body" w:hAnsi="Wales Sans Body"/>
        </w:rPr>
        <w:t xml:space="preserve">Based on the current 83, now extended to Swansea and </w:t>
      </w:r>
      <w:proofErr w:type="spellStart"/>
      <w:r w:rsidRPr="00934404">
        <w:rPr>
          <w:rFonts w:ascii="Wales Sans Body" w:hAnsi="Wales Sans Body"/>
        </w:rPr>
        <w:t>Blaengwynfi</w:t>
      </w:r>
      <w:proofErr w:type="spellEnd"/>
      <w:r w:rsidRPr="00934404">
        <w:rPr>
          <w:rFonts w:ascii="Wales Sans Body" w:hAnsi="Wales Sans Body"/>
        </w:rPr>
        <w:t>/</w:t>
      </w:r>
      <w:proofErr w:type="spellStart"/>
      <w:r w:rsidRPr="00934404">
        <w:rPr>
          <w:rFonts w:ascii="Wales Sans Body" w:hAnsi="Wales Sans Body"/>
        </w:rPr>
        <w:t>Abergwynfi</w:t>
      </w:r>
      <w:proofErr w:type="spellEnd"/>
      <w:r w:rsidRPr="00934404">
        <w:rPr>
          <w:rFonts w:ascii="Wales Sans Body" w:hAnsi="Wales Sans Body"/>
        </w:rPr>
        <w:t xml:space="preserve">. Continues to serve NPT Hospital (but not Morrisons) and maintains connections to Neath and </w:t>
      </w:r>
      <w:proofErr w:type="spellStart"/>
      <w:r w:rsidRPr="00934404">
        <w:rPr>
          <w:rFonts w:ascii="Wales Sans Body" w:hAnsi="Wales Sans Body"/>
        </w:rPr>
        <w:t>Glyncorrwg</w:t>
      </w:r>
      <w:proofErr w:type="spellEnd"/>
      <w:r w:rsidRPr="00934404">
        <w:rPr>
          <w:rFonts w:ascii="Wales Sans Body" w:hAnsi="Wales Sans Body"/>
        </w:rPr>
        <w:t>.</w:t>
      </w:r>
    </w:p>
    <w:p w14:paraId="065A7567" w14:textId="77777777" w:rsidR="00A31875" w:rsidRPr="00934404" w:rsidRDefault="00A31875" w:rsidP="00A31875">
      <w:pPr>
        <w:rPr>
          <w:rFonts w:ascii="Wales Sans Body" w:hAnsi="Wales Sans Body"/>
        </w:rPr>
      </w:pPr>
    </w:p>
    <w:p w14:paraId="5756AE02" w14:textId="77777777" w:rsidR="00A31875" w:rsidRPr="00934404" w:rsidRDefault="00A31875" w:rsidP="00A31875">
      <w:pPr>
        <w:rPr>
          <w:rFonts w:ascii="Wales Sans Body" w:hAnsi="Wales Sans Body"/>
        </w:rPr>
      </w:pPr>
      <w:r w:rsidRPr="00934404">
        <w:rPr>
          <w:rFonts w:ascii="Wales Sans Body" w:hAnsi="Wales Sans Body"/>
          <w:b/>
          <w:bCs/>
        </w:rPr>
        <w:t>u84 Port Talbot - Baglan</w:t>
      </w:r>
    </w:p>
    <w:p w14:paraId="335E6868" w14:textId="77777777" w:rsidR="00A31875" w:rsidRPr="00934404" w:rsidRDefault="00A31875" w:rsidP="00A31875">
      <w:pPr>
        <w:rPr>
          <w:rFonts w:ascii="Wales Sans Body" w:hAnsi="Wales Sans Body"/>
        </w:rPr>
      </w:pPr>
      <w:r w:rsidRPr="00934404">
        <w:rPr>
          <w:rFonts w:ascii="Wales Sans Body" w:hAnsi="Wales Sans Body"/>
        </w:rPr>
        <w:t>Based on existing service number: 202, 84</w:t>
      </w:r>
    </w:p>
    <w:p w14:paraId="47D823EA" w14:textId="77777777" w:rsidR="00A31875" w:rsidRPr="00934404" w:rsidRDefault="00A31875" w:rsidP="00A31875">
      <w:pPr>
        <w:rPr>
          <w:rFonts w:ascii="Wales Sans Body" w:hAnsi="Wales Sans Body"/>
        </w:rPr>
      </w:pPr>
      <w:r w:rsidRPr="00934404">
        <w:rPr>
          <w:rFonts w:ascii="Wales Sans Body" w:hAnsi="Wales Sans Body"/>
        </w:rPr>
        <w:t>Circular route between Port Talbot and Baglan. Travels one way via the Hospital and Resource Centre, and the other via Dinas Baglan Road. All buses loop around Baglan in a clockwise direction.</w:t>
      </w:r>
    </w:p>
    <w:p w14:paraId="49E6A272" w14:textId="77777777" w:rsidR="00A31875" w:rsidRPr="00934404" w:rsidRDefault="00A31875" w:rsidP="00A31875">
      <w:pPr>
        <w:rPr>
          <w:rFonts w:ascii="Wales Sans Body" w:hAnsi="Wales Sans Body"/>
        </w:rPr>
      </w:pPr>
    </w:p>
    <w:p w14:paraId="2FF2D278" w14:textId="77777777" w:rsidR="00A31875" w:rsidRPr="00934404" w:rsidRDefault="00A31875" w:rsidP="00A31875">
      <w:pPr>
        <w:rPr>
          <w:rFonts w:ascii="Wales Sans Body" w:hAnsi="Wales Sans Body"/>
        </w:rPr>
      </w:pPr>
      <w:r w:rsidRPr="00934404">
        <w:rPr>
          <w:rFonts w:ascii="Wales Sans Body" w:hAnsi="Wales Sans Body"/>
          <w:b/>
          <w:bCs/>
        </w:rPr>
        <w:t xml:space="preserve">u86 Port Talbot - </w:t>
      </w:r>
      <w:proofErr w:type="spellStart"/>
      <w:r w:rsidRPr="00934404">
        <w:rPr>
          <w:rFonts w:ascii="Wales Sans Body" w:hAnsi="Wales Sans Body"/>
          <w:b/>
          <w:bCs/>
        </w:rPr>
        <w:t>Velindre</w:t>
      </w:r>
      <w:proofErr w:type="spellEnd"/>
    </w:p>
    <w:p w14:paraId="11812462" w14:textId="77777777" w:rsidR="00A31875" w:rsidRPr="00934404" w:rsidRDefault="00A31875" w:rsidP="00A31875">
      <w:pPr>
        <w:rPr>
          <w:rFonts w:ascii="Wales Sans Body" w:hAnsi="Wales Sans Body"/>
        </w:rPr>
      </w:pPr>
      <w:r w:rsidRPr="00934404">
        <w:rPr>
          <w:rFonts w:ascii="Wales Sans Body" w:hAnsi="Wales Sans Body"/>
        </w:rPr>
        <w:t>Based on existing service number: 66, X3</w:t>
      </w:r>
    </w:p>
    <w:p w14:paraId="225D6E76" w14:textId="77777777" w:rsidR="00A31875" w:rsidRPr="00934404" w:rsidRDefault="00A31875" w:rsidP="00A31875">
      <w:pPr>
        <w:rPr>
          <w:rFonts w:ascii="Wales Sans Body" w:hAnsi="Wales Sans Body"/>
        </w:rPr>
      </w:pPr>
      <w:r w:rsidRPr="00934404">
        <w:rPr>
          <w:rFonts w:ascii="Wales Sans Body" w:hAnsi="Wales Sans Body"/>
        </w:rPr>
        <w:t xml:space="preserve">New route just serving Abbey Road and </w:t>
      </w:r>
      <w:proofErr w:type="spellStart"/>
      <w:r w:rsidRPr="00934404">
        <w:rPr>
          <w:rFonts w:ascii="Wales Sans Body" w:hAnsi="Wales Sans Body"/>
        </w:rPr>
        <w:t>Velindre</w:t>
      </w:r>
      <w:proofErr w:type="spellEnd"/>
      <w:r w:rsidRPr="00934404">
        <w:rPr>
          <w:rFonts w:ascii="Wales Sans Body" w:hAnsi="Wales Sans Body"/>
        </w:rPr>
        <w:t xml:space="preserve"> as a circular.</w:t>
      </w:r>
    </w:p>
    <w:p w14:paraId="75637ACF" w14:textId="77777777" w:rsidR="00A31875" w:rsidRPr="00934404" w:rsidRDefault="00A31875" w:rsidP="00A31875">
      <w:pPr>
        <w:rPr>
          <w:rFonts w:ascii="Wales Sans Body" w:hAnsi="Wales Sans Body"/>
        </w:rPr>
      </w:pPr>
    </w:p>
    <w:p w14:paraId="046B3E28" w14:textId="77777777" w:rsidR="00A31875" w:rsidRPr="00934404" w:rsidRDefault="00A31875" w:rsidP="00A31875">
      <w:pPr>
        <w:rPr>
          <w:rFonts w:ascii="Wales Sans Body" w:hAnsi="Wales Sans Body"/>
        </w:rPr>
      </w:pPr>
      <w:r w:rsidRPr="00934404">
        <w:rPr>
          <w:rFonts w:ascii="Wales Sans Body" w:hAnsi="Wales Sans Body"/>
          <w:b/>
          <w:bCs/>
        </w:rPr>
        <w:t>u87 Bridgend -</w:t>
      </w:r>
      <w:r w:rsidRPr="00934404">
        <w:rPr>
          <w:rFonts w:ascii="Calibri" w:hAnsi="Calibri" w:cs="Calibri"/>
          <w:b/>
          <w:bCs/>
        </w:rPr>
        <w:t> </w:t>
      </w:r>
      <w:r w:rsidRPr="00934404">
        <w:rPr>
          <w:rFonts w:ascii="Wales Sans Body" w:hAnsi="Wales Sans Body"/>
          <w:b/>
          <w:bCs/>
        </w:rPr>
        <w:t>Margam/</w:t>
      </w:r>
      <w:proofErr w:type="spellStart"/>
      <w:r w:rsidRPr="00934404">
        <w:rPr>
          <w:rFonts w:ascii="Wales Sans Body" w:hAnsi="Wales Sans Body"/>
          <w:b/>
          <w:bCs/>
        </w:rPr>
        <w:t>Pontardawe</w:t>
      </w:r>
      <w:proofErr w:type="spellEnd"/>
    </w:p>
    <w:p w14:paraId="213C27D3" w14:textId="77777777" w:rsidR="00A31875" w:rsidRPr="00934404" w:rsidRDefault="00A31875" w:rsidP="00A31875">
      <w:pPr>
        <w:rPr>
          <w:rFonts w:ascii="Wales Sans Body" w:hAnsi="Wales Sans Body"/>
        </w:rPr>
      </w:pPr>
      <w:r w:rsidRPr="00934404">
        <w:rPr>
          <w:rFonts w:ascii="Wales Sans Body" w:hAnsi="Wales Sans Body"/>
        </w:rPr>
        <w:t>Based on existing service number: X1, 87, 256, 56</w:t>
      </w:r>
    </w:p>
    <w:p w14:paraId="1BD09256" w14:textId="77777777" w:rsidR="00A31875" w:rsidRPr="00934404" w:rsidRDefault="00A31875" w:rsidP="00A31875">
      <w:pPr>
        <w:rPr>
          <w:rFonts w:ascii="Wales Sans Body" w:hAnsi="Wales Sans Body"/>
        </w:rPr>
      </w:pPr>
      <w:r w:rsidRPr="00934404">
        <w:rPr>
          <w:rFonts w:ascii="Wales Sans Body" w:hAnsi="Wales Sans Body"/>
        </w:rPr>
        <w:t xml:space="preserve">The current 87 is extended at both ends - from Neath to </w:t>
      </w:r>
      <w:proofErr w:type="spellStart"/>
      <w:r w:rsidRPr="00934404">
        <w:rPr>
          <w:rFonts w:ascii="Wales Sans Body" w:hAnsi="Wales Sans Body"/>
        </w:rPr>
        <w:t>Pontardawe</w:t>
      </w:r>
      <w:proofErr w:type="spellEnd"/>
      <w:r w:rsidRPr="00934404">
        <w:rPr>
          <w:rFonts w:ascii="Wales Sans Body" w:hAnsi="Wales Sans Body"/>
        </w:rPr>
        <w:t>, and Margam to Bridgend.</w:t>
      </w:r>
    </w:p>
    <w:p w14:paraId="2B8AA810" w14:textId="77777777" w:rsidR="00A31875" w:rsidRPr="00934404" w:rsidRDefault="00A31875" w:rsidP="00A31875">
      <w:pPr>
        <w:rPr>
          <w:rFonts w:ascii="Wales Sans Body" w:hAnsi="Wales Sans Body"/>
        </w:rPr>
      </w:pPr>
    </w:p>
    <w:p w14:paraId="015E37D9" w14:textId="77777777" w:rsidR="00A31875" w:rsidRPr="00934404" w:rsidRDefault="00A31875" w:rsidP="00A31875">
      <w:pPr>
        <w:rPr>
          <w:rFonts w:ascii="Wales Sans Body" w:hAnsi="Wales Sans Body"/>
        </w:rPr>
      </w:pPr>
      <w:r w:rsidRPr="00934404">
        <w:rPr>
          <w:rFonts w:ascii="Wales Sans Body" w:hAnsi="Wales Sans Body"/>
          <w:b/>
          <w:bCs/>
        </w:rPr>
        <w:t>u88 Port Talbot -</w:t>
      </w:r>
      <w:r w:rsidRPr="00934404">
        <w:rPr>
          <w:rFonts w:ascii="Calibri" w:hAnsi="Calibri" w:cs="Calibri"/>
          <w:b/>
          <w:bCs/>
        </w:rPr>
        <w:t> </w:t>
      </w:r>
      <w:proofErr w:type="spellStart"/>
      <w:r w:rsidRPr="00934404">
        <w:rPr>
          <w:rFonts w:ascii="Wales Sans Body" w:hAnsi="Wales Sans Body"/>
          <w:b/>
          <w:bCs/>
        </w:rPr>
        <w:t>Maesteg</w:t>
      </w:r>
      <w:proofErr w:type="spellEnd"/>
    </w:p>
    <w:p w14:paraId="16911EA1" w14:textId="77777777" w:rsidR="00A31875" w:rsidRPr="00934404" w:rsidRDefault="00A31875" w:rsidP="00A31875">
      <w:pPr>
        <w:rPr>
          <w:rFonts w:ascii="Wales Sans Body" w:hAnsi="Wales Sans Body"/>
        </w:rPr>
      </w:pPr>
      <w:r w:rsidRPr="00934404">
        <w:rPr>
          <w:rFonts w:ascii="Wales Sans Body" w:hAnsi="Wales Sans Body"/>
        </w:rPr>
        <w:t>Based on existing service number: X3, 66</w:t>
      </w:r>
    </w:p>
    <w:p w14:paraId="5850D311" w14:textId="77777777" w:rsidR="00A31875" w:rsidRPr="00934404" w:rsidRDefault="00A31875" w:rsidP="00A31875">
      <w:pPr>
        <w:rPr>
          <w:rFonts w:ascii="Wales Sans Body" w:hAnsi="Wales Sans Body"/>
        </w:rPr>
      </w:pPr>
      <w:r w:rsidRPr="00934404">
        <w:rPr>
          <w:rFonts w:ascii="Wales Sans Body" w:hAnsi="Wales Sans Body"/>
        </w:rPr>
        <w:t xml:space="preserve">Based on the current X3, now diverted via </w:t>
      </w:r>
      <w:proofErr w:type="spellStart"/>
      <w:r w:rsidRPr="00934404">
        <w:rPr>
          <w:rFonts w:ascii="Wales Sans Body" w:hAnsi="Wales Sans Body"/>
        </w:rPr>
        <w:t>Taibach</w:t>
      </w:r>
      <w:proofErr w:type="spellEnd"/>
      <w:r w:rsidRPr="00934404">
        <w:rPr>
          <w:rFonts w:ascii="Wales Sans Body" w:hAnsi="Wales Sans Body"/>
        </w:rPr>
        <w:t xml:space="preserve"> and </w:t>
      </w:r>
      <w:proofErr w:type="spellStart"/>
      <w:r w:rsidRPr="00934404">
        <w:rPr>
          <w:rFonts w:ascii="Wales Sans Body" w:hAnsi="Wales Sans Body"/>
        </w:rPr>
        <w:t>Goytre</w:t>
      </w:r>
      <w:proofErr w:type="spellEnd"/>
      <w:r w:rsidRPr="00934404">
        <w:rPr>
          <w:rFonts w:ascii="Wales Sans Body" w:hAnsi="Wales Sans Body"/>
        </w:rPr>
        <w:t>.</w:t>
      </w:r>
    </w:p>
    <w:p w14:paraId="2FBE0A95" w14:textId="77777777" w:rsidR="00A31875" w:rsidRPr="00934404" w:rsidRDefault="00A31875" w:rsidP="00A31875">
      <w:pPr>
        <w:rPr>
          <w:rFonts w:ascii="Wales Sans Body" w:hAnsi="Wales Sans Body"/>
        </w:rPr>
      </w:pPr>
    </w:p>
    <w:p w14:paraId="28A8B85E" w14:textId="77777777" w:rsidR="00A31875" w:rsidRPr="00934404" w:rsidRDefault="00A31875" w:rsidP="00A31875">
      <w:pPr>
        <w:shd w:val="clear" w:color="auto" w:fill="F2F2F2" w:themeFill="background1" w:themeFillShade="F2"/>
        <w:rPr>
          <w:rFonts w:ascii="Wales Sans Body" w:hAnsi="Wales Sans Body"/>
          <w:b/>
          <w:bCs/>
          <w:color w:val="C00000"/>
        </w:rPr>
      </w:pPr>
      <w:r w:rsidRPr="00934404">
        <w:rPr>
          <w:rFonts w:ascii="Wales Sans Body" w:hAnsi="Wales Sans Body"/>
          <w:b/>
          <w:bCs/>
          <w:color w:val="C00000"/>
        </w:rPr>
        <w:t xml:space="preserve">Section 4: Your Feedback on Our Proposed Base Network </w:t>
      </w:r>
    </w:p>
    <w:p w14:paraId="6BB5B780" w14:textId="77777777" w:rsidR="00A31875" w:rsidRPr="00934404" w:rsidRDefault="00A31875" w:rsidP="00A31875">
      <w:pPr>
        <w:shd w:val="clear" w:color="auto" w:fill="F2F2F2" w:themeFill="background1" w:themeFillShade="F2"/>
        <w:rPr>
          <w:rFonts w:ascii="Wales Sans Body" w:hAnsi="Wales Sans Body"/>
        </w:rPr>
      </w:pPr>
    </w:p>
    <w:p w14:paraId="354DA309" w14:textId="77777777" w:rsidR="00A31875" w:rsidRPr="00934404" w:rsidRDefault="00A31875" w:rsidP="00A31875">
      <w:pPr>
        <w:shd w:val="clear" w:color="auto" w:fill="F2F2F2" w:themeFill="background1" w:themeFillShade="F2"/>
        <w:rPr>
          <w:rFonts w:ascii="Wales Sans Body" w:hAnsi="Wales Sans Body"/>
        </w:rPr>
      </w:pPr>
      <w:r w:rsidRPr="00934404">
        <w:rPr>
          <w:rFonts w:ascii="Wales Sans Body" w:hAnsi="Wales Sans Body"/>
        </w:rPr>
        <w:t xml:space="preserve">You </w:t>
      </w:r>
      <w:proofErr w:type="gramStart"/>
      <w:r w:rsidRPr="00934404">
        <w:rPr>
          <w:rFonts w:ascii="Wales Sans Body" w:hAnsi="Wales Sans Body"/>
        </w:rPr>
        <w:t>have the opportunity to</w:t>
      </w:r>
      <w:proofErr w:type="gramEnd"/>
      <w:r w:rsidRPr="00934404">
        <w:rPr>
          <w:rFonts w:ascii="Wales Sans Body" w:hAnsi="Wales Sans Body"/>
        </w:rPr>
        <w:t xml:space="preserve"> provide feedback both on specific services (up to six) and on a general area of your choosing.</w:t>
      </w:r>
    </w:p>
    <w:p w14:paraId="7E745BB8" w14:textId="77777777" w:rsidR="00A31875" w:rsidRPr="00934404" w:rsidRDefault="00A31875" w:rsidP="00A31875">
      <w:pPr>
        <w:rPr>
          <w:rFonts w:ascii="Wales Sans Body" w:hAnsi="Wales Sans Body"/>
        </w:rPr>
      </w:pPr>
    </w:p>
    <w:p w14:paraId="50EF9EAC" w14:textId="77777777" w:rsidR="00A31875" w:rsidRPr="00934404" w:rsidRDefault="00A31875" w:rsidP="00A31875">
      <w:pPr>
        <w:pStyle w:val="NormalWeb"/>
        <w:numPr>
          <w:ilvl w:val="0"/>
          <w:numId w:val="53"/>
        </w:numPr>
        <w:spacing w:after="0" w:line="240" w:lineRule="atLeast"/>
        <w:rPr>
          <w:rStyle w:val="eop"/>
          <w:rFonts w:ascii="Wales Sans Body" w:hAnsi="Wales Sans Body" w:cs="Segoe UI"/>
          <w:sz w:val="22"/>
          <w:szCs w:val="22"/>
        </w:rPr>
      </w:pPr>
      <w:r w:rsidRPr="00934404">
        <w:rPr>
          <w:rStyle w:val="normaltextrun"/>
          <w:rFonts w:ascii="Wales Sans Body" w:eastAsiaTheme="majorEastAsia" w:hAnsi="Wales Sans Body" w:cs="Segoe UI"/>
          <w:sz w:val="22"/>
          <w:szCs w:val="22"/>
        </w:rPr>
        <w:t>Would you like to provide feedback on one or more services in our Proposed Base Network?</w:t>
      </w:r>
      <w:r w:rsidRPr="00934404">
        <w:rPr>
          <w:rStyle w:val="normaltextrun"/>
          <w:rFonts w:ascii="Calibri" w:eastAsiaTheme="majorEastAsia" w:hAnsi="Calibri" w:cs="Calibri"/>
          <w:sz w:val="22"/>
          <w:szCs w:val="22"/>
        </w:rPr>
        <w:t> </w:t>
      </w:r>
      <w:r w:rsidRPr="00934404">
        <w:rPr>
          <w:rStyle w:val="eop"/>
          <w:rFonts w:ascii="Calibri" w:eastAsiaTheme="majorEastAsia" w:hAnsi="Calibri" w:cs="Calibri"/>
          <w:sz w:val="22"/>
          <w:szCs w:val="22"/>
        </w:rPr>
        <w:t> </w:t>
      </w:r>
    </w:p>
    <w:p w14:paraId="13A71E01" w14:textId="77777777" w:rsidR="00A31875" w:rsidRPr="00934404" w:rsidRDefault="00A31875" w:rsidP="00A31875">
      <w:pPr>
        <w:pStyle w:val="NormalWeb"/>
        <w:spacing w:after="0" w:line="240" w:lineRule="atLeast"/>
        <w:ind w:left="720"/>
        <w:rPr>
          <w:rFonts w:ascii="Wales Sans Body" w:hAnsi="Wales Sans Body" w:cs="Segoe UI"/>
          <w:sz w:val="22"/>
          <w:szCs w:val="22"/>
        </w:rPr>
      </w:pPr>
    </w:p>
    <w:p w14:paraId="0D36C6F6" w14:textId="77777777" w:rsidR="00A31875" w:rsidRPr="00934404" w:rsidRDefault="00A31875" w:rsidP="00A31875">
      <w:pPr>
        <w:pStyle w:val="NormalWeb"/>
        <w:spacing w:after="0" w:line="240" w:lineRule="atLeast"/>
        <w:ind w:left="284"/>
        <w:rPr>
          <w:rFonts w:ascii="Wales Sans Body" w:hAnsi="Wales Sans Body" w:cs="Arial"/>
          <w:sz w:val="22"/>
          <w:szCs w:val="22"/>
        </w:rPr>
      </w:pPr>
      <w:sdt>
        <w:sdtPr>
          <w:rPr>
            <w:rFonts w:ascii="Wales Sans Body" w:hAnsi="Wales Sans Body" w:cs="Arial"/>
            <w:sz w:val="22"/>
            <w:szCs w:val="22"/>
          </w:rPr>
          <w:id w:val="2066372354"/>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Yes</w:t>
      </w:r>
    </w:p>
    <w:p w14:paraId="097B807F" w14:textId="77777777" w:rsidR="00A31875" w:rsidRPr="00934404" w:rsidRDefault="00A31875" w:rsidP="00A31875">
      <w:pPr>
        <w:pStyle w:val="NormalWeb"/>
        <w:spacing w:after="0" w:line="240" w:lineRule="atLeast"/>
        <w:rPr>
          <w:rFonts w:ascii="Wales Sans Body" w:hAnsi="Wales Sans Body" w:cs="Arial"/>
          <w:sz w:val="22"/>
          <w:szCs w:val="22"/>
        </w:rPr>
      </w:pPr>
    </w:p>
    <w:p w14:paraId="61FD334B" w14:textId="77777777" w:rsidR="00A31875" w:rsidRPr="00934404" w:rsidRDefault="00A31875" w:rsidP="00A31875">
      <w:pPr>
        <w:pStyle w:val="NormalWeb"/>
        <w:spacing w:after="0" w:line="240" w:lineRule="atLeast"/>
        <w:ind w:firstLine="284"/>
        <w:rPr>
          <w:rFonts w:ascii="Wales Sans Body" w:hAnsi="Wales Sans Body" w:cs="Arial"/>
          <w:sz w:val="22"/>
          <w:szCs w:val="22"/>
        </w:rPr>
      </w:pPr>
      <w:sdt>
        <w:sdtPr>
          <w:rPr>
            <w:rFonts w:ascii="Wales Sans Body" w:hAnsi="Wales Sans Body" w:cs="Arial"/>
            <w:sz w:val="22"/>
            <w:szCs w:val="22"/>
          </w:rPr>
          <w:id w:val="870656639"/>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No </w:t>
      </w:r>
      <w:r w:rsidRPr="00934404">
        <w:rPr>
          <w:rFonts w:ascii="Wales Sans Body" w:hAnsi="Wales Sans Body" w:cs="Arial"/>
          <w:b/>
          <w:bCs/>
          <w:sz w:val="22"/>
          <w:szCs w:val="22"/>
        </w:rPr>
        <w:t>[</w:t>
      </w:r>
      <w:r w:rsidRPr="00934404">
        <w:rPr>
          <w:rFonts w:ascii="Wales Sans Body" w:hAnsi="Wales Sans Body" w:cs="Arial"/>
          <w:sz w:val="22"/>
          <w:szCs w:val="22"/>
        </w:rPr>
        <w:t>Please go to question 13, on page 15]</w:t>
      </w:r>
    </w:p>
    <w:p w14:paraId="49A5B610" w14:textId="77777777" w:rsidR="00A31875" w:rsidRPr="00934404" w:rsidRDefault="00A31875" w:rsidP="00A31875">
      <w:pPr>
        <w:pStyle w:val="NormalWeb"/>
        <w:spacing w:after="0" w:line="240" w:lineRule="atLeast"/>
        <w:ind w:firstLine="284"/>
        <w:rPr>
          <w:rFonts w:ascii="Wales Sans Body" w:hAnsi="Wales Sans Body" w:cs="Arial"/>
          <w:sz w:val="22"/>
          <w:szCs w:val="22"/>
        </w:rPr>
      </w:pPr>
    </w:p>
    <w:p w14:paraId="75465A47" w14:textId="77777777" w:rsidR="00A31875" w:rsidRPr="00934404" w:rsidRDefault="00A31875" w:rsidP="00A31875">
      <w:pPr>
        <w:pStyle w:val="paragraph"/>
        <w:spacing w:before="0" w:beforeAutospacing="0" w:after="0" w:afterAutospacing="0"/>
        <w:textAlignment w:val="baseline"/>
        <w:rPr>
          <w:rFonts w:ascii="Wales Sans Body" w:hAnsi="Wales Sans Body" w:cs="Segoe UI"/>
          <w:sz w:val="22"/>
          <w:szCs w:val="22"/>
        </w:rPr>
      </w:pPr>
    </w:p>
    <w:p w14:paraId="27024729" w14:textId="77777777" w:rsidR="00A31875" w:rsidRPr="00934404" w:rsidRDefault="00A31875" w:rsidP="00A31875">
      <w:pPr>
        <w:pStyle w:val="paragraph"/>
        <w:spacing w:before="0" w:beforeAutospacing="0" w:after="0" w:afterAutospacing="0"/>
        <w:textAlignment w:val="baseline"/>
        <w:rPr>
          <w:rFonts w:ascii="Wales Sans Body" w:hAnsi="Wales Sans Body" w:cs="Segoe UI"/>
          <w:b/>
          <w:bCs/>
          <w:sz w:val="22"/>
          <w:szCs w:val="22"/>
        </w:rPr>
      </w:pPr>
      <w:r w:rsidRPr="00934404">
        <w:rPr>
          <w:rFonts w:ascii="Wales Sans Body" w:hAnsi="Wales Sans Body" w:cs="Segoe UI"/>
          <w:b/>
          <w:bCs/>
          <w:sz w:val="22"/>
          <w:szCs w:val="22"/>
        </w:rPr>
        <w:t>Specific Services</w:t>
      </w:r>
    </w:p>
    <w:p w14:paraId="1D70C2FE" w14:textId="77777777" w:rsidR="00A31875" w:rsidRPr="00934404" w:rsidRDefault="00A31875" w:rsidP="00A31875">
      <w:pPr>
        <w:pStyle w:val="paragraph"/>
        <w:spacing w:before="0" w:beforeAutospacing="0" w:after="0" w:afterAutospacing="0"/>
        <w:textAlignment w:val="baseline"/>
        <w:rPr>
          <w:rFonts w:ascii="Wales Sans Body" w:hAnsi="Wales Sans Body" w:cs="Segoe UI"/>
          <w:b/>
          <w:bCs/>
          <w:sz w:val="22"/>
          <w:szCs w:val="22"/>
          <w:u w:val="single"/>
        </w:rPr>
      </w:pPr>
    </w:p>
    <w:p w14:paraId="09F54E9D" w14:textId="77777777" w:rsidR="00A31875" w:rsidRPr="00934404" w:rsidRDefault="00A31875" w:rsidP="00A31875">
      <w:pPr>
        <w:pStyle w:val="paragraph"/>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sz w:val="22"/>
          <w:szCs w:val="22"/>
        </w:rPr>
        <w:t xml:space="preserve">If you would like to provide feedback on one or more services in our Proposed Base </w:t>
      </w:r>
      <w:proofErr w:type="gramStart"/>
      <w:r w:rsidRPr="00934404">
        <w:rPr>
          <w:rFonts w:ascii="Wales Sans Body" w:hAnsi="Wales Sans Body" w:cs="Segoe UI"/>
          <w:sz w:val="22"/>
          <w:szCs w:val="22"/>
        </w:rPr>
        <w:t>Network</w:t>
      </w:r>
      <w:proofErr w:type="gramEnd"/>
      <w:r w:rsidRPr="00934404">
        <w:rPr>
          <w:rFonts w:ascii="Wales Sans Body" w:hAnsi="Wales Sans Body" w:cs="Segoe UI"/>
          <w:sz w:val="22"/>
          <w:szCs w:val="22"/>
        </w:rPr>
        <w:t xml:space="preserve"> please complete these questions. </w:t>
      </w:r>
    </w:p>
    <w:p w14:paraId="22D58353" w14:textId="77777777" w:rsidR="00A31875" w:rsidRPr="00934404" w:rsidRDefault="00A31875" w:rsidP="00A31875">
      <w:pPr>
        <w:pStyle w:val="paragraph"/>
        <w:spacing w:before="0" w:beforeAutospacing="0" w:after="0" w:afterAutospacing="0"/>
        <w:textAlignment w:val="baseline"/>
        <w:rPr>
          <w:rFonts w:ascii="Wales Sans Body" w:hAnsi="Wales Sans Body" w:cs="Segoe UI"/>
          <w:sz w:val="22"/>
          <w:szCs w:val="22"/>
        </w:rPr>
      </w:pPr>
    </w:p>
    <w:p w14:paraId="741BDA05" w14:textId="77777777" w:rsidR="00A31875" w:rsidRPr="00934404" w:rsidRDefault="00A31875" w:rsidP="00A31875">
      <w:pPr>
        <w:pStyle w:val="paragraph"/>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sz w:val="22"/>
          <w:szCs w:val="22"/>
        </w:rPr>
        <w:t xml:space="preserve">You have the option to provide feedback on up to six routes in this survey. You do not need to complete this for six services if you do not want to. </w:t>
      </w:r>
    </w:p>
    <w:p w14:paraId="6B87EDF8" w14:textId="77777777" w:rsidR="00A31875" w:rsidRPr="00934404" w:rsidRDefault="00A31875" w:rsidP="00A31875">
      <w:pPr>
        <w:pStyle w:val="paragraph"/>
        <w:spacing w:before="0" w:beforeAutospacing="0" w:after="0" w:afterAutospacing="0"/>
        <w:textAlignment w:val="baseline"/>
        <w:rPr>
          <w:rFonts w:ascii="Wales Sans Body" w:hAnsi="Wales Sans Body" w:cs="Segoe UI"/>
          <w:sz w:val="22"/>
          <w:szCs w:val="22"/>
        </w:rPr>
      </w:pPr>
    </w:p>
    <w:tbl>
      <w:tblPr>
        <w:tblStyle w:val="TableGrid"/>
        <w:tblW w:w="0" w:type="auto"/>
        <w:tblLook w:val="04A0" w:firstRow="1" w:lastRow="0" w:firstColumn="1" w:lastColumn="0" w:noHBand="0" w:noVBand="1"/>
      </w:tblPr>
      <w:tblGrid>
        <w:gridCol w:w="9016"/>
      </w:tblGrid>
      <w:tr w:rsidR="00A31875" w14:paraId="25CE281C" w14:textId="77777777" w:rsidTr="00DF24E9">
        <w:trPr>
          <w:cnfStyle w:val="100000000000" w:firstRow="1" w:lastRow="0" w:firstColumn="0" w:lastColumn="0" w:oddVBand="0" w:evenVBand="0" w:oddHBand="0" w:evenHBand="0" w:firstRowFirstColumn="0" w:firstRowLastColumn="0" w:lastRowFirstColumn="0" w:lastRowLastColumn="0"/>
        </w:trPr>
        <w:tc>
          <w:tcPr>
            <w:tcW w:w="9016" w:type="dxa"/>
          </w:tcPr>
          <w:p w14:paraId="58C1428C"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0922CDA7" w14:textId="77777777" w:rsidR="00A31875" w:rsidRPr="00934404" w:rsidRDefault="00A31875" w:rsidP="00DF24E9">
            <w:pPr>
              <w:pStyle w:val="paragraph"/>
              <w:spacing w:before="0" w:beforeAutospacing="0" w:after="0" w:afterAutospacing="0"/>
              <w:textAlignment w:val="baseline"/>
              <w:rPr>
                <w:rFonts w:ascii="Wales Sans Body" w:hAnsi="Wales Sans Body" w:cs="Segoe UI"/>
                <w:b/>
                <w:bCs/>
                <w:sz w:val="22"/>
                <w:szCs w:val="22"/>
              </w:rPr>
            </w:pPr>
            <w:r w:rsidRPr="00934404">
              <w:rPr>
                <w:rFonts w:ascii="Wales Sans Body" w:hAnsi="Wales Sans Body" w:cs="Segoe UI"/>
                <w:b/>
                <w:bCs/>
                <w:sz w:val="22"/>
                <w:szCs w:val="22"/>
              </w:rPr>
              <w:t xml:space="preserve">Service #1 </w:t>
            </w:r>
          </w:p>
          <w:p w14:paraId="17383C83" w14:textId="77777777" w:rsidR="00A31875" w:rsidRPr="00934404" w:rsidRDefault="00A31875" w:rsidP="00A31875">
            <w:pPr>
              <w:pStyle w:val="paragraph"/>
              <w:numPr>
                <w:ilvl w:val="0"/>
                <w:numId w:val="53"/>
              </w:numPr>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sz w:val="22"/>
                <w:szCs w:val="22"/>
              </w:rPr>
              <w:t xml:space="preserve">Please provide the bus route number which you would like to provide feedback on: </w:t>
            </w:r>
          </w:p>
          <w:p w14:paraId="637633F2"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noProof/>
                <w:sz w:val="22"/>
                <w:szCs w:val="22"/>
                <w14:ligatures w14:val="standardContextual"/>
              </w:rPr>
              <mc:AlternateContent>
                <mc:Choice Requires="wps">
                  <w:drawing>
                    <wp:anchor distT="0" distB="0" distL="114300" distR="114300" simplePos="0" relativeHeight="251671552" behindDoc="0" locked="0" layoutInCell="1" allowOverlap="1" wp14:anchorId="2E32304D" wp14:editId="5673B2C4">
                      <wp:simplePos x="0" y="0"/>
                      <wp:positionH relativeFrom="column">
                        <wp:posOffset>199271</wp:posOffset>
                      </wp:positionH>
                      <wp:positionV relativeFrom="paragraph">
                        <wp:posOffset>55374</wp:posOffset>
                      </wp:positionV>
                      <wp:extent cx="2487478" cy="364210"/>
                      <wp:effectExtent l="0" t="0" r="27305" b="17145"/>
                      <wp:wrapNone/>
                      <wp:docPr id="1959817136" name="Text Box 4"/>
                      <wp:cNvGraphicFramePr/>
                      <a:graphic xmlns:a="http://schemas.openxmlformats.org/drawingml/2006/main">
                        <a:graphicData uri="http://schemas.microsoft.com/office/word/2010/wordprocessingShape">
                          <wps:wsp>
                            <wps:cNvSpPr txBox="1"/>
                            <wps:spPr>
                              <a:xfrm>
                                <a:off x="0" y="0"/>
                                <a:ext cx="2487478" cy="364210"/>
                              </a:xfrm>
                              <a:prstGeom prst="rect">
                                <a:avLst/>
                              </a:prstGeom>
                              <a:solidFill>
                                <a:schemeClr val="lt1"/>
                              </a:solidFill>
                              <a:ln w="6350">
                                <a:solidFill>
                                  <a:prstClr val="black"/>
                                </a:solidFill>
                              </a:ln>
                            </wps:spPr>
                            <wps:txbx>
                              <w:txbxContent>
                                <w:p w14:paraId="7705544C" w14:textId="77777777" w:rsidR="00A31875" w:rsidRDefault="00A31875" w:rsidP="00A31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32304D" id="Text Box 4" o:spid="_x0000_s1032" type="#_x0000_t202" style="position:absolute;left:0;text-align:left;margin-left:15.7pt;margin-top:4.35pt;width:195.85pt;height:28.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" fillcolor="white [3201]" strokeweight=".5pt">
                      <v:textbox>
                        <w:txbxContent>
                          <w:p w14:paraId="7705544C" w14:textId="77777777" w:rsidR="00A31875" w:rsidRDefault="00A31875" w:rsidP="00A31875"/>
                        </w:txbxContent>
                      </v:textbox>
                    </v:shape>
                  </w:pict>
                </mc:Fallback>
              </mc:AlternateContent>
            </w:r>
          </w:p>
          <w:p w14:paraId="48B3BA42"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sz w:val="22"/>
                <w:szCs w:val="22"/>
              </w:rPr>
              <w:t xml:space="preserve"> </w:t>
            </w:r>
          </w:p>
          <w:p w14:paraId="31FD4CAB"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5D731C07"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24072591" w14:textId="77777777" w:rsidR="00A31875" w:rsidRPr="00934404" w:rsidRDefault="00A31875" w:rsidP="00A31875">
            <w:pPr>
              <w:pStyle w:val="paragraph"/>
              <w:numPr>
                <w:ilvl w:val="0"/>
                <w:numId w:val="53"/>
              </w:numPr>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sz w:val="22"/>
                <w:szCs w:val="22"/>
              </w:rPr>
              <w:t xml:space="preserve">How do you believe this proposed service will impact you? [Please select one] </w:t>
            </w:r>
          </w:p>
          <w:p w14:paraId="4138EA2B"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3F7C39D4"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204609586"/>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It will allow me to travel more easily </w:t>
            </w:r>
          </w:p>
          <w:p w14:paraId="1BC35B6D" w14:textId="77777777" w:rsidR="00A31875" w:rsidRPr="00934404" w:rsidRDefault="00A31875" w:rsidP="00DF24E9">
            <w:pPr>
              <w:pStyle w:val="NormalWeb"/>
              <w:spacing w:line="240" w:lineRule="atLeast"/>
              <w:ind w:left="284"/>
              <w:rPr>
                <w:rFonts w:ascii="Wales Sans Body" w:hAnsi="Wales Sans Body" w:cs="Arial"/>
                <w:sz w:val="22"/>
                <w:szCs w:val="22"/>
              </w:rPr>
            </w:pPr>
          </w:p>
          <w:p w14:paraId="30971D2B" w14:textId="77777777" w:rsidR="00A31875" w:rsidRPr="00934404" w:rsidRDefault="00A31875" w:rsidP="00DF24E9">
            <w:pPr>
              <w:pStyle w:val="NormalWeb"/>
              <w:spacing w:line="240" w:lineRule="atLeast"/>
              <w:ind w:firstLine="284"/>
              <w:rPr>
                <w:rFonts w:ascii="Wales Sans Body" w:hAnsi="Wales Sans Body" w:cs="Arial"/>
                <w:sz w:val="22"/>
                <w:szCs w:val="22"/>
              </w:rPr>
            </w:pPr>
            <w:sdt>
              <w:sdtPr>
                <w:rPr>
                  <w:rFonts w:ascii="Wales Sans Body" w:hAnsi="Wales Sans Body" w:cs="Arial"/>
                  <w:sz w:val="22"/>
                  <w:szCs w:val="22"/>
                </w:rPr>
                <w:id w:val="1953978624"/>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It won’t make much difference </w:t>
            </w:r>
          </w:p>
          <w:p w14:paraId="3046D9C8" w14:textId="77777777" w:rsidR="00A31875" w:rsidRPr="00934404" w:rsidRDefault="00A31875" w:rsidP="00DF24E9">
            <w:pPr>
              <w:pStyle w:val="NormalWeb"/>
              <w:spacing w:line="240" w:lineRule="atLeast"/>
              <w:ind w:firstLine="284"/>
              <w:rPr>
                <w:rFonts w:ascii="Wales Sans Body" w:hAnsi="Wales Sans Body" w:cs="Arial"/>
                <w:sz w:val="22"/>
                <w:szCs w:val="22"/>
              </w:rPr>
            </w:pPr>
          </w:p>
          <w:p w14:paraId="291D9B5C"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851410648"/>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It won’t make any difference </w:t>
            </w:r>
          </w:p>
          <w:p w14:paraId="6FDDD9C2" w14:textId="77777777" w:rsidR="00A31875" w:rsidRPr="00934404" w:rsidRDefault="00A31875" w:rsidP="00DF24E9">
            <w:pPr>
              <w:pStyle w:val="NormalWeb"/>
              <w:spacing w:line="240" w:lineRule="atLeast"/>
              <w:ind w:left="284"/>
              <w:rPr>
                <w:rFonts w:ascii="Wales Sans Body" w:hAnsi="Wales Sans Body" w:cs="Arial"/>
                <w:sz w:val="22"/>
                <w:szCs w:val="22"/>
              </w:rPr>
            </w:pPr>
          </w:p>
          <w:p w14:paraId="2CF7D04E"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1668439620"/>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It will make travel by bus more inconvenient </w:t>
            </w:r>
          </w:p>
          <w:p w14:paraId="39FEF84F" w14:textId="77777777" w:rsidR="00A31875" w:rsidRPr="00934404" w:rsidRDefault="00A31875" w:rsidP="00DF24E9">
            <w:pPr>
              <w:pStyle w:val="NormalWeb"/>
              <w:spacing w:line="240" w:lineRule="atLeast"/>
              <w:ind w:left="284"/>
              <w:rPr>
                <w:rFonts w:ascii="Wales Sans Body" w:hAnsi="Wales Sans Body" w:cs="Arial"/>
                <w:sz w:val="22"/>
                <w:szCs w:val="22"/>
              </w:rPr>
            </w:pPr>
          </w:p>
          <w:p w14:paraId="0588BC7B"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1972513435"/>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Unsure  </w:t>
            </w:r>
          </w:p>
          <w:p w14:paraId="69B35CA0" w14:textId="77777777" w:rsidR="00A31875" w:rsidRPr="00934404" w:rsidRDefault="00A31875" w:rsidP="00DF24E9">
            <w:pPr>
              <w:pStyle w:val="NormalWeb"/>
              <w:spacing w:line="240" w:lineRule="atLeast"/>
              <w:ind w:left="284"/>
              <w:rPr>
                <w:rFonts w:ascii="Wales Sans Body" w:hAnsi="Wales Sans Body" w:cs="Arial"/>
                <w:sz w:val="22"/>
                <w:szCs w:val="22"/>
              </w:rPr>
            </w:pPr>
          </w:p>
          <w:p w14:paraId="20F54AD5" w14:textId="77777777" w:rsidR="00A31875" w:rsidRPr="00934404" w:rsidRDefault="00A31875" w:rsidP="00DF24E9">
            <w:pPr>
              <w:pStyle w:val="NormalWeb"/>
              <w:spacing w:line="240" w:lineRule="atLeast"/>
              <w:rPr>
                <w:rFonts w:ascii="Wales Sans Body" w:hAnsi="Wales Sans Body" w:cs="Arial"/>
                <w:b/>
                <w:bCs/>
                <w:sz w:val="22"/>
                <w:szCs w:val="22"/>
              </w:rPr>
            </w:pPr>
          </w:p>
          <w:p w14:paraId="7D4485A6" w14:textId="77777777" w:rsidR="00A31875" w:rsidRPr="00934404" w:rsidRDefault="00A31875" w:rsidP="00A31875">
            <w:pPr>
              <w:pStyle w:val="NormalWeb"/>
              <w:numPr>
                <w:ilvl w:val="0"/>
                <w:numId w:val="53"/>
              </w:numPr>
              <w:spacing w:after="0" w:line="240" w:lineRule="atLeast"/>
              <w:rPr>
                <w:rFonts w:ascii="Wales Sans Body" w:hAnsi="Wales Sans Body" w:cs="Arial"/>
                <w:sz w:val="22"/>
                <w:szCs w:val="22"/>
              </w:rPr>
            </w:pPr>
            <w:r w:rsidRPr="00934404">
              <w:rPr>
                <w:rFonts w:ascii="Wales Sans Body" w:hAnsi="Wales Sans Body" w:cs="Arial"/>
                <w:sz w:val="22"/>
                <w:szCs w:val="22"/>
              </w:rPr>
              <w:t>Do you have a specific need for this service to run more than just during the main daytime hours, such as in the early morning, evenings or Sundays?</w:t>
            </w:r>
          </w:p>
          <w:p w14:paraId="48C81AF4"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3FBEE0FA"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2078279558"/>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Yes</w:t>
            </w:r>
          </w:p>
          <w:p w14:paraId="18C9A499" w14:textId="77777777" w:rsidR="00A31875" w:rsidRPr="00934404" w:rsidRDefault="00A31875" w:rsidP="00DF24E9">
            <w:pPr>
              <w:pStyle w:val="NormalWeb"/>
              <w:spacing w:line="240" w:lineRule="atLeast"/>
              <w:rPr>
                <w:rFonts w:ascii="Wales Sans Body" w:hAnsi="Wales Sans Body" w:cs="Arial"/>
                <w:sz w:val="22"/>
                <w:szCs w:val="22"/>
              </w:rPr>
            </w:pPr>
          </w:p>
          <w:p w14:paraId="711529C5" w14:textId="782CC798" w:rsidR="00A31875" w:rsidRPr="00A31875" w:rsidRDefault="00A31875" w:rsidP="00A31875">
            <w:pPr>
              <w:pStyle w:val="NormalWeb"/>
              <w:spacing w:line="240" w:lineRule="atLeast"/>
              <w:ind w:firstLine="284"/>
              <w:rPr>
                <w:rFonts w:ascii="Wales Sans Body" w:hAnsi="Wales Sans Body" w:cs="Arial"/>
                <w:b/>
                <w:bCs/>
                <w:sz w:val="22"/>
                <w:szCs w:val="22"/>
              </w:rPr>
            </w:pPr>
            <w:sdt>
              <w:sdtPr>
                <w:rPr>
                  <w:rFonts w:ascii="Wales Sans Body" w:hAnsi="Wales Sans Body" w:cs="Arial"/>
                  <w:sz w:val="22"/>
                  <w:szCs w:val="22"/>
                </w:rPr>
                <w:id w:val="-821807738"/>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No </w:t>
            </w:r>
            <w:r w:rsidRPr="00934404">
              <w:rPr>
                <w:rFonts w:ascii="Wales Sans Body" w:hAnsi="Wales Sans Body" w:cs="Arial"/>
                <w:b/>
                <w:bCs/>
                <w:sz w:val="22"/>
                <w:szCs w:val="22"/>
              </w:rPr>
              <w:t xml:space="preserve"> </w:t>
            </w:r>
          </w:p>
          <w:p w14:paraId="53F061DA"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47E6C8A1" w14:textId="77777777" w:rsidR="00A31875" w:rsidRPr="00934404" w:rsidRDefault="00A31875" w:rsidP="00A31875">
            <w:pPr>
              <w:pStyle w:val="paragraph"/>
              <w:numPr>
                <w:ilvl w:val="0"/>
                <w:numId w:val="53"/>
              </w:numPr>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sz w:val="22"/>
                <w:szCs w:val="22"/>
              </w:rPr>
              <w:t xml:space="preserve">Please explain when and why you would like this service to run: </w:t>
            </w:r>
          </w:p>
          <w:p w14:paraId="7BAB998F"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noProof/>
                <w:sz w:val="22"/>
                <w:szCs w:val="22"/>
                <w14:ligatures w14:val="standardContextual"/>
              </w:rPr>
              <mc:AlternateContent>
                <mc:Choice Requires="wps">
                  <w:drawing>
                    <wp:anchor distT="0" distB="0" distL="114300" distR="114300" simplePos="0" relativeHeight="251689984" behindDoc="0" locked="0" layoutInCell="1" allowOverlap="1" wp14:anchorId="2F9DFD45" wp14:editId="5B0A0167">
                      <wp:simplePos x="0" y="0"/>
                      <wp:positionH relativeFrom="column">
                        <wp:posOffset>152676</wp:posOffset>
                      </wp:positionH>
                      <wp:positionV relativeFrom="paragraph">
                        <wp:posOffset>23053</wp:posOffset>
                      </wp:positionV>
                      <wp:extent cx="5253925" cy="742122"/>
                      <wp:effectExtent l="0" t="0" r="23495" b="20320"/>
                      <wp:wrapNone/>
                      <wp:docPr id="1668963948" name="Text Box 4"/>
                      <wp:cNvGraphicFramePr/>
                      <a:graphic xmlns:a="http://schemas.openxmlformats.org/drawingml/2006/main">
                        <a:graphicData uri="http://schemas.microsoft.com/office/word/2010/wordprocessingShape">
                          <wps:wsp>
                            <wps:cNvSpPr txBox="1"/>
                            <wps:spPr>
                              <a:xfrm>
                                <a:off x="0" y="0"/>
                                <a:ext cx="5253925" cy="742122"/>
                              </a:xfrm>
                              <a:prstGeom prst="rect">
                                <a:avLst/>
                              </a:prstGeom>
                              <a:solidFill>
                                <a:schemeClr val="lt1"/>
                              </a:solidFill>
                              <a:ln w="6350">
                                <a:solidFill>
                                  <a:prstClr val="black"/>
                                </a:solidFill>
                              </a:ln>
                            </wps:spPr>
                            <wps:txbx>
                              <w:txbxContent>
                                <w:p w14:paraId="1D40C717" w14:textId="77777777" w:rsidR="00A31875" w:rsidRDefault="00A31875" w:rsidP="00A31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DFD45" id="_x0000_s1033" type="#_x0000_t202" style="position:absolute;left:0;text-align:left;margin-left:12pt;margin-top:1.8pt;width:413.7pt;height:58.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" fillcolor="white [3201]" strokeweight=".5pt">
                      <v:textbox>
                        <w:txbxContent>
                          <w:p w14:paraId="1D40C717" w14:textId="77777777" w:rsidR="00A31875" w:rsidRDefault="00A31875" w:rsidP="00A31875"/>
                        </w:txbxContent>
                      </v:textbox>
                    </v:shape>
                  </w:pict>
                </mc:Fallback>
              </mc:AlternateContent>
            </w:r>
          </w:p>
          <w:p w14:paraId="012EF153"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00EC9FB3"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10B73F64"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6107A87E"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7DD7CE10"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5B092DB4" w14:textId="77777777" w:rsidR="00A31875" w:rsidRPr="00934404" w:rsidRDefault="00A31875" w:rsidP="00A31875">
            <w:pPr>
              <w:pStyle w:val="paragraph"/>
              <w:numPr>
                <w:ilvl w:val="0"/>
                <w:numId w:val="53"/>
              </w:numPr>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sz w:val="22"/>
                <w:szCs w:val="22"/>
              </w:rPr>
              <w:t xml:space="preserve">Please use this space you have any further comments regarding this service: </w:t>
            </w:r>
          </w:p>
          <w:p w14:paraId="0A2B2FD4"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noProof/>
                <w:sz w:val="22"/>
                <w:szCs w:val="22"/>
                <w14:ligatures w14:val="standardContextual"/>
              </w:rPr>
              <mc:AlternateContent>
                <mc:Choice Requires="wps">
                  <w:drawing>
                    <wp:anchor distT="0" distB="0" distL="114300" distR="114300" simplePos="0" relativeHeight="251672576" behindDoc="0" locked="0" layoutInCell="1" allowOverlap="1" wp14:anchorId="29E4B53F" wp14:editId="3BDF14C6">
                      <wp:simplePos x="0" y="0"/>
                      <wp:positionH relativeFrom="column">
                        <wp:posOffset>172720</wp:posOffset>
                      </wp:positionH>
                      <wp:positionV relativeFrom="paragraph">
                        <wp:posOffset>150495</wp:posOffset>
                      </wp:positionV>
                      <wp:extent cx="5253355" cy="763270"/>
                      <wp:effectExtent l="0" t="0" r="23495" b="17780"/>
                      <wp:wrapNone/>
                      <wp:docPr id="1949698829" name="Text Box 4"/>
                      <wp:cNvGraphicFramePr/>
                      <a:graphic xmlns:a="http://schemas.openxmlformats.org/drawingml/2006/main">
                        <a:graphicData uri="http://schemas.microsoft.com/office/word/2010/wordprocessingShape">
                          <wps:wsp>
                            <wps:cNvSpPr txBox="1"/>
                            <wps:spPr>
                              <a:xfrm>
                                <a:off x="0" y="0"/>
                                <a:ext cx="5253355" cy="763270"/>
                              </a:xfrm>
                              <a:prstGeom prst="rect">
                                <a:avLst/>
                              </a:prstGeom>
                              <a:solidFill>
                                <a:schemeClr val="lt1"/>
                              </a:solidFill>
                              <a:ln w="6350">
                                <a:solidFill>
                                  <a:prstClr val="black"/>
                                </a:solidFill>
                              </a:ln>
                            </wps:spPr>
                            <wps:txbx>
                              <w:txbxContent>
                                <w:p w14:paraId="1D8B1C4C" w14:textId="77777777" w:rsidR="00A31875" w:rsidRDefault="00A31875" w:rsidP="00A31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4B53F" id="_x0000_s1034" type="#_x0000_t202" style="position:absolute;left:0;text-align:left;margin-left:13.6pt;margin-top:11.85pt;width:413.65pt;height:6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" fillcolor="white [3201]" strokeweight=".5pt">
                      <v:textbox>
                        <w:txbxContent>
                          <w:p w14:paraId="1D8B1C4C" w14:textId="77777777" w:rsidR="00A31875" w:rsidRDefault="00A31875" w:rsidP="00A31875"/>
                        </w:txbxContent>
                      </v:textbox>
                    </v:shape>
                  </w:pict>
                </mc:Fallback>
              </mc:AlternateContent>
            </w:r>
          </w:p>
          <w:p w14:paraId="35D69EE6"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059AB0F4"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1A833A7D"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37678994"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36754C4E" w14:textId="77777777" w:rsidR="00A31875" w:rsidRPr="00934404" w:rsidRDefault="00A31875" w:rsidP="00A31875">
            <w:pPr>
              <w:pStyle w:val="paragraph"/>
              <w:spacing w:before="0" w:beforeAutospacing="0" w:after="0" w:afterAutospacing="0"/>
              <w:ind w:left="0"/>
              <w:textAlignment w:val="baseline"/>
              <w:rPr>
                <w:rFonts w:ascii="Wales Sans Body" w:hAnsi="Wales Sans Body" w:cs="Segoe UI"/>
                <w:sz w:val="22"/>
                <w:szCs w:val="22"/>
              </w:rPr>
            </w:pPr>
          </w:p>
          <w:p w14:paraId="4CFD2055"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tc>
      </w:tr>
    </w:tbl>
    <w:p w14:paraId="5C34B5B4" w14:textId="77777777" w:rsidR="00A31875" w:rsidRPr="00934404" w:rsidRDefault="00A31875" w:rsidP="00A31875">
      <w:pPr>
        <w:pStyle w:val="paragraph"/>
        <w:spacing w:before="0" w:beforeAutospacing="0" w:after="0" w:afterAutospacing="0"/>
        <w:textAlignment w:val="baseline"/>
        <w:rPr>
          <w:rFonts w:ascii="Wales Sans Body" w:hAnsi="Wales Sans Body" w:cs="Segoe UI"/>
          <w:sz w:val="22"/>
          <w:szCs w:val="22"/>
        </w:rPr>
      </w:pPr>
    </w:p>
    <w:tbl>
      <w:tblPr>
        <w:tblStyle w:val="TableGrid"/>
        <w:tblW w:w="0" w:type="auto"/>
        <w:tblLook w:val="04A0" w:firstRow="1" w:lastRow="0" w:firstColumn="1" w:lastColumn="0" w:noHBand="0" w:noVBand="1"/>
      </w:tblPr>
      <w:tblGrid>
        <w:gridCol w:w="9016"/>
      </w:tblGrid>
      <w:tr w:rsidR="00A31875" w14:paraId="0270B161" w14:textId="77777777" w:rsidTr="00DF24E9">
        <w:trPr>
          <w:cnfStyle w:val="100000000000" w:firstRow="1" w:lastRow="0" w:firstColumn="0" w:lastColumn="0" w:oddVBand="0" w:evenVBand="0" w:oddHBand="0" w:evenHBand="0" w:firstRowFirstColumn="0" w:firstRowLastColumn="0" w:lastRowFirstColumn="0" w:lastRowLastColumn="0"/>
        </w:trPr>
        <w:tc>
          <w:tcPr>
            <w:tcW w:w="9016" w:type="dxa"/>
          </w:tcPr>
          <w:p w14:paraId="6D2B9A5F"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3CCE2280" w14:textId="77777777" w:rsidR="00A31875" w:rsidRPr="00934404" w:rsidRDefault="00A31875" w:rsidP="00DF24E9">
            <w:pPr>
              <w:pStyle w:val="paragraph"/>
              <w:spacing w:before="0" w:beforeAutospacing="0" w:after="0" w:afterAutospacing="0"/>
              <w:textAlignment w:val="baseline"/>
              <w:rPr>
                <w:rFonts w:ascii="Wales Sans Body" w:hAnsi="Wales Sans Body" w:cs="Segoe UI"/>
                <w:b/>
                <w:bCs/>
                <w:sz w:val="22"/>
                <w:szCs w:val="22"/>
              </w:rPr>
            </w:pPr>
            <w:r w:rsidRPr="00934404">
              <w:rPr>
                <w:rFonts w:ascii="Wales Sans Body" w:hAnsi="Wales Sans Body" w:cs="Segoe UI"/>
                <w:b/>
                <w:bCs/>
                <w:sz w:val="22"/>
                <w:szCs w:val="22"/>
              </w:rPr>
              <w:t xml:space="preserve">Service #2 </w:t>
            </w:r>
          </w:p>
          <w:p w14:paraId="4B0E693B" w14:textId="77777777" w:rsidR="00A31875" w:rsidRPr="00934404" w:rsidRDefault="00A31875" w:rsidP="00A31875">
            <w:pPr>
              <w:pStyle w:val="paragraph"/>
              <w:numPr>
                <w:ilvl w:val="0"/>
                <w:numId w:val="54"/>
              </w:numPr>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sz w:val="22"/>
                <w:szCs w:val="22"/>
              </w:rPr>
              <w:t xml:space="preserve">Please provide the bus route number which you would like to provide feedback on: </w:t>
            </w:r>
          </w:p>
          <w:p w14:paraId="02E7E962"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noProof/>
                <w:sz w:val="22"/>
                <w:szCs w:val="22"/>
                <w14:ligatures w14:val="standardContextual"/>
              </w:rPr>
              <mc:AlternateContent>
                <mc:Choice Requires="wps">
                  <w:drawing>
                    <wp:anchor distT="0" distB="0" distL="114300" distR="114300" simplePos="0" relativeHeight="251673600" behindDoc="0" locked="0" layoutInCell="1" allowOverlap="1" wp14:anchorId="055A8AD5" wp14:editId="7D8CB370">
                      <wp:simplePos x="0" y="0"/>
                      <wp:positionH relativeFrom="column">
                        <wp:posOffset>199271</wp:posOffset>
                      </wp:positionH>
                      <wp:positionV relativeFrom="paragraph">
                        <wp:posOffset>55374</wp:posOffset>
                      </wp:positionV>
                      <wp:extent cx="2487478" cy="364210"/>
                      <wp:effectExtent l="0" t="0" r="27305" b="17145"/>
                      <wp:wrapNone/>
                      <wp:docPr id="561980091" name="Text Box 4"/>
                      <wp:cNvGraphicFramePr/>
                      <a:graphic xmlns:a="http://schemas.openxmlformats.org/drawingml/2006/main">
                        <a:graphicData uri="http://schemas.microsoft.com/office/word/2010/wordprocessingShape">
                          <wps:wsp>
                            <wps:cNvSpPr txBox="1"/>
                            <wps:spPr>
                              <a:xfrm>
                                <a:off x="0" y="0"/>
                                <a:ext cx="2487478" cy="364210"/>
                              </a:xfrm>
                              <a:prstGeom prst="rect">
                                <a:avLst/>
                              </a:prstGeom>
                              <a:solidFill>
                                <a:schemeClr val="lt1"/>
                              </a:solidFill>
                              <a:ln w="6350">
                                <a:solidFill>
                                  <a:prstClr val="black"/>
                                </a:solidFill>
                              </a:ln>
                            </wps:spPr>
                            <wps:txbx>
                              <w:txbxContent>
                                <w:p w14:paraId="52F0F434" w14:textId="77777777" w:rsidR="00A31875" w:rsidRDefault="00A31875" w:rsidP="00A31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5A8AD5" id="_x0000_s1035" type="#_x0000_t202" style="position:absolute;left:0;text-align:left;margin-left:15.7pt;margin-top:4.35pt;width:195.85pt;height:28.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" fillcolor="white [3201]" strokeweight=".5pt">
                      <v:textbox>
                        <w:txbxContent>
                          <w:p w14:paraId="52F0F434" w14:textId="77777777" w:rsidR="00A31875" w:rsidRDefault="00A31875" w:rsidP="00A31875"/>
                        </w:txbxContent>
                      </v:textbox>
                    </v:shape>
                  </w:pict>
                </mc:Fallback>
              </mc:AlternateContent>
            </w:r>
          </w:p>
          <w:p w14:paraId="15F10C20"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sz w:val="22"/>
                <w:szCs w:val="22"/>
              </w:rPr>
              <w:t xml:space="preserve"> </w:t>
            </w:r>
          </w:p>
          <w:p w14:paraId="5B6AF1F4"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30D115AD"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6039673C" w14:textId="77777777" w:rsidR="00A31875" w:rsidRPr="00934404" w:rsidRDefault="00A31875" w:rsidP="00A31875">
            <w:pPr>
              <w:pStyle w:val="paragraph"/>
              <w:numPr>
                <w:ilvl w:val="0"/>
                <w:numId w:val="54"/>
              </w:numPr>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sz w:val="22"/>
                <w:szCs w:val="22"/>
              </w:rPr>
              <w:t>How do you believe this proposed service will impact you? [Please select one]</w:t>
            </w:r>
          </w:p>
          <w:p w14:paraId="153A5D63"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7B1D6AB7"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1533181446"/>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It will allow me to travel more easily </w:t>
            </w:r>
          </w:p>
          <w:p w14:paraId="3293E0D2" w14:textId="77777777" w:rsidR="00A31875" w:rsidRPr="00934404" w:rsidRDefault="00A31875" w:rsidP="00DF24E9">
            <w:pPr>
              <w:pStyle w:val="NormalWeb"/>
              <w:spacing w:line="240" w:lineRule="atLeast"/>
              <w:ind w:left="284"/>
              <w:rPr>
                <w:rFonts w:ascii="Wales Sans Body" w:hAnsi="Wales Sans Body" w:cs="Arial"/>
                <w:sz w:val="22"/>
                <w:szCs w:val="22"/>
              </w:rPr>
            </w:pPr>
          </w:p>
          <w:p w14:paraId="6E24B952" w14:textId="77777777" w:rsidR="00A31875" w:rsidRPr="00934404" w:rsidRDefault="00A31875" w:rsidP="00DF24E9">
            <w:pPr>
              <w:pStyle w:val="NormalWeb"/>
              <w:spacing w:line="240" w:lineRule="atLeast"/>
              <w:ind w:firstLine="284"/>
              <w:rPr>
                <w:rFonts w:ascii="Wales Sans Body" w:hAnsi="Wales Sans Body" w:cs="Arial"/>
                <w:sz w:val="22"/>
                <w:szCs w:val="22"/>
              </w:rPr>
            </w:pPr>
            <w:sdt>
              <w:sdtPr>
                <w:rPr>
                  <w:rFonts w:ascii="Wales Sans Body" w:hAnsi="Wales Sans Body" w:cs="Arial"/>
                  <w:sz w:val="22"/>
                  <w:szCs w:val="22"/>
                </w:rPr>
                <w:id w:val="-1644416815"/>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It won’t make much difference </w:t>
            </w:r>
          </w:p>
          <w:p w14:paraId="11E6613F" w14:textId="77777777" w:rsidR="00A31875" w:rsidRPr="00934404" w:rsidRDefault="00A31875" w:rsidP="00DF24E9">
            <w:pPr>
              <w:pStyle w:val="NormalWeb"/>
              <w:spacing w:line="240" w:lineRule="atLeast"/>
              <w:ind w:firstLine="284"/>
              <w:rPr>
                <w:rFonts w:ascii="Wales Sans Body" w:hAnsi="Wales Sans Body" w:cs="Arial"/>
                <w:sz w:val="22"/>
                <w:szCs w:val="22"/>
              </w:rPr>
            </w:pPr>
          </w:p>
          <w:p w14:paraId="4E2D7B70"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308139603"/>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It won’t make any difference </w:t>
            </w:r>
          </w:p>
          <w:p w14:paraId="41E55174" w14:textId="77777777" w:rsidR="00A31875" w:rsidRPr="00934404" w:rsidRDefault="00A31875" w:rsidP="00DF24E9">
            <w:pPr>
              <w:pStyle w:val="NormalWeb"/>
              <w:spacing w:line="240" w:lineRule="atLeast"/>
              <w:ind w:left="284"/>
              <w:rPr>
                <w:rFonts w:ascii="Wales Sans Body" w:hAnsi="Wales Sans Body" w:cs="Arial"/>
                <w:sz w:val="22"/>
                <w:szCs w:val="22"/>
              </w:rPr>
            </w:pPr>
          </w:p>
          <w:p w14:paraId="157299D9"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1592387136"/>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It will make travel by bus more inconvenient </w:t>
            </w:r>
          </w:p>
          <w:p w14:paraId="6884D0FA" w14:textId="77777777" w:rsidR="00A31875" w:rsidRPr="00934404" w:rsidRDefault="00A31875" w:rsidP="00DF24E9">
            <w:pPr>
              <w:pStyle w:val="NormalWeb"/>
              <w:spacing w:line="240" w:lineRule="atLeast"/>
              <w:ind w:left="284"/>
              <w:rPr>
                <w:rFonts w:ascii="Wales Sans Body" w:hAnsi="Wales Sans Body" w:cs="Arial"/>
                <w:sz w:val="22"/>
                <w:szCs w:val="22"/>
              </w:rPr>
            </w:pPr>
          </w:p>
          <w:p w14:paraId="4A51FB09"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505593343"/>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Unsure  </w:t>
            </w:r>
          </w:p>
          <w:p w14:paraId="4618578B" w14:textId="77777777" w:rsidR="00A31875" w:rsidRPr="00934404" w:rsidRDefault="00A31875" w:rsidP="00DF24E9">
            <w:pPr>
              <w:pStyle w:val="NormalWeb"/>
              <w:spacing w:line="240" w:lineRule="atLeast"/>
              <w:ind w:left="284"/>
              <w:rPr>
                <w:rFonts w:ascii="Wales Sans Body" w:hAnsi="Wales Sans Body" w:cs="Arial"/>
                <w:sz w:val="22"/>
                <w:szCs w:val="22"/>
              </w:rPr>
            </w:pPr>
          </w:p>
          <w:p w14:paraId="2EE35014" w14:textId="77777777" w:rsidR="00A31875" w:rsidRPr="00934404" w:rsidRDefault="00A31875" w:rsidP="00DF24E9">
            <w:pPr>
              <w:pStyle w:val="NormalWeb"/>
              <w:spacing w:line="240" w:lineRule="atLeast"/>
              <w:rPr>
                <w:rFonts w:ascii="Wales Sans Body" w:hAnsi="Wales Sans Body" w:cs="Arial"/>
                <w:b/>
                <w:bCs/>
                <w:sz w:val="22"/>
                <w:szCs w:val="22"/>
              </w:rPr>
            </w:pPr>
          </w:p>
          <w:p w14:paraId="6183EE46" w14:textId="77777777" w:rsidR="00A31875" w:rsidRPr="00934404" w:rsidRDefault="00A31875" w:rsidP="00A31875">
            <w:pPr>
              <w:pStyle w:val="NormalWeb"/>
              <w:numPr>
                <w:ilvl w:val="0"/>
                <w:numId w:val="54"/>
              </w:numPr>
              <w:spacing w:after="0" w:line="240" w:lineRule="atLeast"/>
              <w:rPr>
                <w:rFonts w:ascii="Wales Sans Body" w:hAnsi="Wales Sans Body" w:cs="Arial"/>
                <w:sz w:val="22"/>
                <w:szCs w:val="22"/>
              </w:rPr>
            </w:pPr>
            <w:r w:rsidRPr="00934404">
              <w:rPr>
                <w:rFonts w:ascii="Wales Sans Body" w:hAnsi="Wales Sans Body" w:cs="Arial"/>
                <w:sz w:val="22"/>
                <w:szCs w:val="22"/>
              </w:rPr>
              <w:t>Do you have a specific need for this service to run more than just during the main daytime hours, such as in the early morning, evenings or Sundays?</w:t>
            </w:r>
          </w:p>
          <w:p w14:paraId="1D58D98F"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749F0C87"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1918437639"/>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Yes</w:t>
            </w:r>
          </w:p>
          <w:p w14:paraId="14B07F1F" w14:textId="77777777" w:rsidR="00A31875" w:rsidRPr="00934404" w:rsidRDefault="00A31875" w:rsidP="00DF24E9">
            <w:pPr>
              <w:pStyle w:val="NormalWeb"/>
              <w:spacing w:line="240" w:lineRule="atLeast"/>
              <w:rPr>
                <w:rFonts w:ascii="Wales Sans Body" w:hAnsi="Wales Sans Body" w:cs="Arial"/>
                <w:sz w:val="22"/>
                <w:szCs w:val="22"/>
              </w:rPr>
            </w:pPr>
          </w:p>
          <w:p w14:paraId="6BFC8E91" w14:textId="68F1FFFD" w:rsidR="00A31875" w:rsidRPr="00A31875" w:rsidRDefault="00A31875" w:rsidP="00A31875">
            <w:pPr>
              <w:pStyle w:val="NormalWeb"/>
              <w:spacing w:line="240" w:lineRule="atLeast"/>
              <w:ind w:firstLine="284"/>
              <w:rPr>
                <w:rFonts w:ascii="Wales Sans Body" w:hAnsi="Wales Sans Body" w:cs="Arial"/>
                <w:b/>
                <w:bCs/>
                <w:sz w:val="22"/>
                <w:szCs w:val="22"/>
              </w:rPr>
            </w:pPr>
            <w:sdt>
              <w:sdtPr>
                <w:rPr>
                  <w:rFonts w:ascii="Wales Sans Body" w:hAnsi="Wales Sans Body" w:cs="Arial"/>
                  <w:sz w:val="22"/>
                  <w:szCs w:val="22"/>
                </w:rPr>
                <w:id w:val="-1868280622"/>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No </w:t>
            </w:r>
            <w:r w:rsidRPr="00934404">
              <w:rPr>
                <w:rFonts w:ascii="Wales Sans Body" w:hAnsi="Wales Sans Body" w:cs="Arial"/>
                <w:b/>
                <w:bCs/>
                <w:sz w:val="22"/>
                <w:szCs w:val="22"/>
              </w:rPr>
              <w:t xml:space="preserve"> </w:t>
            </w:r>
          </w:p>
          <w:p w14:paraId="52F6457D"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4CD4AD24" w14:textId="77777777" w:rsidR="00A31875" w:rsidRPr="00934404" w:rsidRDefault="00A31875" w:rsidP="00A31875">
            <w:pPr>
              <w:pStyle w:val="paragraph"/>
              <w:numPr>
                <w:ilvl w:val="0"/>
                <w:numId w:val="54"/>
              </w:numPr>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sz w:val="22"/>
                <w:szCs w:val="22"/>
              </w:rPr>
              <w:t xml:space="preserve">Please explain when and why you would like this service to run: </w:t>
            </w:r>
          </w:p>
          <w:p w14:paraId="16032B07"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noProof/>
                <w:sz w:val="22"/>
                <w:szCs w:val="22"/>
                <w14:ligatures w14:val="standardContextual"/>
              </w:rPr>
              <mc:AlternateContent>
                <mc:Choice Requires="wps">
                  <w:drawing>
                    <wp:anchor distT="0" distB="0" distL="114300" distR="114300" simplePos="0" relativeHeight="251674624" behindDoc="0" locked="0" layoutInCell="1" allowOverlap="1" wp14:anchorId="19CCDA62" wp14:editId="62E29D78">
                      <wp:simplePos x="0" y="0"/>
                      <wp:positionH relativeFrom="column">
                        <wp:posOffset>173410</wp:posOffset>
                      </wp:positionH>
                      <wp:positionV relativeFrom="paragraph">
                        <wp:posOffset>45582</wp:posOffset>
                      </wp:positionV>
                      <wp:extent cx="5253925" cy="742122"/>
                      <wp:effectExtent l="0" t="0" r="23495" b="20320"/>
                      <wp:wrapNone/>
                      <wp:docPr id="1923597347" name="Text Box 4"/>
                      <wp:cNvGraphicFramePr/>
                      <a:graphic xmlns:a="http://schemas.openxmlformats.org/drawingml/2006/main">
                        <a:graphicData uri="http://schemas.microsoft.com/office/word/2010/wordprocessingShape">
                          <wps:wsp>
                            <wps:cNvSpPr txBox="1"/>
                            <wps:spPr>
                              <a:xfrm>
                                <a:off x="0" y="0"/>
                                <a:ext cx="5253925" cy="742122"/>
                              </a:xfrm>
                              <a:prstGeom prst="rect">
                                <a:avLst/>
                              </a:prstGeom>
                              <a:solidFill>
                                <a:schemeClr val="lt1"/>
                              </a:solidFill>
                              <a:ln w="6350">
                                <a:solidFill>
                                  <a:prstClr val="black"/>
                                </a:solidFill>
                              </a:ln>
                            </wps:spPr>
                            <wps:txbx>
                              <w:txbxContent>
                                <w:p w14:paraId="117C3DCC" w14:textId="77777777" w:rsidR="00A31875" w:rsidRDefault="00A31875" w:rsidP="00A31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CDA62" id="_x0000_s1036" type="#_x0000_t202" style="position:absolute;left:0;text-align:left;margin-left:13.65pt;margin-top:3.6pt;width:413.7pt;height:58.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" fillcolor="white [3201]" strokeweight=".5pt">
                      <v:textbox>
                        <w:txbxContent>
                          <w:p w14:paraId="117C3DCC" w14:textId="77777777" w:rsidR="00A31875" w:rsidRDefault="00A31875" w:rsidP="00A31875"/>
                        </w:txbxContent>
                      </v:textbox>
                    </v:shape>
                  </w:pict>
                </mc:Fallback>
              </mc:AlternateContent>
            </w:r>
          </w:p>
          <w:p w14:paraId="12966311"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2E634D82"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32A12EE6"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6C90E9A5"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0E6052B5"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2051B5A9" w14:textId="77777777" w:rsidR="00A31875" w:rsidRPr="00934404" w:rsidRDefault="00A31875" w:rsidP="00A31875">
            <w:pPr>
              <w:pStyle w:val="paragraph"/>
              <w:numPr>
                <w:ilvl w:val="0"/>
                <w:numId w:val="54"/>
              </w:numPr>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sz w:val="22"/>
                <w:szCs w:val="22"/>
              </w:rPr>
              <w:t xml:space="preserve">Please use this space you have any further comments regarding this service: </w:t>
            </w:r>
          </w:p>
          <w:p w14:paraId="79B2C7F1" w14:textId="3D7FF83E"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noProof/>
                <w:sz w:val="22"/>
                <w:szCs w:val="22"/>
                <w14:ligatures w14:val="standardContextual"/>
              </w:rPr>
              <mc:AlternateContent>
                <mc:Choice Requires="wps">
                  <w:drawing>
                    <wp:anchor distT="0" distB="0" distL="114300" distR="114300" simplePos="0" relativeHeight="251675648" behindDoc="0" locked="0" layoutInCell="1" allowOverlap="1" wp14:anchorId="2ABFE374" wp14:editId="45EF2C77">
                      <wp:simplePos x="0" y="0"/>
                      <wp:positionH relativeFrom="column">
                        <wp:posOffset>165100</wp:posOffset>
                      </wp:positionH>
                      <wp:positionV relativeFrom="paragraph">
                        <wp:posOffset>162560</wp:posOffset>
                      </wp:positionV>
                      <wp:extent cx="5253355" cy="603885"/>
                      <wp:effectExtent l="0" t="0" r="23495" b="24765"/>
                      <wp:wrapNone/>
                      <wp:docPr id="106642981" name="Text Box 4"/>
                      <wp:cNvGraphicFramePr/>
                      <a:graphic xmlns:a="http://schemas.openxmlformats.org/drawingml/2006/main">
                        <a:graphicData uri="http://schemas.microsoft.com/office/word/2010/wordprocessingShape">
                          <wps:wsp>
                            <wps:cNvSpPr txBox="1"/>
                            <wps:spPr>
                              <a:xfrm>
                                <a:off x="0" y="0"/>
                                <a:ext cx="5253355" cy="603885"/>
                              </a:xfrm>
                              <a:prstGeom prst="rect">
                                <a:avLst/>
                              </a:prstGeom>
                              <a:solidFill>
                                <a:schemeClr val="lt1"/>
                              </a:solidFill>
                              <a:ln w="6350">
                                <a:solidFill>
                                  <a:prstClr val="black"/>
                                </a:solidFill>
                              </a:ln>
                            </wps:spPr>
                            <wps:txbx>
                              <w:txbxContent>
                                <w:p w14:paraId="5F772D97" w14:textId="77777777" w:rsidR="00A31875" w:rsidRDefault="00A31875" w:rsidP="00A31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FE374" id="_x0000_s1037" type="#_x0000_t202" style="position:absolute;left:0;text-align:left;margin-left:13pt;margin-top:12.8pt;width:413.65pt;height:47.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" fillcolor="white [3201]" strokeweight=".5pt">
                      <v:textbox>
                        <w:txbxContent>
                          <w:p w14:paraId="5F772D97" w14:textId="77777777" w:rsidR="00A31875" w:rsidRDefault="00A31875" w:rsidP="00A31875"/>
                        </w:txbxContent>
                      </v:textbox>
                    </v:shape>
                  </w:pict>
                </mc:Fallback>
              </mc:AlternateContent>
            </w:r>
          </w:p>
          <w:p w14:paraId="5AAD678E" w14:textId="4708F3DB"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496A87EE"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16ED8B08"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4FA8311B" w14:textId="77777777" w:rsidR="00A31875" w:rsidRPr="00934404" w:rsidRDefault="00A31875" w:rsidP="0038465D">
            <w:pPr>
              <w:pStyle w:val="paragraph"/>
              <w:spacing w:before="0" w:beforeAutospacing="0" w:after="0" w:afterAutospacing="0"/>
              <w:ind w:left="0"/>
              <w:textAlignment w:val="baseline"/>
              <w:rPr>
                <w:rFonts w:ascii="Wales Sans Body" w:hAnsi="Wales Sans Body" w:cs="Segoe UI"/>
                <w:sz w:val="22"/>
                <w:szCs w:val="22"/>
              </w:rPr>
            </w:pPr>
          </w:p>
        </w:tc>
      </w:tr>
    </w:tbl>
    <w:p w14:paraId="40BB1D3F" w14:textId="77777777" w:rsidR="00A31875" w:rsidRPr="00934404" w:rsidRDefault="00A31875" w:rsidP="00A31875">
      <w:pPr>
        <w:pStyle w:val="paragraph"/>
        <w:spacing w:before="0" w:beforeAutospacing="0" w:after="0" w:afterAutospacing="0"/>
        <w:textAlignment w:val="baseline"/>
        <w:rPr>
          <w:rFonts w:ascii="Wales Sans Body" w:hAnsi="Wales Sans Body" w:cs="Segoe UI"/>
          <w:sz w:val="22"/>
          <w:szCs w:val="22"/>
        </w:rPr>
      </w:pPr>
    </w:p>
    <w:tbl>
      <w:tblPr>
        <w:tblStyle w:val="TableGrid"/>
        <w:tblW w:w="0" w:type="auto"/>
        <w:tblLook w:val="04A0" w:firstRow="1" w:lastRow="0" w:firstColumn="1" w:lastColumn="0" w:noHBand="0" w:noVBand="1"/>
      </w:tblPr>
      <w:tblGrid>
        <w:gridCol w:w="9016"/>
      </w:tblGrid>
      <w:tr w:rsidR="00A31875" w14:paraId="6E1302AC" w14:textId="77777777" w:rsidTr="00DF24E9">
        <w:trPr>
          <w:cnfStyle w:val="100000000000" w:firstRow="1" w:lastRow="0" w:firstColumn="0" w:lastColumn="0" w:oddVBand="0" w:evenVBand="0" w:oddHBand="0" w:evenHBand="0" w:firstRowFirstColumn="0" w:firstRowLastColumn="0" w:lastRowFirstColumn="0" w:lastRowLastColumn="0"/>
        </w:trPr>
        <w:tc>
          <w:tcPr>
            <w:tcW w:w="9016" w:type="dxa"/>
          </w:tcPr>
          <w:p w14:paraId="655DCBB5"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5A5CC614" w14:textId="77777777" w:rsidR="00A31875" w:rsidRPr="00934404" w:rsidRDefault="00A31875" w:rsidP="00DF24E9">
            <w:pPr>
              <w:pStyle w:val="paragraph"/>
              <w:spacing w:before="0" w:beforeAutospacing="0" w:after="0" w:afterAutospacing="0"/>
              <w:textAlignment w:val="baseline"/>
              <w:rPr>
                <w:rFonts w:ascii="Wales Sans Body" w:hAnsi="Wales Sans Body" w:cs="Segoe UI"/>
                <w:b/>
                <w:bCs/>
                <w:sz w:val="22"/>
                <w:szCs w:val="22"/>
              </w:rPr>
            </w:pPr>
            <w:r w:rsidRPr="00934404">
              <w:rPr>
                <w:rFonts w:ascii="Wales Sans Body" w:hAnsi="Wales Sans Body" w:cs="Segoe UI"/>
                <w:b/>
                <w:bCs/>
                <w:sz w:val="22"/>
                <w:szCs w:val="22"/>
              </w:rPr>
              <w:t>Service #3</w:t>
            </w:r>
          </w:p>
          <w:p w14:paraId="3427D99D" w14:textId="77777777" w:rsidR="00A31875" w:rsidRPr="00934404" w:rsidRDefault="00A31875" w:rsidP="00DF24E9">
            <w:pPr>
              <w:pStyle w:val="paragraph"/>
              <w:spacing w:before="0" w:beforeAutospacing="0" w:after="0" w:afterAutospacing="0"/>
              <w:ind w:left="284"/>
              <w:textAlignment w:val="baseline"/>
              <w:rPr>
                <w:rFonts w:ascii="Wales Sans Body" w:hAnsi="Wales Sans Body" w:cs="Segoe UI"/>
                <w:sz w:val="22"/>
                <w:szCs w:val="22"/>
              </w:rPr>
            </w:pPr>
            <w:r w:rsidRPr="00934404">
              <w:rPr>
                <w:rFonts w:ascii="Wales Sans Body" w:hAnsi="Wales Sans Body" w:cs="Segoe UI"/>
                <w:sz w:val="22"/>
                <w:szCs w:val="22"/>
              </w:rPr>
              <w:t xml:space="preserve">8. Please provide the bus route number which you would like to provide feedback on: </w:t>
            </w:r>
          </w:p>
          <w:p w14:paraId="77D42889"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noProof/>
                <w:sz w:val="22"/>
                <w:szCs w:val="22"/>
                <w14:ligatures w14:val="standardContextual"/>
              </w:rPr>
              <mc:AlternateContent>
                <mc:Choice Requires="wps">
                  <w:drawing>
                    <wp:anchor distT="0" distB="0" distL="114300" distR="114300" simplePos="0" relativeHeight="251676672" behindDoc="0" locked="0" layoutInCell="1" allowOverlap="1" wp14:anchorId="09F0DBB4" wp14:editId="7829495A">
                      <wp:simplePos x="0" y="0"/>
                      <wp:positionH relativeFrom="column">
                        <wp:posOffset>199271</wp:posOffset>
                      </wp:positionH>
                      <wp:positionV relativeFrom="paragraph">
                        <wp:posOffset>55374</wp:posOffset>
                      </wp:positionV>
                      <wp:extent cx="2487478" cy="364210"/>
                      <wp:effectExtent l="0" t="0" r="27305" b="17145"/>
                      <wp:wrapNone/>
                      <wp:docPr id="1956093500" name="Text Box 4"/>
                      <wp:cNvGraphicFramePr/>
                      <a:graphic xmlns:a="http://schemas.openxmlformats.org/drawingml/2006/main">
                        <a:graphicData uri="http://schemas.microsoft.com/office/word/2010/wordprocessingShape">
                          <wps:wsp>
                            <wps:cNvSpPr txBox="1"/>
                            <wps:spPr>
                              <a:xfrm>
                                <a:off x="0" y="0"/>
                                <a:ext cx="2487478" cy="364210"/>
                              </a:xfrm>
                              <a:prstGeom prst="rect">
                                <a:avLst/>
                              </a:prstGeom>
                              <a:solidFill>
                                <a:schemeClr val="lt1"/>
                              </a:solidFill>
                              <a:ln w="6350">
                                <a:solidFill>
                                  <a:prstClr val="black"/>
                                </a:solidFill>
                              </a:ln>
                            </wps:spPr>
                            <wps:txbx>
                              <w:txbxContent>
                                <w:p w14:paraId="43225519" w14:textId="77777777" w:rsidR="00A31875" w:rsidRDefault="00A31875" w:rsidP="00A31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F0DBB4" id="_x0000_s1038" type="#_x0000_t202" style="position:absolute;left:0;text-align:left;margin-left:15.7pt;margin-top:4.35pt;width:195.85pt;height:28.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" fillcolor="white [3201]" strokeweight=".5pt">
                      <v:textbox>
                        <w:txbxContent>
                          <w:p w14:paraId="43225519" w14:textId="77777777" w:rsidR="00A31875" w:rsidRDefault="00A31875" w:rsidP="00A31875"/>
                        </w:txbxContent>
                      </v:textbox>
                    </v:shape>
                  </w:pict>
                </mc:Fallback>
              </mc:AlternateContent>
            </w:r>
          </w:p>
          <w:p w14:paraId="2123FB12"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sz w:val="22"/>
                <w:szCs w:val="22"/>
              </w:rPr>
              <w:t xml:space="preserve"> </w:t>
            </w:r>
          </w:p>
          <w:p w14:paraId="7C639935"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13F984E3"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666BAB0A" w14:textId="77777777" w:rsidR="00A31875" w:rsidRPr="00934404" w:rsidRDefault="00A31875" w:rsidP="00A31875">
            <w:pPr>
              <w:pStyle w:val="paragraph"/>
              <w:numPr>
                <w:ilvl w:val="0"/>
                <w:numId w:val="55"/>
              </w:numPr>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sz w:val="22"/>
                <w:szCs w:val="22"/>
              </w:rPr>
              <w:t>How do you believe this proposed service will impact you? [Please select one]</w:t>
            </w:r>
          </w:p>
          <w:p w14:paraId="4B8D8FC6"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10D18369"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349338409"/>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It will allow me to travel more easily </w:t>
            </w:r>
          </w:p>
          <w:p w14:paraId="50AB1CE0" w14:textId="77777777" w:rsidR="00A31875" w:rsidRPr="00934404" w:rsidRDefault="00A31875" w:rsidP="00DF24E9">
            <w:pPr>
              <w:pStyle w:val="NormalWeb"/>
              <w:spacing w:line="240" w:lineRule="atLeast"/>
              <w:ind w:left="284"/>
              <w:rPr>
                <w:rFonts w:ascii="Wales Sans Body" w:hAnsi="Wales Sans Body" w:cs="Arial"/>
                <w:sz w:val="22"/>
                <w:szCs w:val="22"/>
              </w:rPr>
            </w:pPr>
          </w:p>
          <w:p w14:paraId="4F7F8D06" w14:textId="77777777" w:rsidR="00A31875" w:rsidRPr="00934404" w:rsidRDefault="00A31875" w:rsidP="00DF24E9">
            <w:pPr>
              <w:pStyle w:val="NormalWeb"/>
              <w:spacing w:line="240" w:lineRule="atLeast"/>
              <w:ind w:firstLine="284"/>
              <w:rPr>
                <w:rFonts w:ascii="Wales Sans Body" w:hAnsi="Wales Sans Body" w:cs="Arial"/>
                <w:sz w:val="22"/>
                <w:szCs w:val="22"/>
              </w:rPr>
            </w:pPr>
            <w:sdt>
              <w:sdtPr>
                <w:rPr>
                  <w:rFonts w:ascii="Wales Sans Body" w:hAnsi="Wales Sans Body" w:cs="Arial"/>
                  <w:sz w:val="22"/>
                  <w:szCs w:val="22"/>
                </w:rPr>
                <w:id w:val="-2035795101"/>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It won’t make much difference </w:t>
            </w:r>
          </w:p>
          <w:p w14:paraId="6B51FC3D" w14:textId="77777777" w:rsidR="00A31875" w:rsidRPr="00934404" w:rsidRDefault="00A31875" w:rsidP="00DF24E9">
            <w:pPr>
              <w:pStyle w:val="NormalWeb"/>
              <w:spacing w:line="240" w:lineRule="atLeast"/>
              <w:ind w:firstLine="284"/>
              <w:rPr>
                <w:rFonts w:ascii="Wales Sans Body" w:hAnsi="Wales Sans Body" w:cs="Arial"/>
                <w:sz w:val="22"/>
                <w:szCs w:val="22"/>
              </w:rPr>
            </w:pPr>
          </w:p>
          <w:p w14:paraId="4346A0ED"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1546595287"/>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It won’t make any difference </w:t>
            </w:r>
          </w:p>
          <w:p w14:paraId="07988C2D" w14:textId="77777777" w:rsidR="00A31875" w:rsidRPr="00934404" w:rsidRDefault="00A31875" w:rsidP="00DF24E9">
            <w:pPr>
              <w:pStyle w:val="NormalWeb"/>
              <w:spacing w:line="240" w:lineRule="atLeast"/>
              <w:ind w:left="284"/>
              <w:rPr>
                <w:rFonts w:ascii="Wales Sans Body" w:hAnsi="Wales Sans Body" w:cs="Arial"/>
                <w:sz w:val="22"/>
                <w:szCs w:val="22"/>
              </w:rPr>
            </w:pPr>
          </w:p>
          <w:p w14:paraId="0246594B"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1934269664"/>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It will make travel by bus more inconvenient </w:t>
            </w:r>
          </w:p>
          <w:p w14:paraId="5FDC3589" w14:textId="77777777" w:rsidR="00A31875" w:rsidRPr="00934404" w:rsidRDefault="00A31875" w:rsidP="00DF24E9">
            <w:pPr>
              <w:pStyle w:val="NormalWeb"/>
              <w:spacing w:line="240" w:lineRule="atLeast"/>
              <w:ind w:left="284"/>
              <w:rPr>
                <w:rFonts w:ascii="Wales Sans Body" w:hAnsi="Wales Sans Body" w:cs="Arial"/>
                <w:sz w:val="22"/>
                <w:szCs w:val="22"/>
              </w:rPr>
            </w:pPr>
          </w:p>
          <w:p w14:paraId="1DFEB7D1"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143020271"/>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Unsure  </w:t>
            </w:r>
          </w:p>
          <w:p w14:paraId="4FDE9EBF" w14:textId="77777777" w:rsidR="00A31875" w:rsidRPr="00934404" w:rsidRDefault="00A31875" w:rsidP="00DF24E9">
            <w:pPr>
              <w:pStyle w:val="NormalWeb"/>
              <w:spacing w:line="240" w:lineRule="atLeast"/>
              <w:ind w:left="284"/>
              <w:rPr>
                <w:rFonts w:ascii="Wales Sans Body" w:hAnsi="Wales Sans Body" w:cs="Arial"/>
                <w:sz w:val="22"/>
                <w:szCs w:val="22"/>
              </w:rPr>
            </w:pPr>
          </w:p>
          <w:p w14:paraId="2A7CECB7" w14:textId="77777777" w:rsidR="00A31875" w:rsidRPr="00934404" w:rsidRDefault="00A31875" w:rsidP="00DF24E9">
            <w:pPr>
              <w:pStyle w:val="NormalWeb"/>
              <w:spacing w:line="240" w:lineRule="atLeast"/>
              <w:rPr>
                <w:rFonts w:ascii="Wales Sans Body" w:hAnsi="Wales Sans Body" w:cs="Arial"/>
                <w:b/>
                <w:bCs/>
                <w:sz w:val="22"/>
                <w:szCs w:val="22"/>
              </w:rPr>
            </w:pPr>
          </w:p>
          <w:p w14:paraId="1591EE77" w14:textId="77777777" w:rsidR="00A31875" w:rsidRPr="00934404" w:rsidRDefault="00A31875" w:rsidP="00A31875">
            <w:pPr>
              <w:pStyle w:val="NormalWeb"/>
              <w:numPr>
                <w:ilvl w:val="0"/>
                <w:numId w:val="55"/>
              </w:numPr>
              <w:spacing w:after="0" w:line="240" w:lineRule="atLeast"/>
              <w:rPr>
                <w:rFonts w:ascii="Wales Sans Body" w:hAnsi="Wales Sans Body" w:cs="Arial"/>
                <w:sz w:val="22"/>
                <w:szCs w:val="22"/>
              </w:rPr>
            </w:pPr>
            <w:r w:rsidRPr="00934404">
              <w:rPr>
                <w:rFonts w:ascii="Wales Sans Body" w:hAnsi="Wales Sans Body" w:cs="Arial"/>
                <w:sz w:val="22"/>
                <w:szCs w:val="22"/>
              </w:rPr>
              <w:t>Do you have a specific need for this service to run more than just during the main daytime hours, such as in the early morning, evenings or Sundays?</w:t>
            </w:r>
          </w:p>
          <w:p w14:paraId="1A7617BC"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3F794C3B"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670451741"/>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Yes</w:t>
            </w:r>
          </w:p>
          <w:p w14:paraId="2B6E5178" w14:textId="77777777" w:rsidR="00A31875" w:rsidRPr="00934404" w:rsidRDefault="00A31875" w:rsidP="00DF24E9">
            <w:pPr>
              <w:pStyle w:val="NormalWeb"/>
              <w:spacing w:line="240" w:lineRule="atLeast"/>
              <w:rPr>
                <w:rFonts w:ascii="Wales Sans Body" w:hAnsi="Wales Sans Body" w:cs="Arial"/>
                <w:sz w:val="22"/>
                <w:szCs w:val="22"/>
              </w:rPr>
            </w:pPr>
          </w:p>
          <w:p w14:paraId="423840DC" w14:textId="77777777" w:rsidR="00A31875" w:rsidRPr="00934404" w:rsidRDefault="00A31875" w:rsidP="00DF24E9">
            <w:pPr>
              <w:pStyle w:val="NormalWeb"/>
              <w:spacing w:line="240" w:lineRule="atLeast"/>
              <w:ind w:firstLine="284"/>
              <w:rPr>
                <w:rFonts w:ascii="Wales Sans Body" w:hAnsi="Wales Sans Body" w:cs="Arial"/>
                <w:b/>
                <w:bCs/>
                <w:sz w:val="22"/>
                <w:szCs w:val="22"/>
              </w:rPr>
            </w:pPr>
            <w:sdt>
              <w:sdtPr>
                <w:rPr>
                  <w:rFonts w:ascii="Wales Sans Body" w:hAnsi="Wales Sans Body" w:cs="Arial"/>
                  <w:sz w:val="22"/>
                  <w:szCs w:val="22"/>
                </w:rPr>
                <w:id w:val="-763527614"/>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No </w:t>
            </w:r>
            <w:r w:rsidRPr="00934404">
              <w:rPr>
                <w:rFonts w:ascii="Wales Sans Body" w:hAnsi="Wales Sans Body" w:cs="Arial"/>
                <w:b/>
                <w:bCs/>
                <w:sz w:val="22"/>
                <w:szCs w:val="22"/>
              </w:rPr>
              <w:t xml:space="preserve"> </w:t>
            </w:r>
          </w:p>
          <w:p w14:paraId="0D16F953" w14:textId="77777777" w:rsidR="00A31875" w:rsidRPr="00934404" w:rsidRDefault="00A31875" w:rsidP="0038465D">
            <w:pPr>
              <w:pStyle w:val="paragraph"/>
              <w:spacing w:before="0" w:beforeAutospacing="0" w:after="0" w:afterAutospacing="0"/>
              <w:ind w:left="0"/>
              <w:textAlignment w:val="baseline"/>
              <w:rPr>
                <w:rFonts w:ascii="Wales Sans Body" w:hAnsi="Wales Sans Body" w:cs="Segoe UI"/>
                <w:sz w:val="22"/>
                <w:szCs w:val="22"/>
              </w:rPr>
            </w:pPr>
          </w:p>
          <w:p w14:paraId="4567AB83" w14:textId="77777777" w:rsidR="00A31875" w:rsidRPr="00934404" w:rsidRDefault="00A31875" w:rsidP="00A31875">
            <w:pPr>
              <w:pStyle w:val="paragraph"/>
              <w:numPr>
                <w:ilvl w:val="0"/>
                <w:numId w:val="55"/>
              </w:numPr>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sz w:val="22"/>
                <w:szCs w:val="22"/>
              </w:rPr>
              <w:t xml:space="preserve">Please explain when and why you would like this service to run: </w:t>
            </w:r>
          </w:p>
          <w:p w14:paraId="352BA091"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noProof/>
                <w:sz w:val="22"/>
                <w:szCs w:val="22"/>
                <w14:ligatures w14:val="standardContextual"/>
              </w:rPr>
              <mc:AlternateContent>
                <mc:Choice Requires="wps">
                  <w:drawing>
                    <wp:anchor distT="0" distB="0" distL="114300" distR="114300" simplePos="0" relativeHeight="251677696" behindDoc="0" locked="0" layoutInCell="1" allowOverlap="1" wp14:anchorId="62EFEE0A" wp14:editId="298BE8A6">
                      <wp:simplePos x="0" y="0"/>
                      <wp:positionH relativeFrom="column">
                        <wp:posOffset>173905</wp:posOffset>
                      </wp:positionH>
                      <wp:positionV relativeFrom="paragraph">
                        <wp:posOffset>50031</wp:posOffset>
                      </wp:positionV>
                      <wp:extent cx="5253925" cy="887105"/>
                      <wp:effectExtent l="0" t="0" r="23495" b="27305"/>
                      <wp:wrapNone/>
                      <wp:docPr id="289546906" name="Text Box 4"/>
                      <wp:cNvGraphicFramePr/>
                      <a:graphic xmlns:a="http://schemas.openxmlformats.org/drawingml/2006/main">
                        <a:graphicData uri="http://schemas.microsoft.com/office/word/2010/wordprocessingShape">
                          <wps:wsp>
                            <wps:cNvSpPr txBox="1"/>
                            <wps:spPr>
                              <a:xfrm>
                                <a:off x="0" y="0"/>
                                <a:ext cx="5253925" cy="887105"/>
                              </a:xfrm>
                              <a:prstGeom prst="rect">
                                <a:avLst/>
                              </a:prstGeom>
                              <a:solidFill>
                                <a:schemeClr val="lt1"/>
                              </a:solidFill>
                              <a:ln w="6350">
                                <a:solidFill>
                                  <a:prstClr val="black"/>
                                </a:solidFill>
                              </a:ln>
                            </wps:spPr>
                            <wps:txbx>
                              <w:txbxContent>
                                <w:p w14:paraId="600A2994" w14:textId="77777777" w:rsidR="00A31875" w:rsidRDefault="00A31875" w:rsidP="00A31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FEE0A" id="_x0000_s1039" type="#_x0000_t202" style="position:absolute;left:0;text-align:left;margin-left:13.7pt;margin-top:3.95pt;width:413.7pt;height:69.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" fillcolor="white [3201]" strokeweight=".5pt">
                      <v:textbox>
                        <w:txbxContent>
                          <w:p w14:paraId="600A2994" w14:textId="77777777" w:rsidR="00A31875" w:rsidRDefault="00A31875" w:rsidP="00A31875"/>
                        </w:txbxContent>
                      </v:textbox>
                    </v:shape>
                  </w:pict>
                </mc:Fallback>
              </mc:AlternateContent>
            </w:r>
          </w:p>
          <w:p w14:paraId="65BB9904"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68EA0D16"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7604EEA3"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3643E7C4"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4FD3F86A" w14:textId="77777777" w:rsidR="00A31875" w:rsidRPr="00934404" w:rsidRDefault="00A31875" w:rsidP="0038465D">
            <w:pPr>
              <w:pStyle w:val="paragraph"/>
              <w:spacing w:before="0" w:beforeAutospacing="0" w:after="0" w:afterAutospacing="0"/>
              <w:ind w:left="0"/>
              <w:textAlignment w:val="baseline"/>
              <w:rPr>
                <w:rFonts w:ascii="Wales Sans Body" w:hAnsi="Wales Sans Body" w:cs="Segoe UI"/>
                <w:sz w:val="22"/>
                <w:szCs w:val="22"/>
              </w:rPr>
            </w:pPr>
          </w:p>
          <w:p w14:paraId="11EDDA58"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6CDE21A8" w14:textId="77777777" w:rsidR="00A31875" w:rsidRPr="00934404" w:rsidRDefault="00A31875" w:rsidP="00A31875">
            <w:pPr>
              <w:pStyle w:val="paragraph"/>
              <w:numPr>
                <w:ilvl w:val="0"/>
                <w:numId w:val="55"/>
              </w:numPr>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sz w:val="22"/>
                <w:szCs w:val="22"/>
              </w:rPr>
              <w:t xml:space="preserve">Please use this space you have any further comments regarding this service: </w:t>
            </w:r>
          </w:p>
          <w:p w14:paraId="20BE1302" w14:textId="167EE645" w:rsidR="00A31875" w:rsidRPr="00934404" w:rsidRDefault="0038465D" w:rsidP="00DF24E9">
            <w:pPr>
              <w:pStyle w:val="paragraph"/>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noProof/>
                <w:sz w:val="22"/>
                <w:szCs w:val="22"/>
                <w14:ligatures w14:val="standardContextual"/>
              </w:rPr>
              <mc:AlternateContent>
                <mc:Choice Requires="wps">
                  <w:drawing>
                    <wp:anchor distT="0" distB="0" distL="114300" distR="114300" simplePos="0" relativeHeight="251678720" behindDoc="0" locked="0" layoutInCell="1" allowOverlap="1" wp14:anchorId="7768FB2C" wp14:editId="5F504597">
                      <wp:simplePos x="0" y="0"/>
                      <wp:positionH relativeFrom="column">
                        <wp:posOffset>156845</wp:posOffset>
                      </wp:positionH>
                      <wp:positionV relativeFrom="paragraph">
                        <wp:posOffset>162560</wp:posOffset>
                      </wp:positionV>
                      <wp:extent cx="5253355" cy="564515"/>
                      <wp:effectExtent l="0" t="0" r="23495" b="26035"/>
                      <wp:wrapNone/>
                      <wp:docPr id="533503774" name="Text Box 4"/>
                      <wp:cNvGraphicFramePr/>
                      <a:graphic xmlns:a="http://schemas.openxmlformats.org/drawingml/2006/main">
                        <a:graphicData uri="http://schemas.microsoft.com/office/word/2010/wordprocessingShape">
                          <wps:wsp>
                            <wps:cNvSpPr txBox="1"/>
                            <wps:spPr>
                              <a:xfrm>
                                <a:off x="0" y="0"/>
                                <a:ext cx="5253355" cy="564515"/>
                              </a:xfrm>
                              <a:prstGeom prst="rect">
                                <a:avLst/>
                              </a:prstGeom>
                              <a:solidFill>
                                <a:schemeClr val="lt1"/>
                              </a:solidFill>
                              <a:ln w="6350">
                                <a:solidFill>
                                  <a:prstClr val="black"/>
                                </a:solidFill>
                              </a:ln>
                            </wps:spPr>
                            <wps:txbx>
                              <w:txbxContent>
                                <w:p w14:paraId="2ACA751A" w14:textId="77777777" w:rsidR="00A31875" w:rsidRDefault="00A31875" w:rsidP="00A31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8FB2C" id="_x0000_s1040" type="#_x0000_t202" style="position:absolute;left:0;text-align:left;margin-left:12.35pt;margin-top:12.8pt;width:413.65pt;height:44.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" fillcolor="white [3201]" strokeweight=".5pt">
                      <v:textbox>
                        <w:txbxContent>
                          <w:p w14:paraId="2ACA751A" w14:textId="77777777" w:rsidR="00A31875" w:rsidRDefault="00A31875" w:rsidP="00A31875"/>
                        </w:txbxContent>
                      </v:textbox>
                    </v:shape>
                  </w:pict>
                </mc:Fallback>
              </mc:AlternateContent>
            </w:r>
          </w:p>
          <w:p w14:paraId="36EBF9A3" w14:textId="4D6428D2"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15D4A7C0"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19D3DE65" w14:textId="77777777" w:rsidR="00A31875" w:rsidRDefault="00A31875" w:rsidP="0038465D">
            <w:pPr>
              <w:pStyle w:val="paragraph"/>
              <w:spacing w:before="0" w:beforeAutospacing="0" w:after="0" w:afterAutospacing="0"/>
              <w:ind w:left="0"/>
              <w:textAlignment w:val="baseline"/>
              <w:rPr>
                <w:rFonts w:ascii="Wales Sans Body" w:hAnsi="Wales Sans Body" w:cs="Segoe UI"/>
                <w:sz w:val="22"/>
                <w:szCs w:val="22"/>
              </w:rPr>
            </w:pPr>
          </w:p>
          <w:p w14:paraId="52A63012" w14:textId="77777777" w:rsidR="0038465D" w:rsidRPr="00934404" w:rsidRDefault="0038465D" w:rsidP="0038465D">
            <w:pPr>
              <w:pStyle w:val="paragraph"/>
              <w:spacing w:before="0" w:beforeAutospacing="0" w:after="0" w:afterAutospacing="0"/>
              <w:ind w:left="0"/>
              <w:textAlignment w:val="baseline"/>
              <w:rPr>
                <w:rFonts w:ascii="Wales Sans Body" w:hAnsi="Wales Sans Body" w:cs="Segoe UI"/>
                <w:sz w:val="22"/>
                <w:szCs w:val="22"/>
              </w:rPr>
            </w:pPr>
          </w:p>
          <w:p w14:paraId="70079604"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tc>
      </w:tr>
    </w:tbl>
    <w:p w14:paraId="195182DF" w14:textId="77777777" w:rsidR="00A31875" w:rsidRPr="00934404" w:rsidRDefault="00A31875" w:rsidP="00A31875">
      <w:pPr>
        <w:pStyle w:val="paragraph"/>
        <w:spacing w:before="0" w:beforeAutospacing="0" w:after="0" w:afterAutospacing="0"/>
        <w:textAlignment w:val="baseline"/>
        <w:rPr>
          <w:rFonts w:ascii="Wales Sans Body" w:hAnsi="Wales Sans Body" w:cs="Segoe UI"/>
          <w:sz w:val="22"/>
          <w:szCs w:val="22"/>
        </w:rPr>
      </w:pPr>
    </w:p>
    <w:tbl>
      <w:tblPr>
        <w:tblStyle w:val="TableGrid"/>
        <w:tblW w:w="0" w:type="auto"/>
        <w:tblLook w:val="04A0" w:firstRow="1" w:lastRow="0" w:firstColumn="1" w:lastColumn="0" w:noHBand="0" w:noVBand="1"/>
      </w:tblPr>
      <w:tblGrid>
        <w:gridCol w:w="9016"/>
      </w:tblGrid>
      <w:tr w:rsidR="00A31875" w14:paraId="1958D39A" w14:textId="77777777" w:rsidTr="00DF24E9">
        <w:trPr>
          <w:cnfStyle w:val="100000000000" w:firstRow="1" w:lastRow="0" w:firstColumn="0" w:lastColumn="0" w:oddVBand="0" w:evenVBand="0" w:oddHBand="0" w:evenHBand="0" w:firstRowFirstColumn="0" w:firstRowLastColumn="0" w:lastRowFirstColumn="0" w:lastRowLastColumn="0"/>
        </w:trPr>
        <w:tc>
          <w:tcPr>
            <w:tcW w:w="9016" w:type="dxa"/>
          </w:tcPr>
          <w:p w14:paraId="671661A0"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60AC354D" w14:textId="77777777" w:rsidR="00A31875" w:rsidRPr="00934404" w:rsidRDefault="00A31875" w:rsidP="00DF24E9">
            <w:pPr>
              <w:pStyle w:val="paragraph"/>
              <w:spacing w:before="0" w:beforeAutospacing="0" w:after="0" w:afterAutospacing="0"/>
              <w:textAlignment w:val="baseline"/>
              <w:rPr>
                <w:rFonts w:ascii="Wales Sans Body" w:hAnsi="Wales Sans Body" w:cs="Segoe UI"/>
                <w:b/>
                <w:bCs/>
                <w:sz w:val="22"/>
                <w:szCs w:val="22"/>
              </w:rPr>
            </w:pPr>
            <w:r w:rsidRPr="00934404">
              <w:rPr>
                <w:rFonts w:ascii="Wales Sans Body" w:hAnsi="Wales Sans Body" w:cs="Segoe UI"/>
                <w:b/>
                <w:bCs/>
                <w:sz w:val="22"/>
                <w:szCs w:val="22"/>
              </w:rPr>
              <w:t xml:space="preserve">Service #4 </w:t>
            </w:r>
          </w:p>
          <w:p w14:paraId="4985C6AE" w14:textId="77777777" w:rsidR="00A31875" w:rsidRPr="00934404" w:rsidRDefault="00A31875" w:rsidP="00A31875">
            <w:pPr>
              <w:pStyle w:val="paragraph"/>
              <w:numPr>
                <w:ilvl w:val="0"/>
                <w:numId w:val="56"/>
              </w:numPr>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sz w:val="22"/>
                <w:szCs w:val="22"/>
              </w:rPr>
              <w:t xml:space="preserve">Please provide the bus route number which you would like to provide feedback on: </w:t>
            </w:r>
          </w:p>
          <w:p w14:paraId="2C23D6C8"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noProof/>
                <w:sz w:val="22"/>
                <w:szCs w:val="22"/>
                <w14:ligatures w14:val="standardContextual"/>
              </w:rPr>
              <mc:AlternateContent>
                <mc:Choice Requires="wps">
                  <w:drawing>
                    <wp:anchor distT="0" distB="0" distL="114300" distR="114300" simplePos="0" relativeHeight="251679744" behindDoc="0" locked="0" layoutInCell="1" allowOverlap="1" wp14:anchorId="60E3152B" wp14:editId="02AFEB57">
                      <wp:simplePos x="0" y="0"/>
                      <wp:positionH relativeFrom="column">
                        <wp:posOffset>199271</wp:posOffset>
                      </wp:positionH>
                      <wp:positionV relativeFrom="paragraph">
                        <wp:posOffset>55374</wp:posOffset>
                      </wp:positionV>
                      <wp:extent cx="2487478" cy="364210"/>
                      <wp:effectExtent l="0" t="0" r="27305" b="17145"/>
                      <wp:wrapNone/>
                      <wp:docPr id="1962404457" name="Text Box 4"/>
                      <wp:cNvGraphicFramePr/>
                      <a:graphic xmlns:a="http://schemas.openxmlformats.org/drawingml/2006/main">
                        <a:graphicData uri="http://schemas.microsoft.com/office/word/2010/wordprocessingShape">
                          <wps:wsp>
                            <wps:cNvSpPr txBox="1"/>
                            <wps:spPr>
                              <a:xfrm>
                                <a:off x="0" y="0"/>
                                <a:ext cx="2487478" cy="364210"/>
                              </a:xfrm>
                              <a:prstGeom prst="rect">
                                <a:avLst/>
                              </a:prstGeom>
                              <a:solidFill>
                                <a:schemeClr val="lt1"/>
                              </a:solidFill>
                              <a:ln w="6350">
                                <a:solidFill>
                                  <a:prstClr val="black"/>
                                </a:solidFill>
                              </a:ln>
                            </wps:spPr>
                            <wps:txbx>
                              <w:txbxContent>
                                <w:p w14:paraId="44DEBBBC" w14:textId="77777777" w:rsidR="00A31875" w:rsidRDefault="00A31875" w:rsidP="00A31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E3152B" id="_x0000_s1041" type="#_x0000_t202" style="position:absolute;left:0;text-align:left;margin-left:15.7pt;margin-top:4.35pt;width:195.85pt;height:28.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" fillcolor="white [3201]" strokeweight=".5pt">
                      <v:textbox>
                        <w:txbxContent>
                          <w:p w14:paraId="44DEBBBC" w14:textId="77777777" w:rsidR="00A31875" w:rsidRDefault="00A31875" w:rsidP="00A31875"/>
                        </w:txbxContent>
                      </v:textbox>
                    </v:shape>
                  </w:pict>
                </mc:Fallback>
              </mc:AlternateContent>
            </w:r>
          </w:p>
          <w:p w14:paraId="75F37AC3"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sz w:val="22"/>
                <w:szCs w:val="22"/>
              </w:rPr>
              <w:t xml:space="preserve"> </w:t>
            </w:r>
          </w:p>
          <w:p w14:paraId="18B98F51"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21BBCF4C"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3D0C6B47" w14:textId="77777777" w:rsidR="00A31875" w:rsidRPr="00934404" w:rsidRDefault="00A31875" w:rsidP="00A31875">
            <w:pPr>
              <w:pStyle w:val="paragraph"/>
              <w:numPr>
                <w:ilvl w:val="0"/>
                <w:numId w:val="56"/>
              </w:numPr>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sz w:val="22"/>
                <w:szCs w:val="22"/>
              </w:rPr>
              <w:t>How do you believe this proposed service will impact you? [Please select one]</w:t>
            </w:r>
          </w:p>
          <w:p w14:paraId="207C6660"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5F7033B6"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399208785"/>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It will allow me to travel more easily </w:t>
            </w:r>
          </w:p>
          <w:p w14:paraId="6E7CA7DA" w14:textId="77777777" w:rsidR="00A31875" w:rsidRPr="00934404" w:rsidRDefault="00A31875" w:rsidP="00DF24E9">
            <w:pPr>
              <w:pStyle w:val="NormalWeb"/>
              <w:spacing w:line="240" w:lineRule="atLeast"/>
              <w:ind w:left="284"/>
              <w:rPr>
                <w:rFonts w:ascii="Wales Sans Body" w:hAnsi="Wales Sans Body" w:cs="Arial"/>
                <w:sz w:val="22"/>
                <w:szCs w:val="22"/>
              </w:rPr>
            </w:pPr>
          </w:p>
          <w:p w14:paraId="3F405520" w14:textId="77777777" w:rsidR="00A31875" w:rsidRPr="00934404" w:rsidRDefault="00A31875" w:rsidP="00DF24E9">
            <w:pPr>
              <w:pStyle w:val="NormalWeb"/>
              <w:spacing w:line="240" w:lineRule="atLeast"/>
              <w:ind w:firstLine="284"/>
              <w:rPr>
                <w:rFonts w:ascii="Wales Sans Body" w:hAnsi="Wales Sans Body" w:cs="Arial"/>
                <w:sz w:val="22"/>
                <w:szCs w:val="22"/>
              </w:rPr>
            </w:pPr>
            <w:sdt>
              <w:sdtPr>
                <w:rPr>
                  <w:rFonts w:ascii="Wales Sans Body" w:hAnsi="Wales Sans Body" w:cs="Arial"/>
                  <w:sz w:val="22"/>
                  <w:szCs w:val="22"/>
                </w:rPr>
                <w:id w:val="1044020848"/>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It won’t make much difference </w:t>
            </w:r>
          </w:p>
          <w:p w14:paraId="220E7B14" w14:textId="77777777" w:rsidR="00A31875" w:rsidRPr="00934404" w:rsidRDefault="00A31875" w:rsidP="00DF24E9">
            <w:pPr>
              <w:pStyle w:val="NormalWeb"/>
              <w:spacing w:line="240" w:lineRule="atLeast"/>
              <w:ind w:firstLine="284"/>
              <w:rPr>
                <w:rFonts w:ascii="Wales Sans Body" w:hAnsi="Wales Sans Body" w:cs="Arial"/>
                <w:sz w:val="22"/>
                <w:szCs w:val="22"/>
              </w:rPr>
            </w:pPr>
          </w:p>
          <w:p w14:paraId="20946890"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211730658"/>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It won’t make any difference </w:t>
            </w:r>
          </w:p>
          <w:p w14:paraId="787C1BEC" w14:textId="77777777" w:rsidR="00A31875" w:rsidRPr="00934404" w:rsidRDefault="00A31875" w:rsidP="00DF24E9">
            <w:pPr>
              <w:pStyle w:val="NormalWeb"/>
              <w:spacing w:line="240" w:lineRule="atLeast"/>
              <w:ind w:left="284"/>
              <w:rPr>
                <w:rFonts w:ascii="Wales Sans Body" w:hAnsi="Wales Sans Body" w:cs="Arial"/>
                <w:sz w:val="22"/>
                <w:szCs w:val="22"/>
              </w:rPr>
            </w:pPr>
          </w:p>
          <w:p w14:paraId="4C48351A"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956479410"/>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It will make travel by bus more inconvenient </w:t>
            </w:r>
          </w:p>
          <w:p w14:paraId="092A16C4" w14:textId="77777777" w:rsidR="00A31875" w:rsidRPr="00934404" w:rsidRDefault="00A31875" w:rsidP="00DF24E9">
            <w:pPr>
              <w:pStyle w:val="NormalWeb"/>
              <w:spacing w:line="240" w:lineRule="atLeast"/>
              <w:ind w:left="284"/>
              <w:rPr>
                <w:rFonts w:ascii="Wales Sans Body" w:hAnsi="Wales Sans Body" w:cs="Arial"/>
                <w:sz w:val="22"/>
                <w:szCs w:val="22"/>
              </w:rPr>
            </w:pPr>
          </w:p>
          <w:p w14:paraId="2EB81B65"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631835122"/>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Unsure  </w:t>
            </w:r>
          </w:p>
          <w:p w14:paraId="67FFC263" w14:textId="77777777" w:rsidR="00A31875" w:rsidRPr="00934404" w:rsidRDefault="00A31875" w:rsidP="00DF24E9">
            <w:pPr>
              <w:pStyle w:val="NormalWeb"/>
              <w:spacing w:line="240" w:lineRule="atLeast"/>
              <w:ind w:left="284"/>
              <w:rPr>
                <w:rFonts w:ascii="Wales Sans Body" w:hAnsi="Wales Sans Body" w:cs="Arial"/>
                <w:sz w:val="22"/>
                <w:szCs w:val="22"/>
              </w:rPr>
            </w:pPr>
          </w:p>
          <w:p w14:paraId="59D141DB" w14:textId="77777777" w:rsidR="00A31875" w:rsidRPr="00934404" w:rsidRDefault="00A31875" w:rsidP="00DF24E9">
            <w:pPr>
              <w:pStyle w:val="NormalWeb"/>
              <w:spacing w:line="240" w:lineRule="atLeast"/>
              <w:rPr>
                <w:rFonts w:ascii="Wales Sans Body" w:hAnsi="Wales Sans Body" w:cs="Arial"/>
                <w:b/>
                <w:bCs/>
                <w:sz w:val="22"/>
                <w:szCs w:val="22"/>
              </w:rPr>
            </w:pPr>
          </w:p>
          <w:p w14:paraId="4BD84BFE" w14:textId="77777777" w:rsidR="00A31875" w:rsidRPr="00934404" w:rsidRDefault="00A31875" w:rsidP="00A31875">
            <w:pPr>
              <w:pStyle w:val="NormalWeb"/>
              <w:numPr>
                <w:ilvl w:val="0"/>
                <w:numId w:val="56"/>
              </w:numPr>
              <w:spacing w:after="0" w:line="240" w:lineRule="atLeast"/>
              <w:rPr>
                <w:rFonts w:ascii="Wales Sans Body" w:hAnsi="Wales Sans Body" w:cs="Arial"/>
                <w:sz w:val="22"/>
                <w:szCs w:val="22"/>
              </w:rPr>
            </w:pPr>
            <w:r w:rsidRPr="00934404">
              <w:rPr>
                <w:rFonts w:ascii="Wales Sans Body" w:hAnsi="Wales Sans Body" w:cs="Arial"/>
                <w:sz w:val="22"/>
                <w:szCs w:val="22"/>
              </w:rPr>
              <w:t>Do you have a specific need for this service to run more than just during the main daytime hours, such as in the early morning, evenings or Sundays?</w:t>
            </w:r>
          </w:p>
          <w:p w14:paraId="43E83C85"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3F668DB6"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454108845"/>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Yes</w:t>
            </w:r>
          </w:p>
          <w:p w14:paraId="5C575F53" w14:textId="77777777" w:rsidR="00A31875" w:rsidRPr="00934404" w:rsidRDefault="00A31875" w:rsidP="00DF24E9">
            <w:pPr>
              <w:pStyle w:val="NormalWeb"/>
              <w:spacing w:line="240" w:lineRule="atLeast"/>
              <w:rPr>
                <w:rFonts w:ascii="Wales Sans Body" w:hAnsi="Wales Sans Body" w:cs="Arial"/>
                <w:sz w:val="22"/>
                <w:szCs w:val="22"/>
              </w:rPr>
            </w:pPr>
          </w:p>
          <w:p w14:paraId="18426EF2" w14:textId="4C8F0718" w:rsidR="00A31875" w:rsidRPr="0038465D" w:rsidRDefault="00A31875" w:rsidP="0038465D">
            <w:pPr>
              <w:pStyle w:val="NormalWeb"/>
              <w:spacing w:line="240" w:lineRule="atLeast"/>
              <w:ind w:firstLine="284"/>
              <w:rPr>
                <w:rFonts w:ascii="Wales Sans Body" w:hAnsi="Wales Sans Body" w:cs="Arial"/>
                <w:b/>
                <w:bCs/>
                <w:sz w:val="22"/>
                <w:szCs w:val="22"/>
              </w:rPr>
            </w:pPr>
            <w:sdt>
              <w:sdtPr>
                <w:rPr>
                  <w:rFonts w:ascii="Wales Sans Body" w:hAnsi="Wales Sans Body" w:cs="Arial"/>
                  <w:sz w:val="22"/>
                  <w:szCs w:val="22"/>
                </w:rPr>
                <w:id w:val="-1544202724"/>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No </w:t>
            </w:r>
            <w:r w:rsidRPr="00934404">
              <w:rPr>
                <w:rFonts w:ascii="Wales Sans Body" w:hAnsi="Wales Sans Body" w:cs="Arial"/>
                <w:b/>
                <w:bCs/>
                <w:sz w:val="22"/>
                <w:szCs w:val="22"/>
              </w:rPr>
              <w:t xml:space="preserve"> </w:t>
            </w:r>
          </w:p>
          <w:p w14:paraId="47A7019F"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6CF60414" w14:textId="77777777" w:rsidR="00A31875" w:rsidRPr="00934404" w:rsidRDefault="00A31875" w:rsidP="00DF24E9">
            <w:pPr>
              <w:pStyle w:val="paragraph"/>
              <w:spacing w:before="0" w:beforeAutospacing="0" w:after="0" w:afterAutospacing="0"/>
              <w:ind w:left="644"/>
              <w:textAlignment w:val="baseline"/>
              <w:rPr>
                <w:rFonts w:ascii="Wales Sans Body" w:hAnsi="Wales Sans Body" w:cs="Segoe UI"/>
                <w:sz w:val="22"/>
                <w:szCs w:val="22"/>
              </w:rPr>
            </w:pPr>
          </w:p>
          <w:p w14:paraId="350772DF" w14:textId="77777777" w:rsidR="00A31875" w:rsidRPr="00934404" w:rsidRDefault="00A31875" w:rsidP="00A31875">
            <w:pPr>
              <w:pStyle w:val="paragraph"/>
              <w:numPr>
                <w:ilvl w:val="0"/>
                <w:numId w:val="56"/>
              </w:numPr>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sz w:val="22"/>
                <w:szCs w:val="22"/>
              </w:rPr>
              <w:t xml:space="preserve">Please explain when and why you would like this service to run: </w:t>
            </w:r>
          </w:p>
          <w:p w14:paraId="79CE955F"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noProof/>
                <w:sz w:val="22"/>
                <w:szCs w:val="22"/>
                <w14:ligatures w14:val="standardContextual"/>
              </w:rPr>
              <mc:AlternateContent>
                <mc:Choice Requires="wps">
                  <w:drawing>
                    <wp:anchor distT="0" distB="0" distL="114300" distR="114300" simplePos="0" relativeHeight="251691008" behindDoc="0" locked="0" layoutInCell="1" allowOverlap="1" wp14:anchorId="31E41E7B" wp14:editId="17721F2B">
                      <wp:simplePos x="0" y="0"/>
                      <wp:positionH relativeFrom="column">
                        <wp:posOffset>61889</wp:posOffset>
                      </wp:positionH>
                      <wp:positionV relativeFrom="paragraph">
                        <wp:posOffset>110565</wp:posOffset>
                      </wp:positionV>
                      <wp:extent cx="5253925" cy="887105"/>
                      <wp:effectExtent l="0" t="0" r="23495" b="27305"/>
                      <wp:wrapNone/>
                      <wp:docPr id="947276216" name="Text Box 4"/>
                      <wp:cNvGraphicFramePr/>
                      <a:graphic xmlns:a="http://schemas.openxmlformats.org/drawingml/2006/main">
                        <a:graphicData uri="http://schemas.microsoft.com/office/word/2010/wordprocessingShape">
                          <wps:wsp>
                            <wps:cNvSpPr txBox="1"/>
                            <wps:spPr>
                              <a:xfrm>
                                <a:off x="0" y="0"/>
                                <a:ext cx="5253925" cy="887105"/>
                              </a:xfrm>
                              <a:prstGeom prst="rect">
                                <a:avLst/>
                              </a:prstGeom>
                              <a:solidFill>
                                <a:schemeClr val="lt1"/>
                              </a:solidFill>
                              <a:ln w="6350">
                                <a:solidFill>
                                  <a:prstClr val="black"/>
                                </a:solidFill>
                              </a:ln>
                            </wps:spPr>
                            <wps:txbx>
                              <w:txbxContent>
                                <w:p w14:paraId="15927B19" w14:textId="77777777" w:rsidR="00A31875" w:rsidRDefault="00A31875" w:rsidP="00A31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41E7B" id="_x0000_s1042" type="#_x0000_t202" style="position:absolute;left:0;text-align:left;margin-left:4.85pt;margin-top:8.7pt;width:413.7pt;height:69.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" fillcolor="white [3201]" strokeweight=".5pt">
                      <v:textbox>
                        <w:txbxContent>
                          <w:p w14:paraId="15927B19" w14:textId="77777777" w:rsidR="00A31875" w:rsidRDefault="00A31875" w:rsidP="00A31875"/>
                        </w:txbxContent>
                      </v:textbox>
                    </v:shape>
                  </w:pict>
                </mc:Fallback>
              </mc:AlternateContent>
            </w:r>
          </w:p>
          <w:p w14:paraId="05455ED8"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5154255D"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242A30A9"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01998F00"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2407B5C3" w14:textId="77777777" w:rsidR="00A31875" w:rsidRPr="00934404" w:rsidRDefault="00A31875" w:rsidP="0038465D">
            <w:pPr>
              <w:pStyle w:val="paragraph"/>
              <w:spacing w:before="0" w:beforeAutospacing="0" w:after="0" w:afterAutospacing="0"/>
              <w:ind w:left="0"/>
              <w:textAlignment w:val="baseline"/>
              <w:rPr>
                <w:rFonts w:ascii="Wales Sans Body" w:hAnsi="Wales Sans Body" w:cs="Segoe UI"/>
                <w:sz w:val="22"/>
                <w:szCs w:val="22"/>
              </w:rPr>
            </w:pPr>
          </w:p>
          <w:p w14:paraId="56D4B2DC"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38DE8487" w14:textId="77777777" w:rsidR="00A31875" w:rsidRPr="00934404" w:rsidRDefault="00A31875" w:rsidP="00A31875">
            <w:pPr>
              <w:pStyle w:val="paragraph"/>
              <w:numPr>
                <w:ilvl w:val="0"/>
                <w:numId w:val="56"/>
              </w:numPr>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sz w:val="22"/>
                <w:szCs w:val="22"/>
              </w:rPr>
              <w:t xml:space="preserve">Please use this space you have any further comments regarding this service: </w:t>
            </w:r>
          </w:p>
          <w:p w14:paraId="4B8F0A61"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noProof/>
                <w:sz w:val="22"/>
                <w:szCs w:val="22"/>
                <w14:ligatures w14:val="standardContextual"/>
              </w:rPr>
              <mc:AlternateContent>
                <mc:Choice Requires="wps">
                  <w:drawing>
                    <wp:anchor distT="0" distB="0" distL="114300" distR="114300" simplePos="0" relativeHeight="251680768" behindDoc="0" locked="0" layoutInCell="1" allowOverlap="1" wp14:anchorId="10226DDF" wp14:editId="0E2088E7">
                      <wp:simplePos x="0" y="0"/>
                      <wp:positionH relativeFrom="column">
                        <wp:posOffset>53340</wp:posOffset>
                      </wp:positionH>
                      <wp:positionV relativeFrom="paragraph">
                        <wp:posOffset>79375</wp:posOffset>
                      </wp:positionV>
                      <wp:extent cx="5253355" cy="580390"/>
                      <wp:effectExtent l="0" t="0" r="23495" b="10160"/>
                      <wp:wrapNone/>
                      <wp:docPr id="1609349261" name="Text Box 4"/>
                      <wp:cNvGraphicFramePr/>
                      <a:graphic xmlns:a="http://schemas.openxmlformats.org/drawingml/2006/main">
                        <a:graphicData uri="http://schemas.microsoft.com/office/word/2010/wordprocessingShape">
                          <wps:wsp>
                            <wps:cNvSpPr txBox="1"/>
                            <wps:spPr>
                              <a:xfrm>
                                <a:off x="0" y="0"/>
                                <a:ext cx="5253355" cy="580390"/>
                              </a:xfrm>
                              <a:prstGeom prst="rect">
                                <a:avLst/>
                              </a:prstGeom>
                              <a:solidFill>
                                <a:schemeClr val="lt1"/>
                              </a:solidFill>
                              <a:ln w="6350">
                                <a:solidFill>
                                  <a:prstClr val="black"/>
                                </a:solidFill>
                              </a:ln>
                            </wps:spPr>
                            <wps:txbx>
                              <w:txbxContent>
                                <w:p w14:paraId="3D2961FB" w14:textId="77777777" w:rsidR="00A31875" w:rsidRDefault="00A31875" w:rsidP="00A31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26DDF" id="_x0000_s1043" type="#_x0000_t202" style="position:absolute;left:0;text-align:left;margin-left:4.2pt;margin-top:6.25pt;width:413.65pt;height:4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" fillcolor="white [3201]" strokeweight=".5pt">
                      <v:textbox>
                        <w:txbxContent>
                          <w:p w14:paraId="3D2961FB" w14:textId="77777777" w:rsidR="00A31875" w:rsidRDefault="00A31875" w:rsidP="00A31875"/>
                        </w:txbxContent>
                      </v:textbox>
                    </v:shape>
                  </w:pict>
                </mc:Fallback>
              </mc:AlternateContent>
            </w:r>
          </w:p>
          <w:p w14:paraId="498E1530"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6ACFA621"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3B253C12"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073BB9F0" w14:textId="77777777" w:rsidR="00A31875" w:rsidRPr="00934404" w:rsidRDefault="00A31875" w:rsidP="0038465D">
            <w:pPr>
              <w:pStyle w:val="paragraph"/>
              <w:spacing w:before="0" w:beforeAutospacing="0" w:after="0" w:afterAutospacing="0"/>
              <w:ind w:left="0"/>
              <w:textAlignment w:val="baseline"/>
              <w:rPr>
                <w:rFonts w:ascii="Wales Sans Body" w:hAnsi="Wales Sans Body" w:cs="Segoe UI"/>
                <w:sz w:val="22"/>
                <w:szCs w:val="22"/>
              </w:rPr>
            </w:pPr>
          </w:p>
        </w:tc>
      </w:tr>
    </w:tbl>
    <w:p w14:paraId="01C5F947" w14:textId="77777777" w:rsidR="00A31875" w:rsidRPr="00934404" w:rsidRDefault="00A31875" w:rsidP="00A31875">
      <w:pPr>
        <w:pStyle w:val="paragraph"/>
        <w:spacing w:before="0" w:beforeAutospacing="0" w:after="0" w:afterAutospacing="0"/>
        <w:textAlignment w:val="baseline"/>
        <w:rPr>
          <w:rFonts w:ascii="Wales Sans Body" w:hAnsi="Wales Sans Body" w:cs="Segoe UI"/>
          <w:sz w:val="22"/>
          <w:szCs w:val="22"/>
        </w:rPr>
      </w:pPr>
    </w:p>
    <w:tbl>
      <w:tblPr>
        <w:tblStyle w:val="TableGrid"/>
        <w:tblW w:w="0" w:type="auto"/>
        <w:tblLook w:val="04A0" w:firstRow="1" w:lastRow="0" w:firstColumn="1" w:lastColumn="0" w:noHBand="0" w:noVBand="1"/>
      </w:tblPr>
      <w:tblGrid>
        <w:gridCol w:w="9016"/>
      </w:tblGrid>
      <w:tr w:rsidR="00A31875" w14:paraId="29A2E2A5" w14:textId="77777777" w:rsidTr="00DF24E9">
        <w:trPr>
          <w:cnfStyle w:val="100000000000" w:firstRow="1" w:lastRow="0" w:firstColumn="0" w:lastColumn="0" w:oddVBand="0" w:evenVBand="0" w:oddHBand="0" w:evenHBand="0" w:firstRowFirstColumn="0" w:firstRowLastColumn="0" w:lastRowFirstColumn="0" w:lastRowLastColumn="0"/>
        </w:trPr>
        <w:tc>
          <w:tcPr>
            <w:tcW w:w="9016" w:type="dxa"/>
          </w:tcPr>
          <w:p w14:paraId="22F8DC15"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401FC974" w14:textId="77777777" w:rsidR="00A31875" w:rsidRPr="00934404" w:rsidRDefault="00A31875" w:rsidP="00DF24E9">
            <w:pPr>
              <w:pStyle w:val="paragraph"/>
              <w:spacing w:before="0" w:beforeAutospacing="0" w:after="0" w:afterAutospacing="0"/>
              <w:textAlignment w:val="baseline"/>
              <w:rPr>
                <w:rFonts w:ascii="Wales Sans Body" w:hAnsi="Wales Sans Body" w:cs="Segoe UI"/>
                <w:b/>
                <w:bCs/>
                <w:sz w:val="22"/>
                <w:szCs w:val="22"/>
              </w:rPr>
            </w:pPr>
            <w:r w:rsidRPr="00934404">
              <w:rPr>
                <w:rFonts w:ascii="Wales Sans Body" w:hAnsi="Wales Sans Body" w:cs="Segoe UI"/>
                <w:b/>
                <w:bCs/>
                <w:sz w:val="22"/>
                <w:szCs w:val="22"/>
              </w:rPr>
              <w:t>Service #5</w:t>
            </w:r>
          </w:p>
          <w:p w14:paraId="1E803DFC" w14:textId="77777777" w:rsidR="00A31875" w:rsidRPr="00934404" w:rsidRDefault="00A31875" w:rsidP="00DF24E9">
            <w:pPr>
              <w:pStyle w:val="paragraph"/>
              <w:spacing w:before="0" w:beforeAutospacing="0" w:after="0" w:afterAutospacing="0"/>
              <w:textAlignment w:val="baseline"/>
              <w:rPr>
                <w:rFonts w:ascii="Wales Sans Body" w:hAnsi="Wales Sans Body" w:cs="Segoe UI"/>
                <w:b/>
                <w:bCs/>
                <w:sz w:val="22"/>
                <w:szCs w:val="22"/>
              </w:rPr>
            </w:pPr>
          </w:p>
          <w:p w14:paraId="38D6B407" w14:textId="77777777" w:rsidR="00A31875" w:rsidRPr="00934404" w:rsidRDefault="00A31875" w:rsidP="00A31875">
            <w:pPr>
              <w:pStyle w:val="paragraph"/>
              <w:numPr>
                <w:ilvl w:val="0"/>
                <w:numId w:val="57"/>
              </w:numPr>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sz w:val="22"/>
                <w:szCs w:val="22"/>
              </w:rPr>
              <w:t xml:space="preserve">Please provide the bus route number which you would like to provide feedback on: </w:t>
            </w:r>
          </w:p>
          <w:p w14:paraId="1FC55553"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noProof/>
                <w:sz w:val="22"/>
                <w:szCs w:val="22"/>
                <w14:ligatures w14:val="standardContextual"/>
              </w:rPr>
              <mc:AlternateContent>
                <mc:Choice Requires="wps">
                  <w:drawing>
                    <wp:anchor distT="0" distB="0" distL="114300" distR="114300" simplePos="0" relativeHeight="251681792" behindDoc="0" locked="0" layoutInCell="1" allowOverlap="1" wp14:anchorId="3A879716" wp14:editId="7EBBEBB3">
                      <wp:simplePos x="0" y="0"/>
                      <wp:positionH relativeFrom="column">
                        <wp:posOffset>199271</wp:posOffset>
                      </wp:positionH>
                      <wp:positionV relativeFrom="paragraph">
                        <wp:posOffset>55374</wp:posOffset>
                      </wp:positionV>
                      <wp:extent cx="2487478" cy="364210"/>
                      <wp:effectExtent l="0" t="0" r="27305" b="17145"/>
                      <wp:wrapNone/>
                      <wp:docPr id="1784429506" name="Text Box 4"/>
                      <wp:cNvGraphicFramePr/>
                      <a:graphic xmlns:a="http://schemas.openxmlformats.org/drawingml/2006/main">
                        <a:graphicData uri="http://schemas.microsoft.com/office/word/2010/wordprocessingShape">
                          <wps:wsp>
                            <wps:cNvSpPr txBox="1"/>
                            <wps:spPr>
                              <a:xfrm>
                                <a:off x="0" y="0"/>
                                <a:ext cx="2487478" cy="364210"/>
                              </a:xfrm>
                              <a:prstGeom prst="rect">
                                <a:avLst/>
                              </a:prstGeom>
                              <a:solidFill>
                                <a:schemeClr val="lt1"/>
                              </a:solidFill>
                              <a:ln w="6350">
                                <a:solidFill>
                                  <a:prstClr val="black"/>
                                </a:solidFill>
                              </a:ln>
                            </wps:spPr>
                            <wps:txbx>
                              <w:txbxContent>
                                <w:p w14:paraId="6A582529" w14:textId="77777777" w:rsidR="00A31875" w:rsidRDefault="00A31875" w:rsidP="00A31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879716" id="_x0000_s1044" type="#_x0000_t202" style="position:absolute;left:0;text-align:left;margin-left:15.7pt;margin-top:4.35pt;width:195.85pt;height:28.7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" fillcolor="white [3201]" strokeweight=".5pt">
                      <v:textbox>
                        <w:txbxContent>
                          <w:p w14:paraId="6A582529" w14:textId="77777777" w:rsidR="00A31875" w:rsidRDefault="00A31875" w:rsidP="00A31875"/>
                        </w:txbxContent>
                      </v:textbox>
                    </v:shape>
                  </w:pict>
                </mc:Fallback>
              </mc:AlternateContent>
            </w:r>
          </w:p>
          <w:p w14:paraId="70671064"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sz w:val="22"/>
                <w:szCs w:val="22"/>
              </w:rPr>
              <w:t xml:space="preserve"> </w:t>
            </w:r>
          </w:p>
          <w:p w14:paraId="3CECB1DB"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5F6FFD31"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66512A73" w14:textId="77777777" w:rsidR="00A31875" w:rsidRPr="00934404" w:rsidRDefault="00A31875" w:rsidP="00A31875">
            <w:pPr>
              <w:pStyle w:val="paragraph"/>
              <w:numPr>
                <w:ilvl w:val="0"/>
                <w:numId w:val="57"/>
              </w:numPr>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sz w:val="22"/>
                <w:szCs w:val="22"/>
              </w:rPr>
              <w:t>How do you believe this proposed service will impact you? [Please select one]</w:t>
            </w:r>
          </w:p>
          <w:p w14:paraId="52D65BF6"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0492D293"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1276791556"/>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It will allow me to travel more easily </w:t>
            </w:r>
          </w:p>
          <w:p w14:paraId="0FA4FB97" w14:textId="77777777" w:rsidR="00A31875" w:rsidRPr="00934404" w:rsidRDefault="00A31875" w:rsidP="00DF24E9">
            <w:pPr>
              <w:pStyle w:val="NormalWeb"/>
              <w:spacing w:line="240" w:lineRule="atLeast"/>
              <w:ind w:left="284"/>
              <w:rPr>
                <w:rFonts w:ascii="Wales Sans Body" w:hAnsi="Wales Sans Body" w:cs="Arial"/>
                <w:sz w:val="22"/>
                <w:szCs w:val="22"/>
              </w:rPr>
            </w:pPr>
          </w:p>
          <w:p w14:paraId="47548D72" w14:textId="77777777" w:rsidR="00A31875" w:rsidRPr="00934404" w:rsidRDefault="00A31875" w:rsidP="00DF24E9">
            <w:pPr>
              <w:pStyle w:val="NormalWeb"/>
              <w:spacing w:line="240" w:lineRule="atLeast"/>
              <w:ind w:firstLine="284"/>
              <w:rPr>
                <w:rFonts w:ascii="Wales Sans Body" w:hAnsi="Wales Sans Body" w:cs="Arial"/>
                <w:sz w:val="22"/>
                <w:szCs w:val="22"/>
              </w:rPr>
            </w:pPr>
            <w:sdt>
              <w:sdtPr>
                <w:rPr>
                  <w:rFonts w:ascii="Wales Sans Body" w:hAnsi="Wales Sans Body" w:cs="Arial"/>
                  <w:sz w:val="22"/>
                  <w:szCs w:val="22"/>
                </w:rPr>
                <w:id w:val="-2131006384"/>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It won’t make much difference </w:t>
            </w:r>
          </w:p>
          <w:p w14:paraId="11C33418" w14:textId="77777777" w:rsidR="00A31875" w:rsidRPr="00934404" w:rsidRDefault="00A31875" w:rsidP="00DF24E9">
            <w:pPr>
              <w:pStyle w:val="NormalWeb"/>
              <w:spacing w:line="240" w:lineRule="atLeast"/>
              <w:ind w:firstLine="284"/>
              <w:rPr>
                <w:rFonts w:ascii="Wales Sans Body" w:hAnsi="Wales Sans Body" w:cs="Arial"/>
                <w:sz w:val="22"/>
                <w:szCs w:val="22"/>
              </w:rPr>
            </w:pPr>
          </w:p>
          <w:p w14:paraId="08B242DB"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1965262991"/>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It won’t make any difference </w:t>
            </w:r>
          </w:p>
          <w:p w14:paraId="39BB7FA2" w14:textId="77777777" w:rsidR="00A31875" w:rsidRPr="00934404" w:rsidRDefault="00A31875" w:rsidP="00DF24E9">
            <w:pPr>
              <w:pStyle w:val="NormalWeb"/>
              <w:spacing w:line="240" w:lineRule="atLeast"/>
              <w:ind w:left="284"/>
              <w:rPr>
                <w:rFonts w:ascii="Wales Sans Body" w:hAnsi="Wales Sans Body" w:cs="Arial"/>
                <w:sz w:val="22"/>
                <w:szCs w:val="22"/>
              </w:rPr>
            </w:pPr>
          </w:p>
          <w:p w14:paraId="691C4CE8"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2105493510"/>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It will make travel by bus more inconvenient </w:t>
            </w:r>
          </w:p>
          <w:p w14:paraId="7DBF3F10" w14:textId="77777777" w:rsidR="00A31875" w:rsidRPr="00934404" w:rsidRDefault="00A31875" w:rsidP="00DF24E9">
            <w:pPr>
              <w:pStyle w:val="NormalWeb"/>
              <w:spacing w:line="240" w:lineRule="atLeast"/>
              <w:ind w:left="284"/>
              <w:rPr>
                <w:rFonts w:ascii="Wales Sans Body" w:hAnsi="Wales Sans Body" w:cs="Arial"/>
                <w:sz w:val="22"/>
                <w:szCs w:val="22"/>
              </w:rPr>
            </w:pPr>
          </w:p>
          <w:p w14:paraId="2CE34066"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1736276788"/>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Unsure  </w:t>
            </w:r>
          </w:p>
          <w:p w14:paraId="252A5F00" w14:textId="77777777" w:rsidR="00A31875" w:rsidRPr="00934404" w:rsidRDefault="00A31875" w:rsidP="00DF24E9">
            <w:pPr>
              <w:pStyle w:val="NormalWeb"/>
              <w:spacing w:line="240" w:lineRule="atLeast"/>
              <w:ind w:left="284"/>
              <w:rPr>
                <w:rFonts w:ascii="Wales Sans Body" w:hAnsi="Wales Sans Body" w:cs="Arial"/>
                <w:sz w:val="22"/>
                <w:szCs w:val="22"/>
              </w:rPr>
            </w:pPr>
          </w:p>
          <w:p w14:paraId="658B4396" w14:textId="77777777" w:rsidR="00A31875" w:rsidRPr="00934404" w:rsidRDefault="00A31875" w:rsidP="00DF24E9">
            <w:pPr>
              <w:pStyle w:val="NormalWeb"/>
              <w:spacing w:line="240" w:lineRule="atLeast"/>
              <w:rPr>
                <w:rFonts w:ascii="Wales Sans Body" w:hAnsi="Wales Sans Body" w:cs="Arial"/>
                <w:b/>
                <w:bCs/>
                <w:sz w:val="22"/>
                <w:szCs w:val="22"/>
              </w:rPr>
            </w:pPr>
          </w:p>
          <w:p w14:paraId="2AACC15D" w14:textId="77777777" w:rsidR="00A31875" w:rsidRPr="00934404" w:rsidRDefault="00A31875" w:rsidP="00A31875">
            <w:pPr>
              <w:pStyle w:val="NormalWeb"/>
              <w:numPr>
                <w:ilvl w:val="0"/>
                <w:numId w:val="57"/>
              </w:numPr>
              <w:spacing w:after="0" w:line="240" w:lineRule="atLeast"/>
              <w:rPr>
                <w:rFonts w:ascii="Wales Sans Body" w:hAnsi="Wales Sans Body" w:cs="Arial"/>
                <w:sz w:val="22"/>
                <w:szCs w:val="22"/>
              </w:rPr>
            </w:pPr>
            <w:r w:rsidRPr="00934404">
              <w:rPr>
                <w:rFonts w:ascii="Wales Sans Body" w:hAnsi="Wales Sans Body" w:cs="Arial"/>
                <w:sz w:val="22"/>
                <w:szCs w:val="22"/>
              </w:rPr>
              <w:t>Do you have a specific need for this service to run more than just during the main daytime hours, such as in the early morning, evenings or Sundays?</w:t>
            </w:r>
          </w:p>
          <w:p w14:paraId="4082C787"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742D6F77"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394355997"/>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Yes</w:t>
            </w:r>
          </w:p>
          <w:p w14:paraId="0E1A17E1" w14:textId="77777777" w:rsidR="00A31875" w:rsidRPr="00934404" w:rsidRDefault="00A31875" w:rsidP="00DF24E9">
            <w:pPr>
              <w:pStyle w:val="NormalWeb"/>
              <w:spacing w:line="240" w:lineRule="atLeast"/>
              <w:rPr>
                <w:rFonts w:ascii="Wales Sans Body" w:hAnsi="Wales Sans Body" w:cs="Arial"/>
                <w:sz w:val="22"/>
                <w:szCs w:val="22"/>
              </w:rPr>
            </w:pPr>
          </w:p>
          <w:p w14:paraId="1A12B8BB" w14:textId="77777777" w:rsidR="00A31875" w:rsidRPr="00934404" w:rsidRDefault="00A31875" w:rsidP="00DF24E9">
            <w:pPr>
              <w:pStyle w:val="NormalWeb"/>
              <w:spacing w:line="240" w:lineRule="atLeast"/>
              <w:ind w:firstLine="284"/>
              <w:rPr>
                <w:rFonts w:ascii="Wales Sans Body" w:hAnsi="Wales Sans Body" w:cs="Arial"/>
                <w:b/>
                <w:bCs/>
                <w:sz w:val="22"/>
                <w:szCs w:val="22"/>
              </w:rPr>
            </w:pPr>
            <w:sdt>
              <w:sdtPr>
                <w:rPr>
                  <w:rFonts w:ascii="Wales Sans Body" w:hAnsi="Wales Sans Body" w:cs="Arial"/>
                  <w:sz w:val="22"/>
                  <w:szCs w:val="22"/>
                </w:rPr>
                <w:id w:val="1407027379"/>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No </w:t>
            </w:r>
            <w:r w:rsidRPr="00934404">
              <w:rPr>
                <w:rFonts w:ascii="Wales Sans Body" w:hAnsi="Wales Sans Body" w:cs="Arial"/>
                <w:b/>
                <w:bCs/>
                <w:sz w:val="22"/>
                <w:szCs w:val="22"/>
              </w:rPr>
              <w:t xml:space="preserve"> </w:t>
            </w:r>
          </w:p>
          <w:p w14:paraId="5B4594EE"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176F54BE"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2512AE2E" w14:textId="77777777" w:rsidR="00A31875" w:rsidRPr="00934404" w:rsidRDefault="00A31875" w:rsidP="00A31875">
            <w:pPr>
              <w:pStyle w:val="paragraph"/>
              <w:numPr>
                <w:ilvl w:val="0"/>
                <w:numId w:val="57"/>
              </w:numPr>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sz w:val="22"/>
                <w:szCs w:val="22"/>
              </w:rPr>
              <w:t xml:space="preserve">Please explain when and why you would like this service to run: </w:t>
            </w:r>
          </w:p>
          <w:p w14:paraId="58B0D42E"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noProof/>
                <w:sz w:val="22"/>
                <w:szCs w:val="22"/>
                <w14:ligatures w14:val="standardContextual"/>
              </w:rPr>
              <mc:AlternateContent>
                <mc:Choice Requires="wps">
                  <w:drawing>
                    <wp:anchor distT="0" distB="0" distL="114300" distR="114300" simplePos="0" relativeHeight="251692032" behindDoc="0" locked="0" layoutInCell="1" allowOverlap="1" wp14:anchorId="0A4E2186" wp14:editId="7268CFF1">
                      <wp:simplePos x="0" y="0"/>
                      <wp:positionH relativeFrom="column">
                        <wp:posOffset>123304</wp:posOffset>
                      </wp:positionH>
                      <wp:positionV relativeFrom="paragraph">
                        <wp:posOffset>78872</wp:posOffset>
                      </wp:positionV>
                      <wp:extent cx="5253925" cy="887105"/>
                      <wp:effectExtent l="0" t="0" r="23495" b="27305"/>
                      <wp:wrapNone/>
                      <wp:docPr id="1388599199" name="Text Box 4"/>
                      <wp:cNvGraphicFramePr/>
                      <a:graphic xmlns:a="http://schemas.openxmlformats.org/drawingml/2006/main">
                        <a:graphicData uri="http://schemas.microsoft.com/office/word/2010/wordprocessingShape">
                          <wps:wsp>
                            <wps:cNvSpPr txBox="1"/>
                            <wps:spPr>
                              <a:xfrm>
                                <a:off x="0" y="0"/>
                                <a:ext cx="5253925" cy="887105"/>
                              </a:xfrm>
                              <a:prstGeom prst="rect">
                                <a:avLst/>
                              </a:prstGeom>
                              <a:solidFill>
                                <a:schemeClr val="lt1"/>
                              </a:solidFill>
                              <a:ln w="6350">
                                <a:solidFill>
                                  <a:prstClr val="black"/>
                                </a:solidFill>
                              </a:ln>
                            </wps:spPr>
                            <wps:txbx>
                              <w:txbxContent>
                                <w:p w14:paraId="7476A0DB" w14:textId="77777777" w:rsidR="00A31875" w:rsidRDefault="00A31875" w:rsidP="00A31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E2186" id="_x0000_s1045" type="#_x0000_t202" style="position:absolute;left:0;text-align:left;margin-left:9.7pt;margin-top:6.2pt;width:413.7pt;height:69.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" fillcolor="white [3201]" strokeweight=".5pt">
                      <v:textbox>
                        <w:txbxContent>
                          <w:p w14:paraId="7476A0DB" w14:textId="77777777" w:rsidR="00A31875" w:rsidRDefault="00A31875" w:rsidP="00A31875"/>
                        </w:txbxContent>
                      </v:textbox>
                    </v:shape>
                  </w:pict>
                </mc:Fallback>
              </mc:AlternateContent>
            </w:r>
          </w:p>
          <w:p w14:paraId="12C8CEC4"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3CB0F7D1"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6C1FD2C2"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1BE54168"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450B0008"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520D1729"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5B3E5B15" w14:textId="77777777" w:rsidR="00A31875" w:rsidRPr="00934404" w:rsidRDefault="00A31875" w:rsidP="00A31875">
            <w:pPr>
              <w:pStyle w:val="paragraph"/>
              <w:numPr>
                <w:ilvl w:val="0"/>
                <w:numId w:val="57"/>
              </w:numPr>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sz w:val="22"/>
                <w:szCs w:val="22"/>
              </w:rPr>
              <w:t xml:space="preserve">Please use this space you have any further comments regarding this service: </w:t>
            </w:r>
          </w:p>
          <w:p w14:paraId="023910A5"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noProof/>
                <w:sz w:val="22"/>
                <w:szCs w:val="22"/>
                <w14:ligatures w14:val="standardContextual"/>
              </w:rPr>
              <mc:AlternateContent>
                <mc:Choice Requires="wps">
                  <w:drawing>
                    <wp:anchor distT="0" distB="0" distL="114300" distR="114300" simplePos="0" relativeHeight="251682816" behindDoc="0" locked="0" layoutInCell="1" allowOverlap="1" wp14:anchorId="39FE4E95" wp14:editId="744E2C97">
                      <wp:simplePos x="0" y="0"/>
                      <wp:positionH relativeFrom="column">
                        <wp:posOffset>125095</wp:posOffset>
                      </wp:positionH>
                      <wp:positionV relativeFrom="paragraph">
                        <wp:posOffset>79375</wp:posOffset>
                      </wp:positionV>
                      <wp:extent cx="5253355" cy="524510"/>
                      <wp:effectExtent l="0" t="0" r="23495" b="27940"/>
                      <wp:wrapNone/>
                      <wp:docPr id="50701401" name="Text Box 4"/>
                      <wp:cNvGraphicFramePr/>
                      <a:graphic xmlns:a="http://schemas.openxmlformats.org/drawingml/2006/main">
                        <a:graphicData uri="http://schemas.microsoft.com/office/word/2010/wordprocessingShape">
                          <wps:wsp>
                            <wps:cNvSpPr txBox="1"/>
                            <wps:spPr>
                              <a:xfrm>
                                <a:off x="0" y="0"/>
                                <a:ext cx="5253355" cy="524510"/>
                              </a:xfrm>
                              <a:prstGeom prst="rect">
                                <a:avLst/>
                              </a:prstGeom>
                              <a:solidFill>
                                <a:schemeClr val="lt1"/>
                              </a:solidFill>
                              <a:ln w="6350">
                                <a:solidFill>
                                  <a:prstClr val="black"/>
                                </a:solidFill>
                              </a:ln>
                            </wps:spPr>
                            <wps:txbx>
                              <w:txbxContent>
                                <w:p w14:paraId="2D40D5C7" w14:textId="77777777" w:rsidR="00A31875" w:rsidRDefault="00A31875" w:rsidP="00A31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E4E95" id="_x0000_s1046" type="#_x0000_t202" style="position:absolute;left:0;text-align:left;margin-left:9.85pt;margin-top:6.25pt;width:413.65pt;height:4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" fillcolor="white [3201]" strokeweight=".5pt">
                      <v:textbox>
                        <w:txbxContent>
                          <w:p w14:paraId="2D40D5C7" w14:textId="77777777" w:rsidR="00A31875" w:rsidRDefault="00A31875" w:rsidP="00A31875"/>
                        </w:txbxContent>
                      </v:textbox>
                    </v:shape>
                  </w:pict>
                </mc:Fallback>
              </mc:AlternateContent>
            </w:r>
          </w:p>
          <w:p w14:paraId="62403F83"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061ADEE2" w14:textId="77777777" w:rsidR="00A31875" w:rsidRPr="00934404" w:rsidRDefault="00A31875" w:rsidP="00A31875">
            <w:pPr>
              <w:pStyle w:val="paragraph"/>
              <w:spacing w:before="0" w:beforeAutospacing="0" w:after="0" w:afterAutospacing="0"/>
              <w:ind w:left="0"/>
              <w:textAlignment w:val="baseline"/>
              <w:rPr>
                <w:rFonts w:ascii="Wales Sans Body" w:hAnsi="Wales Sans Body" w:cs="Segoe UI"/>
                <w:sz w:val="22"/>
                <w:szCs w:val="22"/>
              </w:rPr>
            </w:pPr>
          </w:p>
          <w:p w14:paraId="4FE5455D"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tc>
      </w:tr>
      <w:tr w:rsidR="00A31875" w14:paraId="247E467A" w14:textId="77777777" w:rsidTr="00DF24E9">
        <w:trPr>
          <w:cnfStyle w:val="100000000000" w:firstRow="1" w:lastRow="0" w:firstColumn="0" w:lastColumn="0" w:oddVBand="0" w:evenVBand="0" w:oddHBand="0" w:evenHBand="0" w:firstRowFirstColumn="0" w:firstRowLastColumn="0" w:lastRowFirstColumn="0" w:lastRowLastColumn="0"/>
        </w:trPr>
        <w:tc>
          <w:tcPr>
            <w:tcW w:w="9016" w:type="dxa"/>
          </w:tcPr>
          <w:p w14:paraId="0D792FCF" w14:textId="77777777" w:rsidR="00A31875" w:rsidRPr="00934404" w:rsidRDefault="00A31875" w:rsidP="0038465D">
            <w:pPr>
              <w:pStyle w:val="paragraph"/>
              <w:spacing w:before="0" w:beforeAutospacing="0" w:after="0" w:afterAutospacing="0"/>
              <w:ind w:left="0"/>
              <w:textAlignment w:val="baseline"/>
              <w:rPr>
                <w:rFonts w:ascii="Wales Sans Body" w:hAnsi="Wales Sans Body" w:cs="Segoe UI"/>
                <w:sz w:val="22"/>
                <w:szCs w:val="22"/>
              </w:rPr>
            </w:pPr>
          </w:p>
          <w:p w14:paraId="7D2BD244" w14:textId="77777777" w:rsidR="00A31875" w:rsidRPr="00934404" w:rsidRDefault="00A31875" w:rsidP="00DF24E9">
            <w:pPr>
              <w:pStyle w:val="paragraph"/>
              <w:spacing w:before="0" w:beforeAutospacing="0" w:after="0" w:afterAutospacing="0"/>
              <w:textAlignment w:val="baseline"/>
              <w:rPr>
                <w:rFonts w:ascii="Wales Sans Body" w:hAnsi="Wales Sans Body" w:cs="Segoe UI"/>
                <w:b/>
                <w:bCs/>
                <w:sz w:val="22"/>
                <w:szCs w:val="22"/>
              </w:rPr>
            </w:pPr>
            <w:r w:rsidRPr="00934404">
              <w:rPr>
                <w:rFonts w:ascii="Wales Sans Body" w:hAnsi="Wales Sans Body" w:cs="Segoe UI"/>
                <w:b/>
                <w:bCs/>
                <w:sz w:val="22"/>
                <w:szCs w:val="22"/>
              </w:rPr>
              <w:t>Service #6</w:t>
            </w:r>
          </w:p>
          <w:p w14:paraId="152E7224" w14:textId="77777777" w:rsidR="00A31875" w:rsidRPr="00934404" w:rsidRDefault="00A31875" w:rsidP="00A31875">
            <w:pPr>
              <w:pStyle w:val="paragraph"/>
              <w:numPr>
                <w:ilvl w:val="0"/>
                <w:numId w:val="58"/>
              </w:numPr>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sz w:val="22"/>
                <w:szCs w:val="22"/>
              </w:rPr>
              <w:t xml:space="preserve">Please provide the bus route number which you would like to provide feedback on: </w:t>
            </w:r>
          </w:p>
          <w:p w14:paraId="31DD973C"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noProof/>
                <w:sz w:val="22"/>
                <w:szCs w:val="22"/>
                <w14:ligatures w14:val="standardContextual"/>
              </w:rPr>
              <mc:AlternateContent>
                <mc:Choice Requires="wps">
                  <w:drawing>
                    <wp:anchor distT="0" distB="0" distL="114300" distR="114300" simplePos="0" relativeHeight="251683840" behindDoc="0" locked="0" layoutInCell="1" allowOverlap="1" wp14:anchorId="272B3253" wp14:editId="3F36556C">
                      <wp:simplePos x="0" y="0"/>
                      <wp:positionH relativeFrom="column">
                        <wp:posOffset>199271</wp:posOffset>
                      </wp:positionH>
                      <wp:positionV relativeFrom="paragraph">
                        <wp:posOffset>55374</wp:posOffset>
                      </wp:positionV>
                      <wp:extent cx="2487478" cy="364210"/>
                      <wp:effectExtent l="0" t="0" r="27305" b="17145"/>
                      <wp:wrapNone/>
                      <wp:docPr id="512161239" name="Text Box 4"/>
                      <wp:cNvGraphicFramePr/>
                      <a:graphic xmlns:a="http://schemas.openxmlformats.org/drawingml/2006/main">
                        <a:graphicData uri="http://schemas.microsoft.com/office/word/2010/wordprocessingShape">
                          <wps:wsp>
                            <wps:cNvSpPr txBox="1"/>
                            <wps:spPr>
                              <a:xfrm>
                                <a:off x="0" y="0"/>
                                <a:ext cx="2487478" cy="364210"/>
                              </a:xfrm>
                              <a:prstGeom prst="rect">
                                <a:avLst/>
                              </a:prstGeom>
                              <a:solidFill>
                                <a:schemeClr val="lt1"/>
                              </a:solidFill>
                              <a:ln w="6350">
                                <a:solidFill>
                                  <a:prstClr val="black"/>
                                </a:solidFill>
                              </a:ln>
                            </wps:spPr>
                            <wps:txbx>
                              <w:txbxContent>
                                <w:p w14:paraId="1D571924" w14:textId="77777777" w:rsidR="00A31875" w:rsidRDefault="00A31875" w:rsidP="00A31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2B3253" id="_x0000_s1047" type="#_x0000_t202" style="position:absolute;left:0;text-align:left;margin-left:15.7pt;margin-top:4.35pt;width:195.85pt;height:28.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" fillcolor="white [3201]" strokeweight=".5pt">
                      <v:textbox>
                        <w:txbxContent>
                          <w:p w14:paraId="1D571924" w14:textId="77777777" w:rsidR="00A31875" w:rsidRDefault="00A31875" w:rsidP="00A31875"/>
                        </w:txbxContent>
                      </v:textbox>
                    </v:shape>
                  </w:pict>
                </mc:Fallback>
              </mc:AlternateContent>
            </w:r>
          </w:p>
          <w:p w14:paraId="1CFFAF91"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sz w:val="22"/>
                <w:szCs w:val="22"/>
              </w:rPr>
              <w:t xml:space="preserve"> </w:t>
            </w:r>
          </w:p>
          <w:p w14:paraId="17FF0E31"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2ED03057"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03DB3879" w14:textId="77777777" w:rsidR="00A31875" w:rsidRPr="00934404" w:rsidRDefault="00A31875" w:rsidP="00A31875">
            <w:pPr>
              <w:pStyle w:val="paragraph"/>
              <w:numPr>
                <w:ilvl w:val="0"/>
                <w:numId w:val="58"/>
              </w:numPr>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sz w:val="22"/>
                <w:szCs w:val="22"/>
              </w:rPr>
              <w:t>How do you believe this proposed service will impact you? [Please select one]</w:t>
            </w:r>
          </w:p>
          <w:p w14:paraId="0C123CA6"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32AD52BE"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415527455"/>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It will allow me to travel more easily </w:t>
            </w:r>
          </w:p>
          <w:p w14:paraId="3E4C23D5" w14:textId="77777777" w:rsidR="00A31875" w:rsidRPr="00934404" w:rsidRDefault="00A31875" w:rsidP="00DF24E9">
            <w:pPr>
              <w:pStyle w:val="NormalWeb"/>
              <w:spacing w:line="240" w:lineRule="atLeast"/>
              <w:ind w:left="284"/>
              <w:rPr>
                <w:rFonts w:ascii="Wales Sans Body" w:hAnsi="Wales Sans Body" w:cs="Arial"/>
                <w:sz w:val="22"/>
                <w:szCs w:val="22"/>
              </w:rPr>
            </w:pPr>
          </w:p>
          <w:p w14:paraId="0A076FEF" w14:textId="77777777" w:rsidR="00A31875" w:rsidRPr="00934404" w:rsidRDefault="00A31875" w:rsidP="00DF24E9">
            <w:pPr>
              <w:pStyle w:val="NormalWeb"/>
              <w:spacing w:line="240" w:lineRule="atLeast"/>
              <w:ind w:firstLine="284"/>
              <w:rPr>
                <w:rFonts w:ascii="Wales Sans Body" w:hAnsi="Wales Sans Body" w:cs="Arial"/>
                <w:sz w:val="22"/>
                <w:szCs w:val="22"/>
              </w:rPr>
            </w:pPr>
            <w:sdt>
              <w:sdtPr>
                <w:rPr>
                  <w:rFonts w:ascii="Wales Sans Body" w:hAnsi="Wales Sans Body" w:cs="Arial"/>
                  <w:sz w:val="22"/>
                  <w:szCs w:val="22"/>
                </w:rPr>
                <w:id w:val="1934391748"/>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It won’t make much difference </w:t>
            </w:r>
          </w:p>
          <w:p w14:paraId="5A5DD739" w14:textId="77777777" w:rsidR="00A31875" w:rsidRPr="00934404" w:rsidRDefault="00A31875" w:rsidP="00DF24E9">
            <w:pPr>
              <w:pStyle w:val="NormalWeb"/>
              <w:spacing w:line="240" w:lineRule="atLeast"/>
              <w:ind w:firstLine="284"/>
              <w:rPr>
                <w:rFonts w:ascii="Wales Sans Body" w:hAnsi="Wales Sans Body" w:cs="Arial"/>
                <w:sz w:val="22"/>
                <w:szCs w:val="22"/>
              </w:rPr>
            </w:pPr>
          </w:p>
          <w:p w14:paraId="5D1696C6"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1093243491"/>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It won’t make any difference </w:t>
            </w:r>
          </w:p>
          <w:p w14:paraId="46A30771" w14:textId="77777777" w:rsidR="00A31875" w:rsidRPr="00934404" w:rsidRDefault="00A31875" w:rsidP="00DF24E9">
            <w:pPr>
              <w:pStyle w:val="NormalWeb"/>
              <w:spacing w:line="240" w:lineRule="atLeast"/>
              <w:ind w:left="284"/>
              <w:rPr>
                <w:rFonts w:ascii="Wales Sans Body" w:hAnsi="Wales Sans Body" w:cs="Arial"/>
                <w:sz w:val="22"/>
                <w:szCs w:val="22"/>
              </w:rPr>
            </w:pPr>
          </w:p>
          <w:p w14:paraId="776147E6"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1973810987"/>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It will make travel by bus more inconvenient </w:t>
            </w:r>
          </w:p>
          <w:p w14:paraId="6A103831" w14:textId="77777777" w:rsidR="00A31875" w:rsidRPr="00934404" w:rsidRDefault="00A31875" w:rsidP="00DF24E9">
            <w:pPr>
              <w:pStyle w:val="NormalWeb"/>
              <w:spacing w:line="240" w:lineRule="atLeast"/>
              <w:ind w:left="284"/>
              <w:rPr>
                <w:rFonts w:ascii="Wales Sans Body" w:hAnsi="Wales Sans Body" w:cs="Arial"/>
                <w:sz w:val="22"/>
                <w:szCs w:val="22"/>
              </w:rPr>
            </w:pPr>
          </w:p>
          <w:p w14:paraId="0B489089"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645091509"/>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Unsure  </w:t>
            </w:r>
          </w:p>
          <w:p w14:paraId="79DD9E59" w14:textId="77777777" w:rsidR="00A31875" w:rsidRPr="00934404" w:rsidRDefault="00A31875" w:rsidP="00DF24E9">
            <w:pPr>
              <w:pStyle w:val="NormalWeb"/>
              <w:spacing w:line="240" w:lineRule="atLeast"/>
              <w:ind w:left="284"/>
              <w:rPr>
                <w:rFonts w:ascii="Wales Sans Body" w:hAnsi="Wales Sans Body" w:cs="Arial"/>
                <w:sz w:val="22"/>
                <w:szCs w:val="22"/>
              </w:rPr>
            </w:pPr>
          </w:p>
          <w:p w14:paraId="4610C095" w14:textId="77777777" w:rsidR="00A31875" w:rsidRPr="00934404" w:rsidRDefault="00A31875" w:rsidP="00DF24E9">
            <w:pPr>
              <w:pStyle w:val="NormalWeb"/>
              <w:spacing w:line="240" w:lineRule="atLeast"/>
              <w:rPr>
                <w:rFonts w:ascii="Wales Sans Body" w:hAnsi="Wales Sans Body" w:cs="Arial"/>
                <w:b/>
                <w:bCs/>
                <w:sz w:val="22"/>
                <w:szCs w:val="22"/>
              </w:rPr>
            </w:pPr>
          </w:p>
          <w:p w14:paraId="0BB8DE89" w14:textId="77777777" w:rsidR="00A31875" w:rsidRPr="00934404" w:rsidRDefault="00A31875" w:rsidP="00A31875">
            <w:pPr>
              <w:pStyle w:val="NormalWeb"/>
              <w:numPr>
                <w:ilvl w:val="0"/>
                <w:numId w:val="58"/>
              </w:numPr>
              <w:spacing w:after="0" w:line="240" w:lineRule="atLeast"/>
              <w:rPr>
                <w:rFonts w:ascii="Wales Sans Body" w:hAnsi="Wales Sans Body" w:cs="Arial"/>
                <w:sz w:val="22"/>
                <w:szCs w:val="22"/>
              </w:rPr>
            </w:pPr>
            <w:r w:rsidRPr="00934404">
              <w:rPr>
                <w:rFonts w:ascii="Wales Sans Body" w:hAnsi="Wales Sans Body" w:cs="Arial"/>
                <w:sz w:val="22"/>
                <w:szCs w:val="22"/>
              </w:rPr>
              <w:t xml:space="preserve">Do you have a specific need for this service to run more than just during the main daytime hours, such as in the early morning, evenings or Sundays? </w:t>
            </w:r>
          </w:p>
          <w:p w14:paraId="4E3DEF68"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3916471E" w14:textId="77777777" w:rsidR="00A31875" w:rsidRPr="00934404" w:rsidRDefault="00A31875" w:rsidP="00DF24E9">
            <w:pPr>
              <w:pStyle w:val="NormalWeb"/>
              <w:spacing w:line="240" w:lineRule="atLeast"/>
              <w:ind w:left="284"/>
              <w:rPr>
                <w:rFonts w:ascii="Wales Sans Body" w:hAnsi="Wales Sans Body" w:cs="Arial"/>
                <w:sz w:val="22"/>
                <w:szCs w:val="22"/>
              </w:rPr>
            </w:pPr>
            <w:sdt>
              <w:sdtPr>
                <w:rPr>
                  <w:rFonts w:ascii="Wales Sans Body" w:hAnsi="Wales Sans Body" w:cs="Arial"/>
                  <w:sz w:val="22"/>
                  <w:szCs w:val="22"/>
                </w:rPr>
                <w:id w:val="-1789882930"/>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Yes</w:t>
            </w:r>
          </w:p>
          <w:p w14:paraId="26B317AD" w14:textId="77777777" w:rsidR="00A31875" w:rsidRPr="00934404" w:rsidRDefault="00A31875" w:rsidP="00DF24E9">
            <w:pPr>
              <w:pStyle w:val="NormalWeb"/>
              <w:spacing w:line="240" w:lineRule="atLeast"/>
              <w:rPr>
                <w:rFonts w:ascii="Wales Sans Body" w:hAnsi="Wales Sans Body" w:cs="Arial"/>
                <w:sz w:val="22"/>
                <w:szCs w:val="22"/>
              </w:rPr>
            </w:pPr>
          </w:p>
          <w:p w14:paraId="3FA01027" w14:textId="77777777" w:rsidR="00A31875" w:rsidRPr="00934404" w:rsidRDefault="00A31875" w:rsidP="00DF24E9">
            <w:pPr>
              <w:pStyle w:val="NormalWeb"/>
              <w:spacing w:line="240" w:lineRule="atLeast"/>
              <w:ind w:firstLine="284"/>
              <w:rPr>
                <w:rFonts w:ascii="Wales Sans Body" w:hAnsi="Wales Sans Body" w:cs="Arial"/>
                <w:b/>
                <w:bCs/>
                <w:sz w:val="22"/>
                <w:szCs w:val="22"/>
              </w:rPr>
            </w:pPr>
            <w:sdt>
              <w:sdtPr>
                <w:rPr>
                  <w:rFonts w:ascii="Wales Sans Body" w:hAnsi="Wales Sans Body" w:cs="Arial"/>
                  <w:sz w:val="22"/>
                  <w:szCs w:val="22"/>
                </w:rPr>
                <w:id w:val="1800104462"/>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No </w:t>
            </w:r>
            <w:r w:rsidRPr="00934404">
              <w:rPr>
                <w:rFonts w:ascii="Wales Sans Body" w:hAnsi="Wales Sans Body" w:cs="Arial"/>
                <w:b/>
                <w:bCs/>
                <w:sz w:val="22"/>
                <w:szCs w:val="22"/>
              </w:rPr>
              <w:t xml:space="preserve"> </w:t>
            </w:r>
          </w:p>
          <w:p w14:paraId="7A988CDE"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496125A5"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2EEE14AB"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7E9BA2E8" w14:textId="77777777" w:rsidR="00A31875" w:rsidRPr="00934404" w:rsidRDefault="00A31875" w:rsidP="00DF24E9">
            <w:pPr>
              <w:pStyle w:val="paragraph"/>
              <w:spacing w:before="0" w:beforeAutospacing="0" w:after="0" w:afterAutospacing="0"/>
              <w:ind w:left="644"/>
              <w:textAlignment w:val="baseline"/>
              <w:rPr>
                <w:rFonts w:ascii="Wales Sans Body" w:hAnsi="Wales Sans Body" w:cs="Segoe UI"/>
                <w:sz w:val="22"/>
                <w:szCs w:val="22"/>
              </w:rPr>
            </w:pPr>
          </w:p>
          <w:p w14:paraId="33C5A6BA" w14:textId="77777777" w:rsidR="00A31875" w:rsidRPr="00934404" w:rsidRDefault="00A31875" w:rsidP="00A31875">
            <w:pPr>
              <w:pStyle w:val="paragraph"/>
              <w:numPr>
                <w:ilvl w:val="0"/>
                <w:numId w:val="58"/>
              </w:numPr>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sz w:val="22"/>
                <w:szCs w:val="22"/>
              </w:rPr>
              <w:t xml:space="preserve">Please explain when and why you would like this service to run: </w:t>
            </w:r>
          </w:p>
          <w:p w14:paraId="4099FE91"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noProof/>
                <w:sz w:val="22"/>
                <w:szCs w:val="22"/>
                <w14:ligatures w14:val="standardContextual"/>
              </w:rPr>
              <mc:AlternateContent>
                <mc:Choice Requires="wps">
                  <w:drawing>
                    <wp:anchor distT="0" distB="0" distL="114300" distR="114300" simplePos="0" relativeHeight="251693056" behindDoc="0" locked="0" layoutInCell="1" allowOverlap="1" wp14:anchorId="2277DDB6" wp14:editId="6B8161E9">
                      <wp:simplePos x="0" y="0"/>
                      <wp:positionH relativeFrom="column">
                        <wp:posOffset>120317</wp:posOffset>
                      </wp:positionH>
                      <wp:positionV relativeFrom="paragraph">
                        <wp:posOffset>49794</wp:posOffset>
                      </wp:positionV>
                      <wp:extent cx="5253925" cy="887105"/>
                      <wp:effectExtent l="0" t="0" r="23495" b="27305"/>
                      <wp:wrapNone/>
                      <wp:docPr id="827241462" name="Text Box 4"/>
                      <wp:cNvGraphicFramePr/>
                      <a:graphic xmlns:a="http://schemas.openxmlformats.org/drawingml/2006/main">
                        <a:graphicData uri="http://schemas.microsoft.com/office/word/2010/wordprocessingShape">
                          <wps:wsp>
                            <wps:cNvSpPr txBox="1"/>
                            <wps:spPr>
                              <a:xfrm>
                                <a:off x="0" y="0"/>
                                <a:ext cx="5253925" cy="887105"/>
                              </a:xfrm>
                              <a:prstGeom prst="rect">
                                <a:avLst/>
                              </a:prstGeom>
                              <a:solidFill>
                                <a:schemeClr val="lt1"/>
                              </a:solidFill>
                              <a:ln w="6350">
                                <a:solidFill>
                                  <a:prstClr val="black"/>
                                </a:solidFill>
                              </a:ln>
                            </wps:spPr>
                            <wps:txbx>
                              <w:txbxContent>
                                <w:p w14:paraId="202A7A98" w14:textId="77777777" w:rsidR="00A31875" w:rsidRDefault="00A31875" w:rsidP="00A31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7DDB6" id="_x0000_s1048" type="#_x0000_t202" style="position:absolute;left:0;text-align:left;margin-left:9.45pt;margin-top:3.9pt;width:413.7pt;height:69.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" fillcolor="white [3201]" strokeweight=".5pt">
                      <v:textbox>
                        <w:txbxContent>
                          <w:p w14:paraId="202A7A98" w14:textId="77777777" w:rsidR="00A31875" w:rsidRDefault="00A31875" w:rsidP="00A31875"/>
                        </w:txbxContent>
                      </v:textbox>
                    </v:shape>
                  </w:pict>
                </mc:Fallback>
              </mc:AlternateContent>
            </w:r>
          </w:p>
          <w:p w14:paraId="6EC7E813"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061F1439"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715770CC"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428F34C0"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6E318F37" w14:textId="77777777" w:rsidR="00A31875" w:rsidRPr="00934404" w:rsidRDefault="00A31875" w:rsidP="0038465D">
            <w:pPr>
              <w:pStyle w:val="paragraph"/>
              <w:spacing w:before="0" w:beforeAutospacing="0" w:after="0" w:afterAutospacing="0"/>
              <w:ind w:left="0"/>
              <w:textAlignment w:val="baseline"/>
              <w:rPr>
                <w:rFonts w:ascii="Wales Sans Body" w:hAnsi="Wales Sans Body" w:cs="Segoe UI"/>
                <w:sz w:val="22"/>
                <w:szCs w:val="22"/>
              </w:rPr>
            </w:pPr>
          </w:p>
          <w:p w14:paraId="7E50263D"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p w14:paraId="63D7FCB3" w14:textId="77777777" w:rsidR="00A31875" w:rsidRPr="00934404" w:rsidRDefault="00A31875" w:rsidP="00A31875">
            <w:pPr>
              <w:pStyle w:val="paragraph"/>
              <w:numPr>
                <w:ilvl w:val="0"/>
                <w:numId w:val="58"/>
              </w:numPr>
              <w:spacing w:before="0" w:beforeAutospacing="0" w:after="0" w:afterAutospacing="0"/>
              <w:textAlignment w:val="baseline"/>
              <w:rPr>
                <w:rFonts w:ascii="Wales Sans Body" w:hAnsi="Wales Sans Body" w:cs="Segoe UI"/>
                <w:sz w:val="22"/>
                <w:szCs w:val="22"/>
              </w:rPr>
            </w:pPr>
            <w:r w:rsidRPr="00934404">
              <w:rPr>
                <w:rFonts w:ascii="Wales Sans Body" w:hAnsi="Wales Sans Body" w:cs="Segoe UI"/>
                <w:sz w:val="22"/>
                <w:szCs w:val="22"/>
              </w:rPr>
              <w:t xml:space="preserve">Please use this space you have any further comments regarding this service: </w:t>
            </w:r>
          </w:p>
          <w:p w14:paraId="700659AF" w14:textId="77777777" w:rsidR="00A31875" w:rsidRPr="00934404" w:rsidRDefault="00A31875" w:rsidP="00DF24E9">
            <w:pPr>
              <w:pStyle w:val="paragraph"/>
              <w:spacing w:before="0" w:beforeAutospacing="0" w:after="0" w:afterAutospacing="0"/>
              <w:ind w:left="644"/>
              <w:textAlignment w:val="baseline"/>
              <w:rPr>
                <w:rFonts w:ascii="Wales Sans Body" w:hAnsi="Wales Sans Body" w:cs="Segoe UI"/>
                <w:sz w:val="22"/>
                <w:szCs w:val="22"/>
              </w:rPr>
            </w:pPr>
            <w:r w:rsidRPr="00934404">
              <w:rPr>
                <w:rFonts w:ascii="Wales Sans Body" w:hAnsi="Wales Sans Body" w:cs="Segoe UI"/>
                <w:noProof/>
                <w:sz w:val="22"/>
                <w:szCs w:val="22"/>
                <w14:ligatures w14:val="standardContextual"/>
              </w:rPr>
              <mc:AlternateContent>
                <mc:Choice Requires="wps">
                  <w:drawing>
                    <wp:anchor distT="0" distB="0" distL="114300" distR="114300" simplePos="0" relativeHeight="251684864" behindDoc="0" locked="0" layoutInCell="1" allowOverlap="1" wp14:anchorId="5D961CD5" wp14:editId="4D19A775">
                      <wp:simplePos x="0" y="0"/>
                      <wp:positionH relativeFrom="column">
                        <wp:posOffset>93345</wp:posOffset>
                      </wp:positionH>
                      <wp:positionV relativeFrom="paragraph">
                        <wp:posOffset>95250</wp:posOffset>
                      </wp:positionV>
                      <wp:extent cx="5253355" cy="413385"/>
                      <wp:effectExtent l="0" t="0" r="23495" b="24765"/>
                      <wp:wrapNone/>
                      <wp:docPr id="1001065432" name="Text Box 4"/>
                      <wp:cNvGraphicFramePr/>
                      <a:graphic xmlns:a="http://schemas.openxmlformats.org/drawingml/2006/main">
                        <a:graphicData uri="http://schemas.microsoft.com/office/word/2010/wordprocessingShape">
                          <wps:wsp>
                            <wps:cNvSpPr txBox="1"/>
                            <wps:spPr>
                              <a:xfrm>
                                <a:off x="0" y="0"/>
                                <a:ext cx="5253355" cy="413385"/>
                              </a:xfrm>
                              <a:prstGeom prst="rect">
                                <a:avLst/>
                              </a:prstGeom>
                              <a:solidFill>
                                <a:schemeClr val="lt1"/>
                              </a:solidFill>
                              <a:ln w="6350">
                                <a:solidFill>
                                  <a:prstClr val="black"/>
                                </a:solidFill>
                              </a:ln>
                            </wps:spPr>
                            <wps:txbx>
                              <w:txbxContent>
                                <w:p w14:paraId="6078647A" w14:textId="77777777" w:rsidR="00A31875" w:rsidRDefault="00A31875" w:rsidP="00A31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61CD5" id="_x0000_s1049" type="#_x0000_t202" style="position:absolute;left:0;text-align:left;margin-left:7.35pt;margin-top:7.5pt;width:413.65pt;height:3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" fillcolor="white [3201]" strokeweight=".5pt">
                      <v:textbox>
                        <w:txbxContent>
                          <w:p w14:paraId="6078647A" w14:textId="77777777" w:rsidR="00A31875" w:rsidRDefault="00A31875" w:rsidP="00A31875"/>
                        </w:txbxContent>
                      </v:textbox>
                    </v:shape>
                  </w:pict>
                </mc:Fallback>
              </mc:AlternateContent>
            </w:r>
          </w:p>
          <w:p w14:paraId="7305C14D" w14:textId="77777777" w:rsidR="00A31875" w:rsidRPr="00934404" w:rsidRDefault="00A31875" w:rsidP="0038465D">
            <w:pPr>
              <w:pStyle w:val="paragraph"/>
              <w:spacing w:before="0" w:beforeAutospacing="0" w:after="0" w:afterAutospacing="0"/>
              <w:ind w:left="0"/>
              <w:textAlignment w:val="baseline"/>
              <w:rPr>
                <w:rFonts w:ascii="Wales Sans Body" w:hAnsi="Wales Sans Body" w:cs="Segoe UI"/>
                <w:sz w:val="22"/>
                <w:szCs w:val="22"/>
              </w:rPr>
            </w:pPr>
          </w:p>
          <w:p w14:paraId="3ED5A095" w14:textId="77777777" w:rsidR="00A31875" w:rsidRPr="00934404" w:rsidRDefault="00A31875" w:rsidP="00DF24E9">
            <w:pPr>
              <w:pStyle w:val="paragraph"/>
              <w:spacing w:before="0" w:beforeAutospacing="0" w:after="0" w:afterAutospacing="0"/>
              <w:textAlignment w:val="baseline"/>
              <w:rPr>
                <w:rFonts w:ascii="Wales Sans Body" w:hAnsi="Wales Sans Body" w:cs="Segoe UI"/>
                <w:sz w:val="22"/>
                <w:szCs w:val="22"/>
              </w:rPr>
            </w:pPr>
          </w:p>
        </w:tc>
      </w:tr>
    </w:tbl>
    <w:p w14:paraId="1B6281B3" w14:textId="77777777" w:rsidR="00A31875" w:rsidRPr="00934404" w:rsidRDefault="00A31875" w:rsidP="00A31875">
      <w:pPr>
        <w:pStyle w:val="paragraph"/>
        <w:spacing w:before="0" w:beforeAutospacing="0" w:after="0" w:afterAutospacing="0"/>
        <w:textAlignment w:val="baseline"/>
        <w:rPr>
          <w:rFonts w:ascii="Wales Sans Body" w:hAnsi="Wales Sans Body" w:cs="Segoe UI"/>
          <w:sz w:val="22"/>
          <w:szCs w:val="22"/>
        </w:rPr>
      </w:pPr>
    </w:p>
    <w:p w14:paraId="2D167F87" w14:textId="77777777" w:rsidR="00A31875" w:rsidRPr="00934404" w:rsidRDefault="00A31875" w:rsidP="00A31875">
      <w:pPr>
        <w:pStyle w:val="paragraph"/>
        <w:spacing w:before="0" w:beforeAutospacing="0" w:after="0" w:afterAutospacing="0"/>
        <w:textAlignment w:val="baseline"/>
        <w:rPr>
          <w:rFonts w:ascii="Wales Sans Body" w:hAnsi="Wales Sans Body" w:cs="Segoe UI"/>
          <w:sz w:val="22"/>
          <w:szCs w:val="22"/>
        </w:rPr>
      </w:pPr>
    </w:p>
    <w:p w14:paraId="53272D2B" w14:textId="77777777" w:rsidR="00A31875" w:rsidRPr="00934404" w:rsidRDefault="00A31875" w:rsidP="00A31875">
      <w:pPr>
        <w:rPr>
          <w:rFonts w:ascii="Wales Sans Body" w:hAnsi="Wales Sans Body"/>
          <w:b/>
          <w:bCs/>
        </w:rPr>
      </w:pPr>
      <w:r w:rsidRPr="00934404">
        <w:rPr>
          <w:rFonts w:ascii="Wales Sans Body" w:hAnsi="Wales Sans Body"/>
          <w:b/>
          <w:bCs/>
        </w:rPr>
        <w:t>Feedback on area</w:t>
      </w:r>
    </w:p>
    <w:p w14:paraId="20FC9D45" w14:textId="77777777" w:rsidR="00A31875" w:rsidRPr="00934404" w:rsidRDefault="00A31875" w:rsidP="00A31875">
      <w:pPr>
        <w:pStyle w:val="paragraph"/>
        <w:numPr>
          <w:ilvl w:val="0"/>
          <w:numId w:val="58"/>
        </w:numPr>
        <w:textAlignment w:val="baseline"/>
        <w:rPr>
          <w:rFonts w:ascii="Wales Sans Body" w:eastAsiaTheme="majorEastAsia" w:hAnsi="Wales Sans Body" w:cs="Segoe UI"/>
          <w:sz w:val="22"/>
          <w:szCs w:val="22"/>
        </w:rPr>
      </w:pPr>
      <w:r w:rsidRPr="00934404">
        <w:rPr>
          <w:rFonts w:ascii="Wales Sans Body" w:eastAsiaTheme="majorEastAsia" w:hAnsi="Wales Sans Body" w:cs="Segoe UI"/>
          <w:sz w:val="22"/>
          <w:szCs w:val="22"/>
        </w:rPr>
        <w:t xml:space="preserve">Do you want to give feedback on a specific area? </w:t>
      </w:r>
    </w:p>
    <w:p w14:paraId="162A20F5" w14:textId="77777777" w:rsidR="00A31875" w:rsidRPr="00934404" w:rsidRDefault="00A31875" w:rsidP="00A31875">
      <w:pPr>
        <w:pStyle w:val="NormalWeb"/>
        <w:spacing w:after="0" w:line="240" w:lineRule="atLeast"/>
        <w:ind w:left="284"/>
        <w:rPr>
          <w:rFonts w:ascii="Wales Sans Body" w:hAnsi="Wales Sans Body" w:cs="Arial"/>
          <w:sz w:val="22"/>
          <w:szCs w:val="22"/>
        </w:rPr>
      </w:pPr>
      <w:sdt>
        <w:sdtPr>
          <w:rPr>
            <w:rFonts w:ascii="Wales Sans Body" w:hAnsi="Wales Sans Body" w:cs="Arial"/>
            <w:sz w:val="22"/>
            <w:szCs w:val="22"/>
          </w:rPr>
          <w:id w:val="1635293148"/>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Yes</w:t>
      </w:r>
    </w:p>
    <w:p w14:paraId="693F1604" w14:textId="77777777" w:rsidR="00A31875" w:rsidRPr="00934404" w:rsidRDefault="00A31875" w:rsidP="00A31875">
      <w:pPr>
        <w:pStyle w:val="NormalWeb"/>
        <w:spacing w:after="0" w:line="240" w:lineRule="atLeast"/>
        <w:rPr>
          <w:rFonts w:ascii="Wales Sans Body" w:hAnsi="Wales Sans Body" w:cs="Arial"/>
          <w:sz w:val="22"/>
          <w:szCs w:val="22"/>
        </w:rPr>
      </w:pPr>
    </w:p>
    <w:p w14:paraId="343C8E71" w14:textId="77777777" w:rsidR="00A31875" w:rsidRPr="00934404" w:rsidRDefault="00A31875" w:rsidP="00A31875">
      <w:pPr>
        <w:pStyle w:val="NormalWeb"/>
        <w:spacing w:after="0" w:line="240" w:lineRule="atLeast"/>
        <w:ind w:firstLine="284"/>
        <w:rPr>
          <w:rFonts w:ascii="Wales Sans Body" w:hAnsi="Wales Sans Body" w:cs="Arial"/>
          <w:sz w:val="22"/>
          <w:szCs w:val="22"/>
        </w:rPr>
      </w:pPr>
      <w:sdt>
        <w:sdtPr>
          <w:rPr>
            <w:rFonts w:ascii="Wales Sans Body" w:hAnsi="Wales Sans Body" w:cs="Arial"/>
            <w:sz w:val="22"/>
            <w:szCs w:val="22"/>
          </w:rPr>
          <w:id w:val="836885350"/>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No </w:t>
      </w:r>
      <w:r w:rsidRPr="00934404">
        <w:rPr>
          <w:rFonts w:ascii="Wales Sans Body" w:hAnsi="Wales Sans Body" w:cs="Arial"/>
          <w:b/>
          <w:bCs/>
          <w:sz w:val="22"/>
          <w:szCs w:val="22"/>
        </w:rPr>
        <w:t>[</w:t>
      </w:r>
      <w:r w:rsidRPr="00934404">
        <w:rPr>
          <w:rFonts w:ascii="Wales Sans Body" w:hAnsi="Wales Sans Body" w:cs="Arial"/>
          <w:sz w:val="22"/>
          <w:szCs w:val="22"/>
        </w:rPr>
        <w:t>Please go to question 17, on page 16]</w:t>
      </w:r>
    </w:p>
    <w:p w14:paraId="1231499D" w14:textId="77777777" w:rsidR="00A31875" w:rsidRPr="00934404" w:rsidRDefault="00A31875" w:rsidP="00A31875">
      <w:pPr>
        <w:pStyle w:val="paragraph"/>
        <w:textAlignment w:val="baseline"/>
        <w:rPr>
          <w:rFonts w:ascii="Wales Sans Body" w:eastAsiaTheme="majorEastAsia" w:hAnsi="Wales Sans Body" w:cs="Segoe UI"/>
          <w:sz w:val="22"/>
          <w:szCs w:val="22"/>
        </w:rPr>
      </w:pPr>
    </w:p>
    <w:p w14:paraId="07E1C73B" w14:textId="77777777" w:rsidR="00A31875" w:rsidRPr="00934404" w:rsidRDefault="00A31875" w:rsidP="00A31875">
      <w:pPr>
        <w:pStyle w:val="paragraph"/>
        <w:numPr>
          <w:ilvl w:val="0"/>
          <w:numId w:val="58"/>
        </w:numPr>
        <w:textAlignment w:val="baseline"/>
        <w:rPr>
          <w:rFonts w:ascii="Wales Sans Body" w:eastAsiaTheme="majorEastAsia" w:hAnsi="Wales Sans Body" w:cs="Segoe UI"/>
          <w:sz w:val="22"/>
          <w:szCs w:val="22"/>
        </w:rPr>
      </w:pPr>
      <w:r w:rsidRPr="00934404">
        <w:rPr>
          <w:rFonts w:ascii="Wales Sans Body" w:hAnsi="Wales Sans Body" w:cs="Segoe UI"/>
          <w:noProof/>
          <w:sz w:val="22"/>
          <w:szCs w:val="22"/>
          <w14:ligatures w14:val="standardContextual"/>
        </w:rPr>
        <mc:AlternateContent>
          <mc:Choice Requires="wps">
            <w:drawing>
              <wp:anchor distT="0" distB="0" distL="114300" distR="114300" simplePos="0" relativeHeight="251685888" behindDoc="0" locked="0" layoutInCell="1" allowOverlap="1" wp14:anchorId="519D3D53" wp14:editId="18467D09">
                <wp:simplePos x="0" y="0"/>
                <wp:positionH relativeFrom="margin">
                  <wp:posOffset>194679</wp:posOffset>
                </wp:positionH>
                <wp:positionV relativeFrom="paragraph">
                  <wp:posOffset>256909</wp:posOffset>
                </wp:positionV>
                <wp:extent cx="4928135" cy="389357"/>
                <wp:effectExtent l="0" t="0" r="25400" b="10795"/>
                <wp:wrapNone/>
                <wp:docPr id="1808538284" name="Text Box 4"/>
                <wp:cNvGraphicFramePr/>
                <a:graphic xmlns:a="http://schemas.openxmlformats.org/drawingml/2006/main">
                  <a:graphicData uri="http://schemas.microsoft.com/office/word/2010/wordprocessingShape">
                    <wps:wsp>
                      <wps:cNvSpPr txBox="1"/>
                      <wps:spPr>
                        <a:xfrm>
                          <a:off x="0" y="0"/>
                          <a:ext cx="4928135" cy="389357"/>
                        </a:xfrm>
                        <a:prstGeom prst="rect">
                          <a:avLst/>
                        </a:prstGeom>
                        <a:solidFill>
                          <a:schemeClr val="lt1"/>
                        </a:solidFill>
                        <a:ln w="6350">
                          <a:solidFill>
                            <a:prstClr val="black"/>
                          </a:solidFill>
                        </a:ln>
                      </wps:spPr>
                      <wps:txbx>
                        <w:txbxContent>
                          <w:p w14:paraId="55943D58" w14:textId="77777777" w:rsidR="00A31875" w:rsidRDefault="00A31875" w:rsidP="00A31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D3D53" id="_x0000_s1050" type="#_x0000_t202" style="position:absolute;left:0;text-align:left;margin-left:15.35pt;margin-top:20.25pt;width:388.05pt;height:30.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" fillcolor="white [3201]" strokeweight=".5pt">
                <v:textbox>
                  <w:txbxContent>
                    <w:p w14:paraId="55943D58" w14:textId="77777777" w:rsidR="00A31875" w:rsidRDefault="00A31875" w:rsidP="00A31875"/>
                  </w:txbxContent>
                </v:textbox>
                <w10:wrap anchorx="margin"/>
              </v:shape>
            </w:pict>
          </mc:Fallback>
        </mc:AlternateContent>
      </w:r>
      <w:r w:rsidRPr="00934404">
        <w:rPr>
          <w:rFonts w:ascii="Wales Sans Body" w:eastAsiaTheme="majorEastAsia" w:hAnsi="Wales Sans Body" w:cs="Segoe UI"/>
          <w:sz w:val="22"/>
          <w:szCs w:val="22"/>
        </w:rPr>
        <w:t>Please tell us which area you would like to provide feedback on:</w:t>
      </w:r>
    </w:p>
    <w:p w14:paraId="7BA4E8F0" w14:textId="77777777" w:rsidR="00A31875" w:rsidRPr="00934404" w:rsidRDefault="00A31875" w:rsidP="00A31875">
      <w:pPr>
        <w:pStyle w:val="paragraph"/>
        <w:textAlignment w:val="baseline"/>
        <w:rPr>
          <w:rFonts w:ascii="Wales Sans Body" w:eastAsiaTheme="majorEastAsia" w:hAnsi="Wales Sans Body" w:cs="Segoe UI"/>
          <w:sz w:val="22"/>
          <w:szCs w:val="22"/>
        </w:rPr>
      </w:pPr>
    </w:p>
    <w:p w14:paraId="00893C79" w14:textId="77777777" w:rsidR="00A31875" w:rsidRPr="00934404" w:rsidRDefault="00A31875" w:rsidP="00A31875">
      <w:pPr>
        <w:pStyle w:val="paragraph"/>
        <w:textAlignment w:val="baseline"/>
        <w:rPr>
          <w:rFonts w:ascii="Wales Sans Body" w:eastAsiaTheme="majorEastAsia" w:hAnsi="Wales Sans Body" w:cs="Segoe UI"/>
          <w:sz w:val="22"/>
          <w:szCs w:val="22"/>
        </w:rPr>
      </w:pPr>
    </w:p>
    <w:p w14:paraId="2BE1960C" w14:textId="77777777" w:rsidR="00A31875" w:rsidRPr="00934404" w:rsidRDefault="00A31875" w:rsidP="00A31875">
      <w:pPr>
        <w:pStyle w:val="paragraph"/>
        <w:numPr>
          <w:ilvl w:val="0"/>
          <w:numId w:val="58"/>
        </w:numPr>
        <w:textAlignment w:val="baseline"/>
        <w:rPr>
          <w:rFonts w:ascii="Wales Sans Body" w:eastAsiaTheme="majorEastAsia" w:hAnsi="Wales Sans Body" w:cs="Segoe UI"/>
          <w:sz w:val="22"/>
          <w:szCs w:val="22"/>
        </w:rPr>
      </w:pPr>
      <w:r w:rsidRPr="00934404">
        <w:rPr>
          <w:rFonts w:ascii="Wales Sans Body" w:eastAsiaTheme="majorEastAsia" w:hAnsi="Wales Sans Body" w:cs="Segoe UI"/>
          <w:sz w:val="22"/>
          <w:szCs w:val="22"/>
        </w:rPr>
        <w:t xml:space="preserve">How do you believe the proposed services in the area you have specified will impact you? [Please select one] </w:t>
      </w:r>
    </w:p>
    <w:p w14:paraId="084604A9" w14:textId="77777777" w:rsidR="00A31875" w:rsidRPr="00934404" w:rsidRDefault="00A31875" w:rsidP="00A31875">
      <w:pPr>
        <w:pStyle w:val="NormalWeb"/>
        <w:spacing w:after="0" w:line="240" w:lineRule="atLeast"/>
        <w:ind w:left="284"/>
        <w:rPr>
          <w:rFonts w:ascii="Wales Sans Body" w:hAnsi="Wales Sans Body" w:cs="Arial"/>
          <w:sz w:val="22"/>
          <w:szCs w:val="22"/>
        </w:rPr>
      </w:pPr>
      <w:sdt>
        <w:sdtPr>
          <w:rPr>
            <w:rFonts w:ascii="Wales Sans Body" w:hAnsi="Wales Sans Body" w:cs="Arial"/>
            <w:sz w:val="22"/>
            <w:szCs w:val="22"/>
          </w:rPr>
          <w:id w:val="1186638228"/>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They will allow me to travel more easily </w:t>
      </w:r>
    </w:p>
    <w:p w14:paraId="012D6C27" w14:textId="77777777" w:rsidR="00A31875" w:rsidRPr="00934404" w:rsidRDefault="00A31875" w:rsidP="00A31875">
      <w:pPr>
        <w:pStyle w:val="NormalWeb"/>
        <w:spacing w:after="0" w:line="240" w:lineRule="atLeast"/>
        <w:rPr>
          <w:rFonts w:ascii="Wales Sans Body" w:hAnsi="Wales Sans Body" w:cs="Arial"/>
          <w:sz w:val="22"/>
          <w:szCs w:val="22"/>
        </w:rPr>
      </w:pPr>
    </w:p>
    <w:p w14:paraId="469AB819" w14:textId="77777777" w:rsidR="00A31875" w:rsidRPr="00934404" w:rsidRDefault="00A31875" w:rsidP="00A31875">
      <w:pPr>
        <w:pStyle w:val="NormalWeb"/>
        <w:spacing w:after="0" w:line="240" w:lineRule="atLeast"/>
        <w:ind w:firstLine="284"/>
        <w:rPr>
          <w:rFonts w:ascii="Wales Sans Body" w:hAnsi="Wales Sans Body" w:cs="Arial"/>
          <w:sz w:val="22"/>
          <w:szCs w:val="22"/>
        </w:rPr>
      </w:pPr>
      <w:sdt>
        <w:sdtPr>
          <w:rPr>
            <w:rFonts w:ascii="Wales Sans Body" w:hAnsi="Wales Sans Body" w:cs="Arial"/>
            <w:sz w:val="22"/>
            <w:szCs w:val="22"/>
          </w:rPr>
          <w:id w:val="-130105254"/>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They won’t make much difference </w:t>
      </w:r>
    </w:p>
    <w:p w14:paraId="38956173" w14:textId="77777777" w:rsidR="00A31875" w:rsidRPr="00934404" w:rsidRDefault="00A31875" w:rsidP="00A31875">
      <w:pPr>
        <w:pStyle w:val="NormalWeb"/>
        <w:spacing w:after="0" w:line="240" w:lineRule="atLeast"/>
        <w:ind w:firstLine="284"/>
        <w:rPr>
          <w:rFonts w:ascii="Wales Sans Body" w:hAnsi="Wales Sans Body" w:cs="Arial"/>
          <w:sz w:val="22"/>
          <w:szCs w:val="22"/>
        </w:rPr>
      </w:pPr>
    </w:p>
    <w:p w14:paraId="55C8559D" w14:textId="77777777" w:rsidR="00A31875" w:rsidRPr="00934404" w:rsidRDefault="00A31875" w:rsidP="00A31875">
      <w:pPr>
        <w:pStyle w:val="NormalWeb"/>
        <w:spacing w:after="0" w:line="240" w:lineRule="atLeast"/>
        <w:ind w:firstLine="284"/>
        <w:rPr>
          <w:rFonts w:ascii="Wales Sans Body" w:hAnsi="Wales Sans Body" w:cs="Arial"/>
          <w:sz w:val="22"/>
          <w:szCs w:val="22"/>
        </w:rPr>
      </w:pPr>
      <w:sdt>
        <w:sdtPr>
          <w:rPr>
            <w:rFonts w:ascii="Wales Sans Body" w:hAnsi="Wales Sans Body" w:cs="Arial"/>
            <w:sz w:val="22"/>
            <w:szCs w:val="22"/>
          </w:rPr>
          <w:id w:val="278845678"/>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They won’t make any difference </w:t>
      </w:r>
    </w:p>
    <w:p w14:paraId="018943E7" w14:textId="77777777" w:rsidR="00A31875" w:rsidRPr="00934404" w:rsidRDefault="00A31875" w:rsidP="00A31875">
      <w:pPr>
        <w:pStyle w:val="NormalWeb"/>
        <w:spacing w:after="0" w:line="240" w:lineRule="atLeast"/>
        <w:rPr>
          <w:rFonts w:ascii="Wales Sans Body" w:hAnsi="Wales Sans Body" w:cs="Arial"/>
          <w:sz w:val="22"/>
          <w:szCs w:val="22"/>
        </w:rPr>
      </w:pPr>
    </w:p>
    <w:p w14:paraId="09FE9C8F" w14:textId="77777777" w:rsidR="00A31875" w:rsidRPr="00934404" w:rsidRDefault="00A31875" w:rsidP="00A31875">
      <w:pPr>
        <w:pStyle w:val="NormalWeb"/>
        <w:spacing w:after="0" w:line="240" w:lineRule="atLeast"/>
        <w:ind w:firstLine="284"/>
        <w:rPr>
          <w:rFonts w:ascii="Wales Sans Body" w:hAnsi="Wales Sans Body" w:cs="Arial"/>
          <w:sz w:val="22"/>
          <w:szCs w:val="22"/>
        </w:rPr>
      </w:pPr>
      <w:sdt>
        <w:sdtPr>
          <w:rPr>
            <w:rFonts w:ascii="Wales Sans Body" w:hAnsi="Wales Sans Body" w:cs="Arial"/>
            <w:sz w:val="22"/>
            <w:szCs w:val="22"/>
          </w:rPr>
          <w:id w:val="-1486617837"/>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They will make travel by bus more inconvenient</w:t>
      </w:r>
    </w:p>
    <w:p w14:paraId="07C8D0CD" w14:textId="77777777" w:rsidR="00A31875" w:rsidRPr="00934404" w:rsidRDefault="00A31875" w:rsidP="00A31875">
      <w:pPr>
        <w:pStyle w:val="NormalWeb"/>
        <w:spacing w:after="0" w:line="240" w:lineRule="atLeast"/>
        <w:rPr>
          <w:rFonts w:ascii="Wales Sans Body" w:hAnsi="Wales Sans Body" w:cs="Arial"/>
          <w:sz w:val="22"/>
          <w:szCs w:val="22"/>
        </w:rPr>
      </w:pPr>
    </w:p>
    <w:p w14:paraId="3DFF05F4" w14:textId="77777777" w:rsidR="00A31875" w:rsidRPr="00934404" w:rsidRDefault="00A31875" w:rsidP="00A31875">
      <w:pPr>
        <w:pStyle w:val="NormalWeb"/>
        <w:spacing w:after="0" w:line="240" w:lineRule="atLeast"/>
        <w:ind w:firstLine="284"/>
        <w:rPr>
          <w:rFonts w:ascii="Wales Sans Body" w:hAnsi="Wales Sans Body" w:cs="Arial"/>
          <w:sz w:val="22"/>
          <w:szCs w:val="22"/>
        </w:rPr>
      </w:pPr>
      <w:sdt>
        <w:sdtPr>
          <w:rPr>
            <w:rFonts w:ascii="Wales Sans Body" w:hAnsi="Wales Sans Body" w:cs="Arial"/>
            <w:sz w:val="22"/>
            <w:szCs w:val="22"/>
          </w:rPr>
          <w:id w:val="-1641567186"/>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Unsure</w:t>
      </w:r>
    </w:p>
    <w:p w14:paraId="7B9429AE" w14:textId="77777777" w:rsidR="00A31875" w:rsidRPr="00934404" w:rsidRDefault="00A31875" w:rsidP="00A31875">
      <w:pPr>
        <w:pStyle w:val="NormalWeb"/>
        <w:spacing w:after="0" w:line="240" w:lineRule="atLeast"/>
        <w:ind w:firstLine="284"/>
        <w:rPr>
          <w:rFonts w:ascii="Wales Sans Body" w:hAnsi="Wales Sans Body" w:cs="Arial"/>
          <w:sz w:val="22"/>
          <w:szCs w:val="22"/>
        </w:rPr>
      </w:pPr>
    </w:p>
    <w:p w14:paraId="7E0FFE08" w14:textId="77777777" w:rsidR="00A31875" w:rsidRPr="00934404" w:rsidRDefault="00A31875" w:rsidP="00A31875">
      <w:pPr>
        <w:pStyle w:val="NormalWeb"/>
        <w:numPr>
          <w:ilvl w:val="0"/>
          <w:numId w:val="58"/>
        </w:numPr>
        <w:spacing w:after="0" w:line="240" w:lineRule="atLeast"/>
        <w:rPr>
          <w:rFonts w:ascii="Wales Sans Body" w:hAnsi="Wales Sans Body" w:cs="Arial"/>
          <w:sz w:val="22"/>
          <w:szCs w:val="22"/>
        </w:rPr>
      </w:pPr>
      <w:r w:rsidRPr="00934404">
        <w:rPr>
          <w:rFonts w:ascii="Wales Sans Body" w:hAnsi="Wales Sans Body" w:cs="Arial"/>
          <w:sz w:val="22"/>
          <w:szCs w:val="22"/>
        </w:rPr>
        <w:t xml:space="preserve">Please use this space I you have any further comments regarding services in the area you have specified: </w:t>
      </w:r>
    </w:p>
    <w:p w14:paraId="469162A1" w14:textId="77777777" w:rsidR="00A31875" w:rsidRPr="00934404" w:rsidRDefault="00A31875" w:rsidP="00A31875">
      <w:pPr>
        <w:pStyle w:val="NormalWeb"/>
        <w:spacing w:after="0" w:line="240" w:lineRule="atLeast"/>
        <w:ind w:firstLine="284"/>
        <w:rPr>
          <w:rFonts w:ascii="Wales Sans Body" w:hAnsi="Wales Sans Body" w:cs="Arial"/>
          <w:sz w:val="22"/>
          <w:szCs w:val="22"/>
        </w:rPr>
      </w:pPr>
      <w:r w:rsidRPr="00934404">
        <w:rPr>
          <w:rFonts w:ascii="Wales Sans Body" w:hAnsi="Wales Sans Body" w:cs="Segoe UI"/>
          <w:noProof/>
          <w:sz w:val="22"/>
          <w:szCs w:val="22"/>
          <w14:ligatures w14:val="standardContextual"/>
        </w:rPr>
        <mc:AlternateContent>
          <mc:Choice Requires="wps">
            <w:drawing>
              <wp:anchor distT="0" distB="0" distL="114300" distR="114300" simplePos="0" relativeHeight="251686912" behindDoc="0" locked="0" layoutInCell="1" allowOverlap="1" wp14:anchorId="63377A9D" wp14:editId="6267C9A7">
                <wp:simplePos x="0" y="0"/>
                <wp:positionH relativeFrom="margin">
                  <wp:posOffset>163629</wp:posOffset>
                </wp:positionH>
                <wp:positionV relativeFrom="paragraph">
                  <wp:posOffset>93813</wp:posOffset>
                </wp:positionV>
                <wp:extent cx="4928135" cy="991402"/>
                <wp:effectExtent l="0" t="0" r="25400" b="18415"/>
                <wp:wrapNone/>
                <wp:docPr id="1889346719" name="Text Box 4"/>
                <wp:cNvGraphicFramePr/>
                <a:graphic xmlns:a="http://schemas.openxmlformats.org/drawingml/2006/main">
                  <a:graphicData uri="http://schemas.microsoft.com/office/word/2010/wordprocessingShape">
                    <wps:wsp>
                      <wps:cNvSpPr txBox="1"/>
                      <wps:spPr>
                        <a:xfrm>
                          <a:off x="0" y="0"/>
                          <a:ext cx="4928135" cy="991402"/>
                        </a:xfrm>
                        <a:prstGeom prst="rect">
                          <a:avLst/>
                        </a:prstGeom>
                        <a:solidFill>
                          <a:schemeClr val="lt1"/>
                        </a:solidFill>
                        <a:ln w="6350">
                          <a:solidFill>
                            <a:prstClr val="black"/>
                          </a:solidFill>
                        </a:ln>
                      </wps:spPr>
                      <wps:txbx>
                        <w:txbxContent>
                          <w:p w14:paraId="771358FB" w14:textId="77777777" w:rsidR="00A31875" w:rsidRDefault="00A31875" w:rsidP="00A31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77A9D" id="_x0000_s1051" type="#_x0000_t202" style="position:absolute;left:0;text-align:left;margin-left:12.9pt;margin-top:7.4pt;width:388.05pt;height:78.0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" fillcolor="white [3201]" strokeweight=".5pt">
                <v:textbox>
                  <w:txbxContent>
                    <w:p w14:paraId="771358FB" w14:textId="77777777" w:rsidR="00A31875" w:rsidRDefault="00A31875" w:rsidP="00A31875"/>
                  </w:txbxContent>
                </v:textbox>
                <w10:wrap anchorx="margin"/>
              </v:shape>
            </w:pict>
          </mc:Fallback>
        </mc:AlternateContent>
      </w:r>
    </w:p>
    <w:p w14:paraId="52819FB7" w14:textId="77777777" w:rsidR="00A31875" w:rsidRPr="00934404" w:rsidRDefault="00A31875" w:rsidP="00A31875">
      <w:pPr>
        <w:pStyle w:val="NormalWeb"/>
        <w:spacing w:after="0" w:line="240" w:lineRule="atLeast"/>
        <w:ind w:firstLine="284"/>
        <w:rPr>
          <w:rFonts w:ascii="Wales Sans Body" w:hAnsi="Wales Sans Body" w:cs="Arial"/>
          <w:sz w:val="22"/>
          <w:szCs w:val="22"/>
        </w:rPr>
      </w:pPr>
    </w:p>
    <w:p w14:paraId="51D91887" w14:textId="77777777" w:rsidR="00A31875" w:rsidRPr="00934404" w:rsidRDefault="00A31875" w:rsidP="00A31875">
      <w:pPr>
        <w:pStyle w:val="NormalWeb"/>
        <w:spacing w:after="0" w:line="240" w:lineRule="atLeast"/>
        <w:ind w:firstLine="284"/>
        <w:rPr>
          <w:rFonts w:ascii="Wales Sans Body" w:hAnsi="Wales Sans Body" w:cs="Arial"/>
          <w:sz w:val="22"/>
          <w:szCs w:val="22"/>
        </w:rPr>
      </w:pPr>
    </w:p>
    <w:p w14:paraId="108EE636" w14:textId="77777777" w:rsidR="00A31875" w:rsidRPr="00934404" w:rsidRDefault="00A31875" w:rsidP="00A31875">
      <w:pPr>
        <w:pStyle w:val="NormalWeb"/>
        <w:spacing w:after="0" w:line="240" w:lineRule="atLeast"/>
        <w:ind w:firstLine="284"/>
        <w:rPr>
          <w:rFonts w:ascii="Wales Sans Body" w:hAnsi="Wales Sans Body" w:cs="Arial"/>
          <w:sz w:val="22"/>
          <w:szCs w:val="22"/>
        </w:rPr>
      </w:pPr>
    </w:p>
    <w:p w14:paraId="5522600F" w14:textId="77777777" w:rsidR="00A31875" w:rsidRPr="00934404" w:rsidRDefault="00A31875" w:rsidP="00A31875">
      <w:pPr>
        <w:pStyle w:val="NormalWeb"/>
        <w:spacing w:after="0" w:line="240" w:lineRule="atLeast"/>
        <w:ind w:firstLine="284"/>
        <w:rPr>
          <w:rFonts w:ascii="Wales Sans Body" w:hAnsi="Wales Sans Body" w:cs="Arial"/>
          <w:sz w:val="22"/>
          <w:szCs w:val="22"/>
        </w:rPr>
      </w:pPr>
    </w:p>
    <w:p w14:paraId="22CC135E" w14:textId="77777777" w:rsidR="00A31875" w:rsidRPr="00934404" w:rsidRDefault="00A31875" w:rsidP="00A31875">
      <w:pPr>
        <w:pStyle w:val="NormalWeb"/>
        <w:spacing w:after="0" w:line="240" w:lineRule="atLeast"/>
        <w:ind w:firstLine="284"/>
        <w:rPr>
          <w:rFonts w:ascii="Wales Sans Body" w:hAnsi="Wales Sans Body" w:cs="Arial"/>
          <w:sz w:val="22"/>
          <w:szCs w:val="22"/>
        </w:rPr>
      </w:pPr>
    </w:p>
    <w:p w14:paraId="0A0FB08E" w14:textId="77777777" w:rsidR="00A31875" w:rsidRPr="00934404" w:rsidRDefault="00A31875" w:rsidP="00A31875">
      <w:pPr>
        <w:pStyle w:val="NormalWeb"/>
        <w:spacing w:after="0" w:line="240" w:lineRule="atLeast"/>
        <w:ind w:firstLine="284"/>
        <w:rPr>
          <w:rFonts w:ascii="Wales Sans Body" w:hAnsi="Wales Sans Body" w:cs="Arial"/>
          <w:sz w:val="22"/>
          <w:szCs w:val="22"/>
        </w:rPr>
      </w:pPr>
    </w:p>
    <w:p w14:paraId="16F4DBEE" w14:textId="77777777" w:rsidR="00A31875" w:rsidRPr="00934404" w:rsidRDefault="00A31875" w:rsidP="00A31875">
      <w:pPr>
        <w:pStyle w:val="NormalWeb"/>
        <w:spacing w:after="0" w:line="240" w:lineRule="atLeast"/>
        <w:ind w:firstLine="284"/>
        <w:rPr>
          <w:rFonts w:ascii="Wales Sans Body" w:hAnsi="Wales Sans Body" w:cs="Arial"/>
          <w:sz w:val="22"/>
          <w:szCs w:val="22"/>
        </w:rPr>
      </w:pPr>
    </w:p>
    <w:p w14:paraId="4AA5F09C" w14:textId="77777777" w:rsidR="00A31875" w:rsidRPr="00934404" w:rsidRDefault="00A31875" w:rsidP="00A31875">
      <w:pPr>
        <w:pStyle w:val="NormalWeb"/>
        <w:spacing w:after="0" w:line="240" w:lineRule="atLeast"/>
        <w:ind w:firstLine="284"/>
        <w:rPr>
          <w:rFonts w:ascii="Wales Sans Body" w:hAnsi="Wales Sans Body" w:cs="Arial"/>
          <w:sz w:val="22"/>
          <w:szCs w:val="22"/>
        </w:rPr>
      </w:pPr>
    </w:p>
    <w:p w14:paraId="5B0C5E85" w14:textId="77777777" w:rsidR="00A31875" w:rsidRPr="00934404" w:rsidRDefault="00A31875" w:rsidP="00A31875">
      <w:pPr>
        <w:shd w:val="clear" w:color="auto" w:fill="F2F2F2" w:themeFill="background1" w:themeFillShade="F2"/>
        <w:rPr>
          <w:rFonts w:ascii="Wales Sans Body" w:hAnsi="Wales Sans Body"/>
          <w:b/>
          <w:bCs/>
          <w:color w:val="C00000"/>
        </w:rPr>
      </w:pPr>
      <w:r w:rsidRPr="00934404">
        <w:rPr>
          <w:rFonts w:ascii="Wales Sans Body" w:hAnsi="Wales Sans Body"/>
          <w:b/>
          <w:bCs/>
          <w:color w:val="C00000"/>
        </w:rPr>
        <w:t xml:space="preserve">Section 5: The Approach to Bus Network Design </w:t>
      </w:r>
    </w:p>
    <w:p w14:paraId="049309F5" w14:textId="77777777" w:rsidR="00A31875" w:rsidRPr="00934404" w:rsidRDefault="00A31875" w:rsidP="00A31875">
      <w:pPr>
        <w:shd w:val="clear" w:color="auto" w:fill="F2F2F2" w:themeFill="background1" w:themeFillShade="F2"/>
        <w:rPr>
          <w:rFonts w:ascii="Wales Sans Body" w:hAnsi="Wales Sans Body"/>
          <w:b/>
          <w:bCs/>
          <w:color w:val="C00000"/>
        </w:rPr>
      </w:pPr>
    </w:p>
    <w:p w14:paraId="17F1B63A" w14:textId="77777777" w:rsidR="00A31875" w:rsidRPr="00934404" w:rsidRDefault="00A31875" w:rsidP="00A31875">
      <w:pPr>
        <w:shd w:val="clear" w:color="auto" w:fill="F2F2F2" w:themeFill="background1" w:themeFillShade="F2"/>
        <w:rPr>
          <w:rFonts w:ascii="Wales Sans Body" w:hAnsi="Wales Sans Body"/>
          <w:color w:val="1D1D1B" w:themeColor="text1"/>
        </w:rPr>
      </w:pPr>
      <w:r w:rsidRPr="00934404">
        <w:rPr>
          <w:rFonts w:ascii="Wales Sans Body" w:hAnsi="Wales Sans Body"/>
          <w:color w:val="1D1D1B" w:themeColor="text1"/>
        </w:rPr>
        <w:t>When we plan bus networks, we are working within a set of constraints. Some examples include, bus driver shortages, availability of buses and funding. Within these constraints, we often face a set of choices to navigate.</w:t>
      </w:r>
    </w:p>
    <w:p w14:paraId="2EE887B8" w14:textId="77777777" w:rsidR="00A31875" w:rsidRPr="00934404" w:rsidRDefault="00A31875" w:rsidP="00A31875">
      <w:pPr>
        <w:shd w:val="clear" w:color="auto" w:fill="F2F2F2" w:themeFill="background1" w:themeFillShade="F2"/>
        <w:rPr>
          <w:rFonts w:ascii="Wales Sans Body" w:hAnsi="Wales Sans Body"/>
          <w:color w:val="1D1D1B" w:themeColor="text1"/>
        </w:rPr>
      </w:pPr>
    </w:p>
    <w:p w14:paraId="29AB5D9C" w14:textId="77777777" w:rsidR="00A31875" w:rsidRPr="00934404" w:rsidRDefault="00A31875" w:rsidP="00A31875">
      <w:pPr>
        <w:shd w:val="clear" w:color="auto" w:fill="F2F2F2" w:themeFill="background1" w:themeFillShade="F2"/>
        <w:rPr>
          <w:rFonts w:ascii="Wales Sans Body" w:hAnsi="Wales Sans Body"/>
          <w:color w:val="1D1D1B" w:themeColor="text1"/>
        </w:rPr>
      </w:pPr>
      <w:r w:rsidRPr="00934404">
        <w:rPr>
          <w:rFonts w:ascii="Wales Sans Body" w:hAnsi="Wales Sans Body"/>
          <w:color w:val="1D1D1B" w:themeColor="text1"/>
        </w:rPr>
        <w:lastRenderedPageBreak/>
        <w:t>We have planned our Proposed Base Network to be delivered with the same resources (funding, buses, drivers) that are in the network today. This means that if we want to make an improvement that requires more resource, we will have to use less resource somewhere else in the network.</w:t>
      </w:r>
    </w:p>
    <w:p w14:paraId="2E32F341" w14:textId="77777777" w:rsidR="00A31875" w:rsidRPr="00934404" w:rsidRDefault="00A31875" w:rsidP="00A31875">
      <w:pPr>
        <w:shd w:val="clear" w:color="auto" w:fill="F2F2F2" w:themeFill="background1" w:themeFillShade="F2"/>
        <w:rPr>
          <w:rFonts w:ascii="Wales Sans Body" w:hAnsi="Wales Sans Body"/>
          <w:color w:val="1D1D1B" w:themeColor="text1"/>
        </w:rPr>
      </w:pPr>
    </w:p>
    <w:p w14:paraId="73AAC653" w14:textId="77777777" w:rsidR="00A31875" w:rsidRPr="00934404" w:rsidRDefault="00A31875" w:rsidP="00A31875">
      <w:pPr>
        <w:shd w:val="clear" w:color="auto" w:fill="F2F2F2" w:themeFill="background1" w:themeFillShade="F2"/>
        <w:rPr>
          <w:rFonts w:ascii="Wales Sans Body" w:hAnsi="Wales Sans Body"/>
          <w:color w:val="1D1D1B" w:themeColor="text1"/>
        </w:rPr>
      </w:pPr>
      <w:r w:rsidRPr="00934404">
        <w:rPr>
          <w:rFonts w:ascii="Wales Sans Body" w:hAnsi="Wales Sans Body"/>
          <w:color w:val="1D1D1B" w:themeColor="text1"/>
        </w:rPr>
        <w:t>Let’s say, we wanted to increase frequency, so a service runs every 20 minutes, rather than every 30 minutes because it would benefit a lot of people. This could mean 2 more buses are needed to run that service. We would then have to choose which is more important, removing 2 buses from somewhere else, or keeping the frequency as it is.</w:t>
      </w:r>
    </w:p>
    <w:p w14:paraId="79874374" w14:textId="77777777" w:rsidR="00A31875" w:rsidRPr="00934404" w:rsidRDefault="00A31875" w:rsidP="00A31875">
      <w:pPr>
        <w:shd w:val="clear" w:color="auto" w:fill="F2F2F2" w:themeFill="background1" w:themeFillShade="F2"/>
        <w:rPr>
          <w:rFonts w:ascii="Wales Sans Body" w:hAnsi="Wales Sans Body"/>
          <w:color w:val="1D1D1B" w:themeColor="text1"/>
        </w:rPr>
      </w:pPr>
    </w:p>
    <w:p w14:paraId="5533A928" w14:textId="77777777" w:rsidR="00A31875" w:rsidRPr="00934404" w:rsidRDefault="00A31875" w:rsidP="00A31875">
      <w:pPr>
        <w:shd w:val="clear" w:color="auto" w:fill="F2F2F2" w:themeFill="background1" w:themeFillShade="F2"/>
        <w:rPr>
          <w:rFonts w:ascii="Wales Sans Body" w:hAnsi="Wales Sans Body"/>
          <w:color w:val="1D1D1B" w:themeColor="text1"/>
        </w:rPr>
      </w:pPr>
      <w:r w:rsidRPr="00934404">
        <w:rPr>
          <w:rFonts w:ascii="Wales Sans Body" w:hAnsi="Wales Sans Body"/>
          <w:color w:val="1D1D1B" w:themeColor="text1"/>
        </w:rPr>
        <w:t>These are not necessarily easy choices. The choices we face mean that we know that our Proposed Base Network will not be perfect for everyone.</w:t>
      </w:r>
    </w:p>
    <w:p w14:paraId="39ED52A7" w14:textId="77777777" w:rsidR="00A31875" w:rsidRPr="00934404" w:rsidRDefault="00A31875" w:rsidP="00A31875">
      <w:pPr>
        <w:shd w:val="clear" w:color="auto" w:fill="F2F2F2" w:themeFill="background1" w:themeFillShade="F2"/>
        <w:rPr>
          <w:rFonts w:ascii="Wales Sans Body" w:hAnsi="Wales Sans Body"/>
          <w:color w:val="1D1D1B" w:themeColor="text1"/>
        </w:rPr>
      </w:pPr>
      <w:r w:rsidRPr="00934404">
        <w:rPr>
          <w:rFonts w:ascii="Wales Sans Body" w:hAnsi="Wales Sans Body"/>
          <w:color w:val="1D1D1B" w:themeColor="text1"/>
        </w:rPr>
        <w:t>That is why we want to ask for your opinion about some of these typical choices first. This will help us refine our Proposed Base Network.</w:t>
      </w:r>
    </w:p>
    <w:p w14:paraId="60889274" w14:textId="77777777" w:rsidR="00A31875" w:rsidRPr="00934404" w:rsidRDefault="00A31875" w:rsidP="00A31875">
      <w:pPr>
        <w:rPr>
          <w:rFonts w:ascii="Wales Sans Body" w:hAnsi="Wales Sans Body"/>
          <w:color w:val="1D1D1B" w:themeColor="text1"/>
        </w:rPr>
      </w:pPr>
      <w:r w:rsidRPr="00934404">
        <w:rPr>
          <w:rFonts w:ascii="Wales Sans Body" w:hAnsi="Wales Sans Body"/>
          <w:color w:val="1D1D1B" w:themeColor="text1"/>
        </w:rPr>
        <w:t xml:space="preserve"> </w:t>
      </w:r>
    </w:p>
    <w:p w14:paraId="72675869" w14:textId="77777777" w:rsidR="00A31875" w:rsidRPr="00934404" w:rsidRDefault="00A31875" w:rsidP="00A31875">
      <w:pPr>
        <w:rPr>
          <w:rFonts w:ascii="Wales Sans Body" w:hAnsi="Wales Sans Body"/>
        </w:rPr>
      </w:pPr>
    </w:p>
    <w:p w14:paraId="01B7A00C" w14:textId="77777777" w:rsidR="00A31875" w:rsidRPr="00934404" w:rsidRDefault="00A31875" w:rsidP="00A31875">
      <w:pPr>
        <w:pStyle w:val="ListParagraph"/>
        <w:numPr>
          <w:ilvl w:val="0"/>
          <w:numId w:val="58"/>
        </w:numPr>
        <w:spacing w:before="0" w:after="0" w:line="240" w:lineRule="auto"/>
        <w:rPr>
          <w:rFonts w:ascii="Wales Sans Body" w:hAnsi="Wales Sans Body"/>
        </w:rPr>
      </w:pPr>
      <w:r w:rsidRPr="00934404">
        <w:rPr>
          <w:rFonts w:ascii="Wales Sans Body" w:hAnsi="Wales Sans Body"/>
        </w:rPr>
        <w:t xml:space="preserve">How strongly do you agree or disagree with the following statements? </w:t>
      </w:r>
    </w:p>
    <w:p w14:paraId="7C838F0C" w14:textId="77777777" w:rsidR="00A31875" w:rsidRPr="00934404" w:rsidRDefault="00A31875" w:rsidP="00A31875">
      <w:pPr>
        <w:rPr>
          <w:rFonts w:ascii="Wales Sans Body" w:hAnsi="Wales Sans Body"/>
          <w:b/>
          <w:bCs/>
        </w:rPr>
      </w:pPr>
    </w:p>
    <w:p w14:paraId="5E13C362" w14:textId="77777777" w:rsidR="00A31875" w:rsidRPr="00934404" w:rsidRDefault="00A31875" w:rsidP="00A31875">
      <w:pPr>
        <w:pStyle w:val="NormalWeb"/>
        <w:spacing w:after="0" w:line="240" w:lineRule="atLeast"/>
        <w:rPr>
          <w:rFonts w:ascii="Wales Sans Body" w:hAnsi="Wales Sans Body" w:cs="Arial"/>
          <w:sz w:val="22"/>
          <w:szCs w:val="22"/>
        </w:rPr>
      </w:pPr>
    </w:p>
    <w:tbl>
      <w:tblPr>
        <w:tblStyle w:val="TableGrid"/>
        <w:tblpPr w:leftFromText="180" w:rightFromText="180" w:vertAnchor="text" w:horzAnchor="margin" w:tblpXSpec="center" w:tblpY="-64"/>
        <w:tblW w:w="10767" w:type="dxa"/>
        <w:tblLook w:val="04A0" w:firstRow="1" w:lastRow="0" w:firstColumn="1" w:lastColumn="0" w:noHBand="0" w:noVBand="1"/>
      </w:tblPr>
      <w:tblGrid>
        <w:gridCol w:w="10767"/>
      </w:tblGrid>
      <w:tr w:rsidR="00A31875" w14:paraId="20175F12" w14:textId="77777777" w:rsidTr="00DF24E9">
        <w:trPr>
          <w:cnfStyle w:val="100000000000" w:firstRow="1" w:lastRow="0" w:firstColumn="0" w:lastColumn="0" w:oddVBand="0" w:evenVBand="0" w:oddHBand="0" w:evenHBand="0" w:firstRowFirstColumn="0" w:firstRowLastColumn="0" w:lastRowFirstColumn="0" w:lastRowLastColumn="0"/>
          <w:trHeight w:val="255"/>
        </w:trPr>
        <w:tc>
          <w:tcPr>
            <w:tcW w:w="10767" w:type="dxa"/>
          </w:tcPr>
          <w:p w14:paraId="373B7978" w14:textId="77777777" w:rsidR="00A31875" w:rsidRPr="00934404" w:rsidRDefault="00A31875" w:rsidP="00DF24E9">
            <w:pPr>
              <w:rPr>
                <w:rFonts w:ascii="Wales Sans Body" w:hAnsi="Wales Sans Body"/>
                <w:b/>
                <w:bCs/>
              </w:rPr>
            </w:pPr>
            <w:r w:rsidRPr="00934404">
              <w:rPr>
                <w:rFonts w:ascii="Wales Sans Body" w:hAnsi="Wales Sans Body"/>
                <w:b/>
                <w:bCs/>
              </w:rPr>
              <w:t xml:space="preserve">Network changes that improve the level of service for </w:t>
            </w:r>
            <w:proofErr w:type="gramStart"/>
            <w:r w:rsidRPr="00934404">
              <w:rPr>
                <w:rFonts w:ascii="Wales Sans Body" w:hAnsi="Wales Sans Body"/>
                <w:b/>
                <w:bCs/>
              </w:rPr>
              <w:t>the majority of</w:t>
            </w:r>
            <w:proofErr w:type="gramEnd"/>
            <w:r w:rsidRPr="00934404">
              <w:rPr>
                <w:rFonts w:ascii="Wales Sans Body" w:hAnsi="Wales Sans Body"/>
                <w:b/>
                <w:bCs/>
              </w:rPr>
              <w:t xml:space="preserve"> people should be considered, even if that inconveniences some people.</w:t>
            </w:r>
          </w:p>
          <w:p w14:paraId="7FAFB586" w14:textId="77777777" w:rsidR="00A31875" w:rsidRPr="00934404" w:rsidRDefault="00A31875" w:rsidP="00DF24E9">
            <w:pPr>
              <w:pStyle w:val="NormalWeb"/>
              <w:spacing w:line="240" w:lineRule="atLeast"/>
              <w:rPr>
                <w:rFonts w:ascii="Wales Sans Body" w:hAnsi="Wales Sans Body" w:cs="Arial"/>
                <w:sz w:val="22"/>
                <w:szCs w:val="22"/>
              </w:rPr>
            </w:pPr>
          </w:p>
          <w:p w14:paraId="12D3DA15" w14:textId="77777777" w:rsidR="00A31875" w:rsidRPr="00934404" w:rsidRDefault="00A31875" w:rsidP="00DF24E9">
            <w:pPr>
              <w:pStyle w:val="NormalWeb"/>
              <w:spacing w:line="240" w:lineRule="atLeast"/>
              <w:rPr>
                <w:rFonts w:ascii="Wales Sans Body" w:hAnsi="Wales Sans Body" w:cs="Arial"/>
                <w:sz w:val="22"/>
                <w:szCs w:val="22"/>
              </w:rPr>
            </w:pPr>
            <w:sdt>
              <w:sdtPr>
                <w:rPr>
                  <w:rFonts w:ascii="Wales Sans Body" w:hAnsi="Wales Sans Body" w:cs="Arial"/>
                  <w:sz w:val="22"/>
                  <w:szCs w:val="22"/>
                </w:rPr>
                <w:id w:val="279390768"/>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Strongly Agree  </w:t>
            </w:r>
            <w:sdt>
              <w:sdtPr>
                <w:rPr>
                  <w:rFonts w:ascii="Wales Sans Body" w:hAnsi="Wales Sans Body" w:cs="Arial"/>
                  <w:sz w:val="22"/>
                  <w:szCs w:val="22"/>
                </w:rPr>
                <w:id w:val="1674368538"/>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w:t>
            </w:r>
            <w:proofErr w:type="spellStart"/>
            <w:r w:rsidRPr="00934404">
              <w:rPr>
                <w:rFonts w:ascii="Wales Sans Body" w:hAnsi="Wales Sans Body" w:cs="Arial"/>
                <w:sz w:val="22"/>
                <w:szCs w:val="22"/>
              </w:rPr>
              <w:t>Agree</w:t>
            </w:r>
            <w:proofErr w:type="spellEnd"/>
            <w:r w:rsidRPr="00934404">
              <w:rPr>
                <w:rFonts w:ascii="Wales Sans Body" w:hAnsi="Wales Sans Body" w:cs="Arial"/>
                <w:sz w:val="22"/>
                <w:szCs w:val="22"/>
              </w:rPr>
              <w:t xml:space="preserve">  </w:t>
            </w:r>
            <w:sdt>
              <w:sdtPr>
                <w:rPr>
                  <w:rFonts w:ascii="Wales Sans Body" w:hAnsi="Wales Sans Body" w:cs="Arial"/>
                  <w:sz w:val="22"/>
                  <w:szCs w:val="22"/>
                </w:rPr>
                <w:id w:val="628673753"/>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Neither agree nor disagree  </w:t>
            </w:r>
            <w:sdt>
              <w:sdtPr>
                <w:rPr>
                  <w:rFonts w:ascii="Wales Sans Body" w:hAnsi="Wales Sans Body" w:cs="Arial"/>
                  <w:sz w:val="22"/>
                  <w:szCs w:val="22"/>
                </w:rPr>
                <w:id w:val="-760681976"/>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w:t>
            </w:r>
            <w:proofErr w:type="spellStart"/>
            <w:r w:rsidRPr="00934404">
              <w:rPr>
                <w:rFonts w:ascii="Wales Sans Body" w:hAnsi="Wales Sans Body" w:cs="Arial"/>
                <w:sz w:val="22"/>
                <w:szCs w:val="22"/>
              </w:rPr>
              <w:t>Disagree</w:t>
            </w:r>
            <w:proofErr w:type="spellEnd"/>
            <w:r w:rsidRPr="00934404">
              <w:rPr>
                <w:rFonts w:ascii="Wales Sans Body" w:hAnsi="Wales Sans Body" w:cs="Arial"/>
                <w:sz w:val="22"/>
                <w:szCs w:val="22"/>
              </w:rPr>
              <w:t xml:space="preserve">  </w:t>
            </w:r>
            <w:sdt>
              <w:sdtPr>
                <w:rPr>
                  <w:rFonts w:ascii="Wales Sans Body" w:hAnsi="Wales Sans Body" w:cs="Arial"/>
                  <w:sz w:val="22"/>
                  <w:szCs w:val="22"/>
                </w:rPr>
                <w:id w:val="337204369"/>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Strongly Disagree  </w:t>
            </w:r>
            <w:sdt>
              <w:sdtPr>
                <w:rPr>
                  <w:rFonts w:ascii="Wales Sans Body" w:hAnsi="Wales Sans Body" w:cs="Arial"/>
                  <w:sz w:val="22"/>
                  <w:szCs w:val="22"/>
                </w:rPr>
                <w:id w:val="-1650050059"/>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Unsure  </w:t>
            </w:r>
          </w:p>
          <w:p w14:paraId="6462099B" w14:textId="77777777" w:rsidR="00A31875" w:rsidRPr="00934404" w:rsidRDefault="00A31875" w:rsidP="00DF24E9">
            <w:pPr>
              <w:pStyle w:val="NormalWeb"/>
              <w:spacing w:line="240" w:lineRule="atLeast"/>
              <w:ind w:left="284"/>
              <w:rPr>
                <w:rFonts w:ascii="Wales Sans Body" w:hAnsi="Wales Sans Body" w:cs="Arial"/>
                <w:sz w:val="22"/>
                <w:szCs w:val="22"/>
              </w:rPr>
            </w:pPr>
          </w:p>
        </w:tc>
      </w:tr>
    </w:tbl>
    <w:p w14:paraId="3BA6EE43" w14:textId="77777777" w:rsidR="00A31875" w:rsidRPr="00934404" w:rsidRDefault="00A31875" w:rsidP="00A31875">
      <w:pPr>
        <w:pStyle w:val="NormalWeb"/>
        <w:spacing w:after="0" w:line="240" w:lineRule="atLeast"/>
        <w:ind w:left="284"/>
        <w:rPr>
          <w:rFonts w:ascii="Wales Sans Body" w:hAnsi="Wales Sans Body" w:cs="Arial"/>
          <w:sz w:val="22"/>
          <w:szCs w:val="22"/>
        </w:rPr>
      </w:pPr>
      <w:r w:rsidRPr="00934404">
        <w:rPr>
          <w:rFonts w:ascii="Wales Sans Body" w:hAnsi="Wales Sans Body" w:cs="Arial"/>
          <w:sz w:val="22"/>
          <w:szCs w:val="22"/>
        </w:rPr>
        <w:t xml:space="preserve"> </w:t>
      </w:r>
    </w:p>
    <w:p w14:paraId="0E0F4713" w14:textId="77777777" w:rsidR="00A31875" w:rsidRPr="00934404" w:rsidRDefault="00A31875" w:rsidP="00A31875">
      <w:pPr>
        <w:pStyle w:val="NormalWeb"/>
        <w:spacing w:after="0" w:line="240" w:lineRule="atLeast"/>
        <w:ind w:left="284"/>
        <w:rPr>
          <w:rFonts w:ascii="Wales Sans Body" w:hAnsi="Wales Sans Body" w:cs="Arial"/>
          <w:sz w:val="22"/>
          <w:szCs w:val="22"/>
        </w:rPr>
      </w:pPr>
    </w:p>
    <w:tbl>
      <w:tblPr>
        <w:tblStyle w:val="TableGrid"/>
        <w:tblpPr w:leftFromText="180" w:rightFromText="180" w:vertAnchor="text" w:horzAnchor="margin" w:tblpXSpec="center" w:tblpY="-64"/>
        <w:tblW w:w="10767" w:type="dxa"/>
        <w:tblLook w:val="04A0" w:firstRow="1" w:lastRow="0" w:firstColumn="1" w:lastColumn="0" w:noHBand="0" w:noVBand="1"/>
      </w:tblPr>
      <w:tblGrid>
        <w:gridCol w:w="10767"/>
      </w:tblGrid>
      <w:tr w:rsidR="00A31875" w14:paraId="5AB4A8E6" w14:textId="77777777" w:rsidTr="00DF24E9">
        <w:trPr>
          <w:cnfStyle w:val="100000000000" w:firstRow="1" w:lastRow="0" w:firstColumn="0" w:lastColumn="0" w:oddVBand="0" w:evenVBand="0" w:oddHBand="0" w:evenHBand="0" w:firstRowFirstColumn="0" w:firstRowLastColumn="0" w:lastRowFirstColumn="0" w:lastRowLastColumn="0"/>
          <w:trHeight w:val="255"/>
        </w:trPr>
        <w:tc>
          <w:tcPr>
            <w:tcW w:w="10767" w:type="dxa"/>
          </w:tcPr>
          <w:p w14:paraId="7B26695C" w14:textId="77777777" w:rsidR="00A31875" w:rsidRPr="00934404" w:rsidRDefault="00A31875" w:rsidP="00DF24E9">
            <w:pPr>
              <w:rPr>
                <w:rFonts w:ascii="Wales Sans Body" w:hAnsi="Wales Sans Body"/>
                <w:b/>
                <w:bCs/>
              </w:rPr>
            </w:pPr>
            <w:r w:rsidRPr="00934404">
              <w:rPr>
                <w:rFonts w:ascii="Wales Sans Body" w:hAnsi="Wales Sans Body"/>
                <w:b/>
                <w:bCs/>
              </w:rPr>
              <w:t xml:space="preserve">Minimising inconvenience for existing passengers is more important than improving services for </w:t>
            </w:r>
            <w:proofErr w:type="gramStart"/>
            <w:r w:rsidRPr="00934404">
              <w:rPr>
                <w:rFonts w:ascii="Wales Sans Body" w:hAnsi="Wales Sans Body"/>
                <w:b/>
                <w:bCs/>
              </w:rPr>
              <w:t>the majority of</w:t>
            </w:r>
            <w:proofErr w:type="gramEnd"/>
            <w:r w:rsidRPr="00934404">
              <w:rPr>
                <w:rFonts w:ascii="Wales Sans Body" w:hAnsi="Wales Sans Body"/>
                <w:b/>
                <w:bCs/>
              </w:rPr>
              <w:t xml:space="preserve"> people.</w:t>
            </w:r>
          </w:p>
          <w:p w14:paraId="0BA4D6E0" w14:textId="77777777" w:rsidR="00A31875" w:rsidRPr="00934404" w:rsidRDefault="00A31875" w:rsidP="00DF24E9">
            <w:pPr>
              <w:pStyle w:val="NormalWeb"/>
              <w:spacing w:line="240" w:lineRule="atLeast"/>
              <w:rPr>
                <w:rFonts w:ascii="Wales Sans Body" w:hAnsi="Wales Sans Body" w:cs="Arial"/>
                <w:sz w:val="22"/>
                <w:szCs w:val="22"/>
              </w:rPr>
            </w:pPr>
            <w:r w:rsidRPr="00934404">
              <w:rPr>
                <w:rFonts w:ascii="Wales Sans Body" w:hAnsi="Wales Sans Body" w:cs="Aptos"/>
                <w:b/>
                <w:bCs/>
                <w:sz w:val="22"/>
                <w:szCs w:val="22"/>
                <w14:ligatures w14:val="standardContextual"/>
              </w:rPr>
              <w:br/>
            </w:r>
            <w:sdt>
              <w:sdtPr>
                <w:rPr>
                  <w:rFonts w:ascii="Wales Sans Body" w:hAnsi="Wales Sans Body" w:cs="Arial"/>
                  <w:sz w:val="22"/>
                  <w:szCs w:val="22"/>
                </w:rPr>
                <w:id w:val="817221082"/>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Strongly Agree  </w:t>
            </w:r>
            <w:sdt>
              <w:sdtPr>
                <w:rPr>
                  <w:rFonts w:ascii="Wales Sans Body" w:hAnsi="Wales Sans Body" w:cs="Arial"/>
                  <w:sz w:val="22"/>
                  <w:szCs w:val="22"/>
                </w:rPr>
                <w:id w:val="-1668933458"/>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w:t>
            </w:r>
            <w:proofErr w:type="spellStart"/>
            <w:r w:rsidRPr="00934404">
              <w:rPr>
                <w:rFonts w:ascii="Wales Sans Body" w:hAnsi="Wales Sans Body" w:cs="Arial"/>
                <w:sz w:val="22"/>
                <w:szCs w:val="22"/>
              </w:rPr>
              <w:t>Agree</w:t>
            </w:r>
            <w:proofErr w:type="spellEnd"/>
            <w:r w:rsidRPr="00934404">
              <w:rPr>
                <w:rFonts w:ascii="Wales Sans Body" w:hAnsi="Wales Sans Body" w:cs="Arial"/>
                <w:sz w:val="22"/>
                <w:szCs w:val="22"/>
              </w:rPr>
              <w:t xml:space="preserve">  </w:t>
            </w:r>
            <w:sdt>
              <w:sdtPr>
                <w:rPr>
                  <w:rFonts w:ascii="Wales Sans Body" w:hAnsi="Wales Sans Body" w:cs="Arial"/>
                  <w:sz w:val="22"/>
                  <w:szCs w:val="22"/>
                </w:rPr>
                <w:id w:val="135309742"/>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Neither agree nor disagree  </w:t>
            </w:r>
            <w:sdt>
              <w:sdtPr>
                <w:rPr>
                  <w:rFonts w:ascii="Wales Sans Body" w:hAnsi="Wales Sans Body" w:cs="Arial"/>
                  <w:sz w:val="22"/>
                  <w:szCs w:val="22"/>
                </w:rPr>
                <w:id w:val="-400909497"/>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w:t>
            </w:r>
            <w:proofErr w:type="spellStart"/>
            <w:r w:rsidRPr="00934404">
              <w:rPr>
                <w:rFonts w:ascii="Wales Sans Body" w:hAnsi="Wales Sans Body" w:cs="Arial"/>
                <w:sz w:val="22"/>
                <w:szCs w:val="22"/>
              </w:rPr>
              <w:t>Disagree</w:t>
            </w:r>
            <w:proofErr w:type="spellEnd"/>
            <w:r w:rsidRPr="00934404">
              <w:rPr>
                <w:rFonts w:ascii="Wales Sans Body" w:hAnsi="Wales Sans Body" w:cs="Arial"/>
                <w:sz w:val="22"/>
                <w:szCs w:val="22"/>
              </w:rPr>
              <w:t xml:space="preserve">  </w:t>
            </w:r>
            <w:sdt>
              <w:sdtPr>
                <w:rPr>
                  <w:rFonts w:ascii="Wales Sans Body" w:hAnsi="Wales Sans Body" w:cs="Arial"/>
                  <w:sz w:val="22"/>
                  <w:szCs w:val="22"/>
                </w:rPr>
                <w:id w:val="1550799645"/>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Strongly Disagree  </w:t>
            </w:r>
            <w:sdt>
              <w:sdtPr>
                <w:rPr>
                  <w:rFonts w:ascii="Wales Sans Body" w:hAnsi="Wales Sans Body" w:cs="Arial"/>
                  <w:sz w:val="22"/>
                  <w:szCs w:val="22"/>
                </w:rPr>
                <w:id w:val="-743948501"/>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Unsure  </w:t>
            </w:r>
          </w:p>
          <w:p w14:paraId="4DD40AF1" w14:textId="77777777" w:rsidR="00A31875" w:rsidRPr="00934404" w:rsidRDefault="00A31875" w:rsidP="00DF24E9">
            <w:pPr>
              <w:pStyle w:val="NormalWeb"/>
              <w:spacing w:line="240" w:lineRule="atLeast"/>
              <w:ind w:left="284"/>
              <w:rPr>
                <w:rFonts w:ascii="Wales Sans Body" w:hAnsi="Wales Sans Body" w:cs="Arial"/>
                <w:sz w:val="22"/>
                <w:szCs w:val="22"/>
              </w:rPr>
            </w:pPr>
          </w:p>
        </w:tc>
      </w:tr>
    </w:tbl>
    <w:p w14:paraId="5FC0683A" w14:textId="77777777" w:rsidR="00A31875" w:rsidRPr="00934404" w:rsidRDefault="00A31875" w:rsidP="00A31875">
      <w:pPr>
        <w:pStyle w:val="NormalWeb"/>
        <w:spacing w:after="0" w:line="240" w:lineRule="atLeast"/>
        <w:ind w:left="284"/>
        <w:rPr>
          <w:rFonts w:ascii="Wales Sans Body" w:hAnsi="Wales Sans Body" w:cs="Arial"/>
          <w:sz w:val="22"/>
          <w:szCs w:val="22"/>
        </w:rPr>
      </w:pPr>
      <w:r w:rsidRPr="00934404">
        <w:rPr>
          <w:rFonts w:ascii="Wales Sans Body" w:hAnsi="Wales Sans Body" w:cs="Arial"/>
          <w:sz w:val="22"/>
          <w:szCs w:val="22"/>
        </w:rPr>
        <w:t xml:space="preserve"> </w:t>
      </w:r>
      <w:proofErr w:type="gramStart"/>
      <w:r w:rsidRPr="00934404">
        <w:rPr>
          <w:rFonts w:ascii="Wales Sans Body" w:hAnsi="Wales Sans Body" w:cs="Arial"/>
          <w:sz w:val="22"/>
          <w:szCs w:val="22"/>
        </w:rPr>
        <w:t>Continues on</w:t>
      </w:r>
      <w:proofErr w:type="gramEnd"/>
      <w:r w:rsidRPr="00934404">
        <w:rPr>
          <w:rFonts w:ascii="Wales Sans Body" w:hAnsi="Wales Sans Body" w:cs="Arial"/>
          <w:sz w:val="22"/>
          <w:szCs w:val="22"/>
        </w:rPr>
        <w:t xml:space="preserve"> next page.</w:t>
      </w:r>
    </w:p>
    <w:p w14:paraId="736B6FC1" w14:textId="77777777" w:rsidR="00A31875" w:rsidRPr="00934404" w:rsidRDefault="00A31875" w:rsidP="00A31875">
      <w:pPr>
        <w:pStyle w:val="NormalWeb"/>
        <w:spacing w:after="0" w:line="240" w:lineRule="atLeast"/>
        <w:ind w:left="284"/>
        <w:rPr>
          <w:rFonts w:ascii="Wales Sans Body" w:hAnsi="Wales Sans Body" w:cs="Arial"/>
          <w:sz w:val="22"/>
          <w:szCs w:val="22"/>
        </w:rPr>
      </w:pPr>
    </w:p>
    <w:tbl>
      <w:tblPr>
        <w:tblStyle w:val="TableGrid"/>
        <w:tblpPr w:leftFromText="180" w:rightFromText="180" w:vertAnchor="text" w:horzAnchor="margin" w:tblpXSpec="center" w:tblpY="-64"/>
        <w:tblW w:w="10767" w:type="dxa"/>
        <w:tblLook w:val="04A0" w:firstRow="1" w:lastRow="0" w:firstColumn="1" w:lastColumn="0" w:noHBand="0" w:noVBand="1"/>
      </w:tblPr>
      <w:tblGrid>
        <w:gridCol w:w="10767"/>
      </w:tblGrid>
      <w:tr w:rsidR="00A31875" w14:paraId="191BECD3" w14:textId="77777777" w:rsidTr="00DF24E9">
        <w:trPr>
          <w:cnfStyle w:val="100000000000" w:firstRow="1" w:lastRow="0" w:firstColumn="0" w:lastColumn="0" w:oddVBand="0" w:evenVBand="0" w:oddHBand="0" w:evenHBand="0" w:firstRowFirstColumn="0" w:firstRowLastColumn="0" w:lastRowFirstColumn="0" w:lastRowLastColumn="0"/>
          <w:trHeight w:val="255"/>
        </w:trPr>
        <w:tc>
          <w:tcPr>
            <w:tcW w:w="10767" w:type="dxa"/>
          </w:tcPr>
          <w:p w14:paraId="7BAB3486" w14:textId="77777777" w:rsidR="00A31875" w:rsidRPr="00934404" w:rsidRDefault="00A31875" w:rsidP="00DF24E9">
            <w:pPr>
              <w:rPr>
                <w:rFonts w:ascii="Wales Sans Body" w:hAnsi="Wales Sans Body"/>
                <w:b/>
                <w:bCs/>
              </w:rPr>
            </w:pPr>
            <w:r w:rsidRPr="00934404">
              <w:rPr>
                <w:rFonts w:ascii="Wales Sans Body" w:hAnsi="Wales Sans Body"/>
                <w:b/>
                <w:bCs/>
              </w:rPr>
              <w:lastRenderedPageBreak/>
              <w:t xml:space="preserve">I would rather walk further to catch the bus, so that I get to my destination sooner. </w:t>
            </w:r>
          </w:p>
          <w:p w14:paraId="720AEACB" w14:textId="77777777" w:rsidR="00A31875" w:rsidRPr="00934404" w:rsidRDefault="00A31875" w:rsidP="00DF24E9">
            <w:pPr>
              <w:pStyle w:val="NormalWeb"/>
              <w:spacing w:line="240" w:lineRule="atLeast"/>
              <w:rPr>
                <w:rFonts w:ascii="Wales Sans Body" w:hAnsi="Wales Sans Body" w:cs="Arial"/>
                <w:sz w:val="22"/>
                <w:szCs w:val="22"/>
              </w:rPr>
            </w:pPr>
            <w:r w:rsidRPr="00934404">
              <w:rPr>
                <w:rFonts w:ascii="Wales Sans Body" w:hAnsi="Wales Sans Body" w:cs="Aptos"/>
                <w:b/>
                <w:bCs/>
                <w:sz w:val="22"/>
                <w:szCs w:val="22"/>
                <w14:ligatures w14:val="standardContextual"/>
              </w:rPr>
              <w:br/>
            </w:r>
            <w:sdt>
              <w:sdtPr>
                <w:rPr>
                  <w:rFonts w:ascii="Wales Sans Body" w:hAnsi="Wales Sans Body" w:cs="Arial"/>
                  <w:sz w:val="22"/>
                  <w:szCs w:val="22"/>
                </w:rPr>
                <w:id w:val="-1053384637"/>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Strongly Agree  </w:t>
            </w:r>
            <w:sdt>
              <w:sdtPr>
                <w:rPr>
                  <w:rFonts w:ascii="Wales Sans Body" w:hAnsi="Wales Sans Body" w:cs="Arial"/>
                  <w:sz w:val="22"/>
                  <w:szCs w:val="22"/>
                </w:rPr>
                <w:id w:val="-2103482093"/>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w:t>
            </w:r>
            <w:proofErr w:type="spellStart"/>
            <w:r w:rsidRPr="00934404">
              <w:rPr>
                <w:rFonts w:ascii="Wales Sans Body" w:hAnsi="Wales Sans Body" w:cs="Arial"/>
                <w:sz w:val="22"/>
                <w:szCs w:val="22"/>
              </w:rPr>
              <w:t>Agree</w:t>
            </w:r>
            <w:proofErr w:type="spellEnd"/>
            <w:r w:rsidRPr="00934404">
              <w:rPr>
                <w:rFonts w:ascii="Wales Sans Body" w:hAnsi="Wales Sans Body" w:cs="Arial"/>
                <w:sz w:val="22"/>
                <w:szCs w:val="22"/>
              </w:rPr>
              <w:t xml:space="preserve">  </w:t>
            </w:r>
            <w:sdt>
              <w:sdtPr>
                <w:rPr>
                  <w:rFonts w:ascii="Wales Sans Body" w:hAnsi="Wales Sans Body" w:cs="Arial"/>
                  <w:sz w:val="22"/>
                  <w:szCs w:val="22"/>
                </w:rPr>
                <w:id w:val="1414670326"/>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Neither agree nor disagree  </w:t>
            </w:r>
            <w:sdt>
              <w:sdtPr>
                <w:rPr>
                  <w:rFonts w:ascii="Wales Sans Body" w:hAnsi="Wales Sans Body" w:cs="Arial"/>
                  <w:sz w:val="22"/>
                  <w:szCs w:val="22"/>
                </w:rPr>
                <w:id w:val="1494449764"/>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w:t>
            </w:r>
            <w:proofErr w:type="spellStart"/>
            <w:r w:rsidRPr="00934404">
              <w:rPr>
                <w:rFonts w:ascii="Wales Sans Body" w:hAnsi="Wales Sans Body" w:cs="Arial"/>
                <w:sz w:val="22"/>
                <w:szCs w:val="22"/>
              </w:rPr>
              <w:t>Disagree</w:t>
            </w:r>
            <w:proofErr w:type="spellEnd"/>
            <w:r w:rsidRPr="00934404">
              <w:rPr>
                <w:rFonts w:ascii="Wales Sans Body" w:hAnsi="Wales Sans Body" w:cs="Arial"/>
                <w:sz w:val="22"/>
                <w:szCs w:val="22"/>
              </w:rPr>
              <w:t xml:space="preserve">  </w:t>
            </w:r>
            <w:sdt>
              <w:sdtPr>
                <w:rPr>
                  <w:rFonts w:ascii="Wales Sans Body" w:hAnsi="Wales Sans Body" w:cs="Arial"/>
                  <w:sz w:val="22"/>
                  <w:szCs w:val="22"/>
                </w:rPr>
                <w:id w:val="538711398"/>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Strongly Disagree  </w:t>
            </w:r>
            <w:sdt>
              <w:sdtPr>
                <w:rPr>
                  <w:rFonts w:ascii="Wales Sans Body" w:hAnsi="Wales Sans Body" w:cs="Arial"/>
                  <w:sz w:val="22"/>
                  <w:szCs w:val="22"/>
                </w:rPr>
                <w:id w:val="684177025"/>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Unsure  </w:t>
            </w:r>
          </w:p>
          <w:p w14:paraId="27DE602A" w14:textId="77777777" w:rsidR="00A31875" w:rsidRPr="00934404" w:rsidRDefault="00A31875" w:rsidP="00DF24E9">
            <w:pPr>
              <w:pStyle w:val="NormalWeb"/>
              <w:spacing w:line="240" w:lineRule="atLeast"/>
              <w:ind w:left="284"/>
              <w:rPr>
                <w:rFonts w:ascii="Wales Sans Body" w:hAnsi="Wales Sans Body" w:cs="Arial"/>
                <w:sz w:val="22"/>
                <w:szCs w:val="22"/>
              </w:rPr>
            </w:pPr>
          </w:p>
        </w:tc>
      </w:tr>
    </w:tbl>
    <w:p w14:paraId="5F590BA7" w14:textId="77777777" w:rsidR="00A31875" w:rsidRPr="00934404" w:rsidRDefault="00A31875" w:rsidP="00A31875">
      <w:pPr>
        <w:pStyle w:val="NormalWeb"/>
        <w:spacing w:after="0" w:line="240" w:lineRule="atLeast"/>
        <w:rPr>
          <w:rFonts w:ascii="Wales Sans Body" w:hAnsi="Wales Sans Body" w:cs="Arial"/>
          <w:i/>
          <w:iCs/>
          <w:sz w:val="22"/>
          <w:szCs w:val="22"/>
        </w:rPr>
      </w:pPr>
    </w:p>
    <w:tbl>
      <w:tblPr>
        <w:tblStyle w:val="TableGrid"/>
        <w:tblpPr w:leftFromText="180" w:rightFromText="180" w:vertAnchor="text" w:horzAnchor="margin" w:tblpXSpec="center" w:tblpY="198"/>
        <w:tblW w:w="10767" w:type="dxa"/>
        <w:tblLook w:val="04A0" w:firstRow="1" w:lastRow="0" w:firstColumn="1" w:lastColumn="0" w:noHBand="0" w:noVBand="1"/>
      </w:tblPr>
      <w:tblGrid>
        <w:gridCol w:w="10767"/>
      </w:tblGrid>
      <w:tr w:rsidR="00A31875" w14:paraId="5E9C5B76" w14:textId="77777777" w:rsidTr="00DF24E9">
        <w:trPr>
          <w:cnfStyle w:val="100000000000" w:firstRow="1" w:lastRow="0" w:firstColumn="0" w:lastColumn="0" w:oddVBand="0" w:evenVBand="0" w:oddHBand="0" w:evenHBand="0" w:firstRowFirstColumn="0" w:firstRowLastColumn="0" w:lastRowFirstColumn="0" w:lastRowLastColumn="0"/>
          <w:trHeight w:val="255"/>
        </w:trPr>
        <w:tc>
          <w:tcPr>
            <w:tcW w:w="10767" w:type="dxa"/>
          </w:tcPr>
          <w:p w14:paraId="7620FDED" w14:textId="77777777" w:rsidR="00A31875" w:rsidRPr="00934404" w:rsidRDefault="00A31875" w:rsidP="00DF24E9">
            <w:pPr>
              <w:pStyle w:val="NormalWeb"/>
              <w:spacing w:line="240" w:lineRule="atLeast"/>
              <w:rPr>
                <w:rFonts w:ascii="Wales Sans Body" w:hAnsi="Wales Sans Body" w:cs="Aptos"/>
                <w:b/>
                <w:bCs/>
                <w:sz w:val="22"/>
                <w:szCs w:val="22"/>
                <w14:ligatures w14:val="standardContextual"/>
              </w:rPr>
            </w:pPr>
            <w:r w:rsidRPr="00934404">
              <w:rPr>
                <w:rFonts w:ascii="Wales Sans Body" w:hAnsi="Wales Sans Body" w:cs="Aptos"/>
                <w:b/>
                <w:bCs/>
                <w:sz w:val="22"/>
                <w:szCs w:val="22"/>
                <w14:ligatures w14:val="standardContextual"/>
              </w:rPr>
              <w:t>I would rather wait longer for a bus to come to the stop nearest to my home, even if that means my journey takes longer.</w:t>
            </w:r>
          </w:p>
          <w:p w14:paraId="6ABA5B64" w14:textId="77777777" w:rsidR="00A31875" w:rsidRPr="00934404" w:rsidRDefault="00A31875" w:rsidP="00DF24E9">
            <w:pPr>
              <w:pStyle w:val="NormalWeb"/>
              <w:spacing w:line="240" w:lineRule="atLeast"/>
              <w:rPr>
                <w:rFonts w:ascii="Wales Sans Body" w:hAnsi="Wales Sans Body" w:cs="Arial"/>
                <w:sz w:val="22"/>
                <w:szCs w:val="22"/>
              </w:rPr>
            </w:pPr>
            <w:r w:rsidRPr="00934404">
              <w:rPr>
                <w:rFonts w:ascii="Wales Sans Body" w:hAnsi="Wales Sans Body" w:cs="Aptos"/>
                <w:b/>
                <w:bCs/>
                <w:sz w:val="22"/>
                <w:szCs w:val="22"/>
                <w14:ligatures w14:val="standardContextual"/>
              </w:rPr>
              <w:br/>
            </w:r>
            <w:sdt>
              <w:sdtPr>
                <w:rPr>
                  <w:rFonts w:ascii="Wales Sans Body" w:hAnsi="Wales Sans Body" w:cs="Arial"/>
                  <w:sz w:val="22"/>
                  <w:szCs w:val="22"/>
                </w:rPr>
                <w:id w:val="1583493595"/>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Strongly Agree  </w:t>
            </w:r>
            <w:sdt>
              <w:sdtPr>
                <w:rPr>
                  <w:rFonts w:ascii="Wales Sans Body" w:hAnsi="Wales Sans Body" w:cs="Arial"/>
                  <w:sz w:val="22"/>
                  <w:szCs w:val="22"/>
                </w:rPr>
                <w:id w:val="-405139646"/>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w:t>
            </w:r>
            <w:proofErr w:type="spellStart"/>
            <w:r w:rsidRPr="00934404">
              <w:rPr>
                <w:rFonts w:ascii="Wales Sans Body" w:hAnsi="Wales Sans Body" w:cs="Arial"/>
                <w:sz w:val="22"/>
                <w:szCs w:val="22"/>
              </w:rPr>
              <w:t>Agree</w:t>
            </w:r>
            <w:proofErr w:type="spellEnd"/>
            <w:r w:rsidRPr="00934404">
              <w:rPr>
                <w:rFonts w:ascii="Wales Sans Body" w:hAnsi="Wales Sans Body" w:cs="Arial"/>
                <w:sz w:val="22"/>
                <w:szCs w:val="22"/>
              </w:rPr>
              <w:t xml:space="preserve">  </w:t>
            </w:r>
            <w:sdt>
              <w:sdtPr>
                <w:rPr>
                  <w:rFonts w:ascii="Wales Sans Body" w:hAnsi="Wales Sans Body" w:cs="Arial"/>
                  <w:sz w:val="22"/>
                  <w:szCs w:val="22"/>
                </w:rPr>
                <w:id w:val="-1350167545"/>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Neither agree nor disagree  </w:t>
            </w:r>
            <w:sdt>
              <w:sdtPr>
                <w:rPr>
                  <w:rFonts w:ascii="Wales Sans Body" w:hAnsi="Wales Sans Body" w:cs="Arial"/>
                  <w:sz w:val="22"/>
                  <w:szCs w:val="22"/>
                </w:rPr>
                <w:id w:val="-1419243941"/>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w:t>
            </w:r>
            <w:proofErr w:type="spellStart"/>
            <w:r w:rsidRPr="00934404">
              <w:rPr>
                <w:rFonts w:ascii="Wales Sans Body" w:hAnsi="Wales Sans Body" w:cs="Arial"/>
                <w:sz w:val="22"/>
                <w:szCs w:val="22"/>
              </w:rPr>
              <w:t>Disagree</w:t>
            </w:r>
            <w:proofErr w:type="spellEnd"/>
            <w:r w:rsidRPr="00934404">
              <w:rPr>
                <w:rFonts w:ascii="Wales Sans Body" w:hAnsi="Wales Sans Body" w:cs="Arial"/>
                <w:sz w:val="22"/>
                <w:szCs w:val="22"/>
              </w:rPr>
              <w:t xml:space="preserve">  </w:t>
            </w:r>
            <w:sdt>
              <w:sdtPr>
                <w:rPr>
                  <w:rFonts w:ascii="Wales Sans Body" w:hAnsi="Wales Sans Body" w:cs="Arial"/>
                  <w:sz w:val="22"/>
                  <w:szCs w:val="22"/>
                </w:rPr>
                <w:id w:val="224499979"/>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Strongly Disagree  </w:t>
            </w:r>
            <w:sdt>
              <w:sdtPr>
                <w:rPr>
                  <w:rFonts w:ascii="Wales Sans Body" w:hAnsi="Wales Sans Body" w:cs="Arial"/>
                  <w:sz w:val="22"/>
                  <w:szCs w:val="22"/>
                </w:rPr>
                <w:id w:val="-1461416779"/>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Unsure  </w:t>
            </w:r>
          </w:p>
          <w:p w14:paraId="0A50F38F" w14:textId="77777777" w:rsidR="00A31875" w:rsidRPr="00934404" w:rsidRDefault="00A31875" w:rsidP="00DF24E9">
            <w:pPr>
              <w:pStyle w:val="NormalWeb"/>
              <w:spacing w:line="240" w:lineRule="atLeast"/>
              <w:ind w:left="284"/>
              <w:rPr>
                <w:rFonts w:ascii="Wales Sans Body" w:hAnsi="Wales Sans Body" w:cs="Arial"/>
                <w:sz w:val="22"/>
                <w:szCs w:val="22"/>
              </w:rPr>
            </w:pPr>
          </w:p>
        </w:tc>
      </w:tr>
    </w:tbl>
    <w:p w14:paraId="2F6DA5A5" w14:textId="77777777" w:rsidR="00A31875" w:rsidRPr="00934404" w:rsidRDefault="00A31875" w:rsidP="00A31875">
      <w:pPr>
        <w:pStyle w:val="NormalWeb"/>
        <w:spacing w:after="0" w:line="240" w:lineRule="atLeast"/>
        <w:rPr>
          <w:rFonts w:ascii="Wales Sans Body" w:hAnsi="Wales Sans Body" w:cs="Arial"/>
          <w:i/>
          <w:iCs/>
          <w:sz w:val="22"/>
          <w:szCs w:val="22"/>
        </w:rPr>
      </w:pPr>
    </w:p>
    <w:p w14:paraId="1C787460" w14:textId="77777777" w:rsidR="00A31875" w:rsidRPr="00934404" w:rsidRDefault="00A31875" w:rsidP="00A31875">
      <w:pPr>
        <w:pStyle w:val="NormalWeb"/>
        <w:spacing w:after="0" w:line="240" w:lineRule="atLeast"/>
        <w:ind w:left="284"/>
        <w:rPr>
          <w:rFonts w:ascii="Wales Sans Body" w:hAnsi="Wales Sans Body"/>
          <w:b/>
          <w:bCs/>
          <w:sz w:val="22"/>
          <w:szCs w:val="22"/>
        </w:rPr>
      </w:pPr>
      <w:r w:rsidRPr="00934404">
        <w:rPr>
          <w:rFonts w:ascii="Wales Sans Body" w:hAnsi="Wales Sans Body" w:cs="Arial"/>
          <w:sz w:val="22"/>
          <w:szCs w:val="22"/>
        </w:rPr>
        <w:t xml:space="preserve"> </w:t>
      </w:r>
    </w:p>
    <w:tbl>
      <w:tblPr>
        <w:tblStyle w:val="TableGrid"/>
        <w:tblpPr w:leftFromText="180" w:rightFromText="180" w:vertAnchor="text" w:horzAnchor="margin" w:tblpXSpec="center" w:tblpY="-64"/>
        <w:tblW w:w="10767" w:type="dxa"/>
        <w:tblLook w:val="04A0" w:firstRow="1" w:lastRow="0" w:firstColumn="1" w:lastColumn="0" w:noHBand="0" w:noVBand="1"/>
      </w:tblPr>
      <w:tblGrid>
        <w:gridCol w:w="10767"/>
      </w:tblGrid>
      <w:tr w:rsidR="00A31875" w14:paraId="6D8CF02B" w14:textId="77777777" w:rsidTr="00DF24E9">
        <w:trPr>
          <w:cnfStyle w:val="100000000000" w:firstRow="1" w:lastRow="0" w:firstColumn="0" w:lastColumn="0" w:oddVBand="0" w:evenVBand="0" w:oddHBand="0" w:evenHBand="0" w:firstRowFirstColumn="0" w:firstRowLastColumn="0" w:lastRowFirstColumn="0" w:lastRowLastColumn="0"/>
          <w:trHeight w:val="255"/>
        </w:trPr>
        <w:tc>
          <w:tcPr>
            <w:tcW w:w="10767" w:type="dxa"/>
          </w:tcPr>
          <w:p w14:paraId="54153AA6" w14:textId="77777777" w:rsidR="00A31875" w:rsidRPr="00934404" w:rsidRDefault="00A31875" w:rsidP="00DF24E9">
            <w:pPr>
              <w:pStyle w:val="NormalWeb"/>
              <w:spacing w:line="240" w:lineRule="atLeast"/>
              <w:rPr>
                <w:rFonts w:ascii="Wales Sans Body" w:hAnsi="Wales Sans Body" w:cs="Aptos"/>
                <w:b/>
                <w:bCs/>
                <w:sz w:val="22"/>
                <w:szCs w:val="22"/>
                <w14:ligatures w14:val="standardContextual"/>
              </w:rPr>
            </w:pPr>
            <w:r w:rsidRPr="00934404">
              <w:rPr>
                <w:rFonts w:ascii="Wales Sans Body" w:hAnsi="Wales Sans Body" w:cs="Aptos"/>
                <w:b/>
                <w:bCs/>
                <w:sz w:val="22"/>
                <w:szCs w:val="22"/>
                <w14:ligatures w14:val="standardContextual"/>
              </w:rPr>
              <w:t>Complex timetables which enable better connections with train services are more important than simple and consistent timetables (such as bus service that always runs at half past the hour) which people can rely on.</w:t>
            </w:r>
          </w:p>
          <w:p w14:paraId="4D77DFD9" w14:textId="77777777" w:rsidR="00A31875" w:rsidRPr="00934404" w:rsidRDefault="00A31875" w:rsidP="00DF24E9">
            <w:pPr>
              <w:pStyle w:val="NormalWeb"/>
              <w:spacing w:line="240" w:lineRule="atLeast"/>
              <w:rPr>
                <w:rFonts w:ascii="Wales Sans Body" w:hAnsi="Wales Sans Body" w:cs="Arial"/>
                <w:sz w:val="22"/>
                <w:szCs w:val="22"/>
              </w:rPr>
            </w:pPr>
            <w:r w:rsidRPr="00934404">
              <w:rPr>
                <w:rFonts w:ascii="Wales Sans Body" w:hAnsi="Wales Sans Body" w:cs="Aptos"/>
                <w:b/>
                <w:bCs/>
                <w:sz w:val="22"/>
                <w:szCs w:val="22"/>
                <w14:ligatures w14:val="standardContextual"/>
              </w:rPr>
              <w:br/>
            </w:r>
            <w:sdt>
              <w:sdtPr>
                <w:rPr>
                  <w:rFonts w:ascii="Wales Sans Body" w:hAnsi="Wales Sans Body" w:cs="Arial"/>
                  <w:sz w:val="22"/>
                  <w:szCs w:val="22"/>
                </w:rPr>
                <w:id w:val="-1204473558"/>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Strongly Agree  </w:t>
            </w:r>
            <w:sdt>
              <w:sdtPr>
                <w:rPr>
                  <w:rFonts w:ascii="Wales Sans Body" w:hAnsi="Wales Sans Body" w:cs="Arial"/>
                  <w:sz w:val="22"/>
                  <w:szCs w:val="22"/>
                </w:rPr>
                <w:id w:val="1637983375"/>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w:t>
            </w:r>
            <w:proofErr w:type="spellStart"/>
            <w:r w:rsidRPr="00934404">
              <w:rPr>
                <w:rFonts w:ascii="Wales Sans Body" w:hAnsi="Wales Sans Body" w:cs="Arial"/>
                <w:sz w:val="22"/>
                <w:szCs w:val="22"/>
              </w:rPr>
              <w:t>Agree</w:t>
            </w:r>
            <w:proofErr w:type="spellEnd"/>
            <w:r w:rsidRPr="00934404">
              <w:rPr>
                <w:rFonts w:ascii="Wales Sans Body" w:hAnsi="Wales Sans Body" w:cs="Arial"/>
                <w:sz w:val="22"/>
                <w:szCs w:val="22"/>
              </w:rPr>
              <w:t xml:space="preserve">  </w:t>
            </w:r>
            <w:sdt>
              <w:sdtPr>
                <w:rPr>
                  <w:rFonts w:ascii="Wales Sans Body" w:hAnsi="Wales Sans Body" w:cs="Arial"/>
                  <w:sz w:val="22"/>
                  <w:szCs w:val="22"/>
                </w:rPr>
                <w:id w:val="1987594003"/>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Neither agree nor disagree  </w:t>
            </w:r>
            <w:sdt>
              <w:sdtPr>
                <w:rPr>
                  <w:rFonts w:ascii="Wales Sans Body" w:hAnsi="Wales Sans Body" w:cs="Arial"/>
                  <w:sz w:val="22"/>
                  <w:szCs w:val="22"/>
                </w:rPr>
                <w:id w:val="161593450"/>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w:t>
            </w:r>
            <w:proofErr w:type="spellStart"/>
            <w:r w:rsidRPr="00934404">
              <w:rPr>
                <w:rFonts w:ascii="Wales Sans Body" w:hAnsi="Wales Sans Body" w:cs="Arial"/>
                <w:sz w:val="22"/>
                <w:szCs w:val="22"/>
              </w:rPr>
              <w:t>Disagree</w:t>
            </w:r>
            <w:proofErr w:type="spellEnd"/>
            <w:r w:rsidRPr="00934404">
              <w:rPr>
                <w:rFonts w:ascii="Wales Sans Body" w:hAnsi="Wales Sans Body" w:cs="Arial"/>
                <w:sz w:val="22"/>
                <w:szCs w:val="22"/>
              </w:rPr>
              <w:t xml:space="preserve">  </w:t>
            </w:r>
            <w:sdt>
              <w:sdtPr>
                <w:rPr>
                  <w:rFonts w:ascii="Wales Sans Body" w:hAnsi="Wales Sans Body" w:cs="Arial"/>
                  <w:sz w:val="22"/>
                  <w:szCs w:val="22"/>
                </w:rPr>
                <w:id w:val="820316440"/>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Strongly Disagree  </w:t>
            </w:r>
            <w:sdt>
              <w:sdtPr>
                <w:rPr>
                  <w:rFonts w:ascii="Wales Sans Body" w:hAnsi="Wales Sans Body" w:cs="Arial"/>
                  <w:sz w:val="22"/>
                  <w:szCs w:val="22"/>
                </w:rPr>
                <w:id w:val="474107676"/>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Unsure  </w:t>
            </w:r>
          </w:p>
          <w:p w14:paraId="0AD3771B" w14:textId="77777777" w:rsidR="00A31875" w:rsidRPr="00934404" w:rsidRDefault="00A31875" w:rsidP="00DF24E9">
            <w:pPr>
              <w:pStyle w:val="NormalWeb"/>
              <w:spacing w:line="240" w:lineRule="atLeast"/>
              <w:ind w:left="284"/>
              <w:rPr>
                <w:rFonts w:ascii="Wales Sans Body" w:hAnsi="Wales Sans Body" w:cs="Arial"/>
                <w:sz w:val="22"/>
                <w:szCs w:val="22"/>
              </w:rPr>
            </w:pPr>
          </w:p>
        </w:tc>
      </w:tr>
    </w:tbl>
    <w:p w14:paraId="52E685A6" w14:textId="77777777" w:rsidR="00A31875" w:rsidRPr="00934404" w:rsidRDefault="00A31875" w:rsidP="00A31875">
      <w:pPr>
        <w:rPr>
          <w:rFonts w:ascii="Wales Sans Body" w:hAnsi="Wales Sans Body"/>
          <w:b/>
          <w:bCs/>
        </w:rPr>
      </w:pPr>
    </w:p>
    <w:tbl>
      <w:tblPr>
        <w:tblStyle w:val="TableGrid"/>
        <w:tblpPr w:leftFromText="180" w:rightFromText="180" w:vertAnchor="text" w:horzAnchor="margin" w:tblpXSpec="center" w:tblpY="-64"/>
        <w:tblW w:w="10767" w:type="dxa"/>
        <w:tblLook w:val="04A0" w:firstRow="1" w:lastRow="0" w:firstColumn="1" w:lastColumn="0" w:noHBand="0" w:noVBand="1"/>
      </w:tblPr>
      <w:tblGrid>
        <w:gridCol w:w="10767"/>
      </w:tblGrid>
      <w:tr w:rsidR="00A31875" w14:paraId="4CB00E29" w14:textId="77777777" w:rsidTr="00DF24E9">
        <w:trPr>
          <w:cnfStyle w:val="100000000000" w:firstRow="1" w:lastRow="0" w:firstColumn="0" w:lastColumn="0" w:oddVBand="0" w:evenVBand="0" w:oddHBand="0" w:evenHBand="0" w:firstRowFirstColumn="0" w:firstRowLastColumn="0" w:lastRowFirstColumn="0" w:lastRowLastColumn="0"/>
          <w:trHeight w:val="255"/>
        </w:trPr>
        <w:tc>
          <w:tcPr>
            <w:tcW w:w="10767" w:type="dxa"/>
          </w:tcPr>
          <w:p w14:paraId="70A21E06" w14:textId="77777777" w:rsidR="00A31875" w:rsidRPr="00934404" w:rsidRDefault="00A31875" w:rsidP="00DF24E9">
            <w:pPr>
              <w:pStyle w:val="NormalWeb"/>
              <w:spacing w:line="240" w:lineRule="atLeast"/>
              <w:rPr>
                <w:rFonts w:ascii="Wales Sans Body" w:hAnsi="Wales Sans Body" w:cs="Aptos"/>
                <w:b/>
                <w:bCs/>
                <w:sz w:val="22"/>
                <w:szCs w:val="22"/>
                <w14:ligatures w14:val="standardContextual"/>
              </w:rPr>
            </w:pPr>
            <w:r w:rsidRPr="00934404">
              <w:rPr>
                <w:rFonts w:ascii="Wales Sans Body" w:hAnsi="Wales Sans Body" w:cs="Aptos"/>
                <w:b/>
                <w:bCs/>
                <w:sz w:val="22"/>
                <w:szCs w:val="22"/>
                <w14:ligatures w14:val="standardContextual"/>
              </w:rPr>
              <w:t>I would be willing to interchange between buses or trains if it means I get to my destination sooner.</w:t>
            </w:r>
          </w:p>
          <w:p w14:paraId="1666BB87" w14:textId="77777777" w:rsidR="00A31875" w:rsidRPr="00934404" w:rsidRDefault="00A31875" w:rsidP="00DF24E9">
            <w:pPr>
              <w:pStyle w:val="NormalWeb"/>
              <w:spacing w:line="240" w:lineRule="atLeast"/>
              <w:rPr>
                <w:rFonts w:ascii="Wales Sans Body" w:hAnsi="Wales Sans Body" w:cs="Arial"/>
                <w:sz w:val="22"/>
                <w:szCs w:val="22"/>
              </w:rPr>
            </w:pPr>
            <w:r w:rsidRPr="00934404">
              <w:rPr>
                <w:rFonts w:ascii="Wales Sans Body" w:hAnsi="Wales Sans Body" w:cs="Aptos"/>
                <w:b/>
                <w:bCs/>
                <w:sz w:val="22"/>
                <w:szCs w:val="22"/>
                <w14:ligatures w14:val="standardContextual"/>
              </w:rPr>
              <w:br/>
            </w:r>
            <w:sdt>
              <w:sdtPr>
                <w:rPr>
                  <w:rFonts w:ascii="Wales Sans Body" w:hAnsi="Wales Sans Body" w:cs="Arial"/>
                  <w:sz w:val="22"/>
                  <w:szCs w:val="22"/>
                </w:rPr>
                <w:id w:val="923459275"/>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Strongly Agree  </w:t>
            </w:r>
            <w:sdt>
              <w:sdtPr>
                <w:rPr>
                  <w:rFonts w:ascii="Wales Sans Body" w:hAnsi="Wales Sans Body" w:cs="Arial"/>
                  <w:sz w:val="22"/>
                  <w:szCs w:val="22"/>
                </w:rPr>
                <w:id w:val="2106372335"/>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w:t>
            </w:r>
            <w:proofErr w:type="spellStart"/>
            <w:r w:rsidRPr="00934404">
              <w:rPr>
                <w:rFonts w:ascii="Wales Sans Body" w:hAnsi="Wales Sans Body" w:cs="Arial"/>
                <w:sz w:val="22"/>
                <w:szCs w:val="22"/>
              </w:rPr>
              <w:t>Agree</w:t>
            </w:r>
            <w:proofErr w:type="spellEnd"/>
            <w:r w:rsidRPr="00934404">
              <w:rPr>
                <w:rFonts w:ascii="Wales Sans Body" w:hAnsi="Wales Sans Body" w:cs="Arial"/>
                <w:sz w:val="22"/>
                <w:szCs w:val="22"/>
              </w:rPr>
              <w:t xml:space="preserve">  </w:t>
            </w:r>
            <w:sdt>
              <w:sdtPr>
                <w:rPr>
                  <w:rFonts w:ascii="Wales Sans Body" w:hAnsi="Wales Sans Body" w:cs="Arial"/>
                  <w:sz w:val="22"/>
                  <w:szCs w:val="22"/>
                </w:rPr>
                <w:id w:val="610858735"/>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Neither agree nor disagree  </w:t>
            </w:r>
            <w:sdt>
              <w:sdtPr>
                <w:rPr>
                  <w:rFonts w:ascii="Wales Sans Body" w:hAnsi="Wales Sans Body" w:cs="Arial"/>
                  <w:sz w:val="22"/>
                  <w:szCs w:val="22"/>
                </w:rPr>
                <w:id w:val="-1523701744"/>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w:t>
            </w:r>
            <w:proofErr w:type="spellStart"/>
            <w:r w:rsidRPr="00934404">
              <w:rPr>
                <w:rFonts w:ascii="Wales Sans Body" w:hAnsi="Wales Sans Body" w:cs="Arial"/>
                <w:sz w:val="22"/>
                <w:szCs w:val="22"/>
              </w:rPr>
              <w:t>Disagree</w:t>
            </w:r>
            <w:proofErr w:type="spellEnd"/>
            <w:r w:rsidRPr="00934404">
              <w:rPr>
                <w:rFonts w:ascii="Wales Sans Body" w:hAnsi="Wales Sans Body" w:cs="Arial"/>
                <w:sz w:val="22"/>
                <w:szCs w:val="22"/>
              </w:rPr>
              <w:t xml:space="preserve">  </w:t>
            </w:r>
            <w:sdt>
              <w:sdtPr>
                <w:rPr>
                  <w:rFonts w:ascii="Wales Sans Body" w:hAnsi="Wales Sans Body" w:cs="Arial"/>
                  <w:sz w:val="22"/>
                  <w:szCs w:val="22"/>
                </w:rPr>
                <w:id w:val="1122416713"/>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Strongly Disagree  </w:t>
            </w:r>
            <w:sdt>
              <w:sdtPr>
                <w:rPr>
                  <w:rFonts w:ascii="Wales Sans Body" w:hAnsi="Wales Sans Body" w:cs="Arial"/>
                  <w:sz w:val="22"/>
                  <w:szCs w:val="22"/>
                </w:rPr>
                <w:id w:val="705835687"/>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Unsure  </w:t>
            </w:r>
          </w:p>
          <w:p w14:paraId="7E34DA85" w14:textId="77777777" w:rsidR="00A31875" w:rsidRPr="00934404" w:rsidRDefault="00A31875" w:rsidP="00DF24E9">
            <w:pPr>
              <w:pStyle w:val="NormalWeb"/>
              <w:spacing w:line="240" w:lineRule="atLeast"/>
              <w:ind w:left="284"/>
              <w:rPr>
                <w:rFonts w:ascii="Wales Sans Body" w:hAnsi="Wales Sans Body" w:cs="Arial"/>
                <w:sz w:val="22"/>
                <w:szCs w:val="22"/>
              </w:rPr>
            </w:pPr>
          </w:p>
        </w:tc>
      </w:tr>
    </w:tbl>
    <w:p w14:paraId="191C1FD3" w14:textId="77777777" w:rsidR="00A31875" w:rsidRPr="00934404" w:rsidRDefault="00A31875" w:rsidP="00A31875">
      <w:pPr>
        <w:pStyle w:val="NormalWeb"/>
        <w:spacing w:after="0" w:line="240" w:lineRule="atLeast"/>
        <w:rPr>
          <w:rFonts w:ascii="Wales Sans Body" w:hAnsi="Wales Sans Body" w:cs="Arial"/>
          <w:sz w:val="22"/>
          <w:szCs w:val="22"/>
        </w:rPr>
      </w:pPr>
    </w:p>
    <w:p w14:paraId="66FDAED4" w14:textId="77777777" w:rsidR="00A31875" w:rsidRPr="00934404" w:rsidRDefault="00A31875" w:rsidP="00A31875">
      <w:pPr>
        <w:pStyle w:val="NormalWeb"/>
        <w:spacing w:after="0" w:line="240" w:lineRule="atLeast"/>
        <w:rPr>
          <w:rFonts w:ascii="Wales Sans Body" w:hAnsi="Wales Sans Body" w:cs="Arial"/>
          <w:b/>
          <w:bCs/>
          <w:sz w:val="22"/>
          <w:szCs w:val="22"/>
        </w:rPr>
      </w:pPr>
      <w:r w:rsidRPr="00934404">
        <w:rPr>
          <w:rFonts w:ascii="Wales Sans Body" w:hAnsi="Wales Sans Body" w:cs="Arial"/>
          <w:b/>
          <w:bCs/>
          <w:sz w:val="22"/>
          <w:szCs w:val="22"/>
        </w:rPr>
        <w:t xml:space="preserve">Serving Schools </w:t>
      </w:r>
    </w:p>
    <w:p w14:paraId="2D28D84E" w14:textId="77777777" w:rsidR="00A31875" w:rsidRPr="00934404" w:rsidRDefault="00A31875" w:rsidP="00A31875">
      <w:pPr>
        <w:pStyle w:val="NormalWeb"/>
        <w:spacing w:after="0" w:line="240" w:lineRule="atLeast"/>
        <w:rPr>
          <w:rFonts w:ascii="Wales Sans Body" w:hAnsi="Wales Sans Body" w:cs="Arial"/>
          <w:sz w:val="22"/>
          <w:szCs w:val="22"/>
        </w:rPr>
      </w:pPr>
    </w:p>
    <w:p w14:paraId="12FEE149" w14:textId="77777777" w:rsidR="00A31875" w:rsidRPr="00934404" w:rsidRDefault="00A31875" w:rsidP="00A31875">
      <w:pPr>
        <w:pStyle w:val="NormalWeb"/>
        <w:numPr>
          <w:ilvl w:val="0"/>
          <w:numId w:val="58"/>
        </w:numPr>
        <w:spacing w:after="0" w:line="240" w:lineRule="atLeast"/>
        <w:rPr>
          <w:rFonts w:ascii="Wales Sans Body" w:hAnsi="Wales Sans Body" w:cs="Arial"/>
          <w:sz w:val="22"/>
          <w:szCs w:val="22"/>
        </w:rPr>
      </w:pPr>
      <w:r w:rsidRPr="00934404">
        <w:rPr>
          <w:rFonts w:ascii="Wales Sans Body" w:hAnsi="Wales Sans Body" w:cs="Arial"/>
          <w:sz w:val="22"/>
          <w:szCs w:val="22"/>
        </w:rPr>
        <w:t>If a bus journey usually goes via a school, what would you prefer to see happen to that service during the school holidays? [Please select one]</w:t>
      </w:r>
    </w:p>
    <w:p w14:paraId="571562CB" w14:textId="77777777" w:rsidR="00A31875" w:rsidRPr="00934404" w:rsidRDefault="00A31875" w:rsidP="00A31875">
      <w:pPr>
        <w:pStyle w:val="NormalWeb"/>
        <w:spacing w:after="0" w:line="240" w:lineRule="atLeast"/>
        <w:ind w:left="284"/>
        <w:rPr>
          <w:rFonts w:ascii="Wales Sans Body" w:hAnsi="Wales Sans Body" w:cs="Arial"/>
          <w:sz w:val="22"/>
          <w:szCs w:val="22"/>
        </w:rPr>
      </w:pPr>
    </w:p>
    <w:p w14:paraId="6A7BE534" w14:textId="77777777" w:rsidR="00A31875" w:rsidRPr="00934404" w:rsidRDefault="00A31875" w:rsidP="00A31875">
      <w:pPr>
        <w:pStyle w:val="NormalWeb"/>
        <w:spacing w:after="0" w:line="240" w:lineRule="atLeast"/>
        <w:ind w:left="284"/>
        <w:rPr>
          <w:rFonts w:ascii="Wales Sans Body" w:hAnsi="Wales Sans Body" w:cs="Arial"/>
          <w:sz w:val="22"/>
          <w:szCs w:val="22"/>
        </w:rPr>
      </w:pPr>
      <w:sdt>
        <w:sdtPr>
          <w:rPr>
            <w:rFonts w:ascii="Wales Sans Body" w:hAnsi="Wales Sans Body" w:cs="Arial"/>
            <w:sz w:val="22"/>
            <w:szCs w:val="22"/>
          </w:rPr>
          <w:id w:val="1886681692"/>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The trip runs at the same times, making the timetable easy to remember, but it waits at the closed school. </w:t>
      </w:r>
    </w:p>
    <w:p w14:paraId="2E14E577" w14:textId="77777777" w:rsidR="00A31875" w:rsidRPr="00934404" w:rsidRDefault="00A31875" w:rsidP="00A31875">
      <w:pPr>
        <w:pStyle w:val="NormalWeb"/>
        <w:spacing w:after="0" w:line="240" w:lineRule="atLeast"/>
        <w:rPr>
          <w:rFonts w:ascii="Wales Sans Body" w:hAnsi="Wales Sans Body" w:cs="Arial"/>
          <w:sz w:val="22"/>
          <w:szCs w:val="22"/>
        </w:rPr>
      </w:pPr>
    </w:p>
    <w:p w14:paraId="72B3DD72" w14:textId="77777777" w:rsidR="00A31875" w:rsidRPr="00934404" w:rsidRDefault="00A31875" w:rsidP="00A31875">
      <w:pPr>
        <w:pStyle w:val="NormalWeb"/>
        <w:spacing w:after="0" w:line="240" w:lineRule="atLeast"/>
        <w:ind w:left="284"/>
        <w:rPr>
          <w:rFonts w:ascii="Wales Sans Body" w:hAnsi="Wales Sans Body" w:cs="Arial"/>
          <w:sz w:val="22"/>
          <w:szCs w:val="22"/>
        </w:rPr>
      </w:pPr>
      <w:sdt>
        <w:sdtPr>
          <w:rPr>
            <w:rFonts w:ascii="Wales Sans Body" w:hAnsi="Wales Sans Body" w:cs="Arial"/>
            <w:sz w:val="22"/>
            <w:szCs w:val="22"/>
          </w:rPr>
          <w:id w:val="1814747751"/>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The trip starts at the same time, but doesn’t service the school, arriving at the other stops earlier than normal. </w:t>
      </w:r>
    </w:p>
    <w:p w14:paraId="794348BC" w14:textId="77777777" w:rsidR="00A31875" w:rsidRPr="00934404" w:rsidRDefault="00A31875" w:rsidP="00A31875">
      <w:pPr>
        <w:pStyle w:val="NormalWeb"/>
        <w:spacing w:after="0" w:line="240" w:lineRule="atLeast"/>
        <w:ind w:firstLine="284"/>
        <w:rPr>
          <w:rFonts w:ascii="Wales Sans Body" w:hAnsi="Wales Sans Body" w:cs="Arial"/>
          <w:sz w:val="22"/>
          <w:szCs w:val="22"/>
        </w:rPr>
      </w:pPr>
    </w:p>
    <w:p w14:paraId="254A4AE9" w14:textId="77777777" w:rsidR="00A31875" w:rsidRPr="00934404" w:rsidRDefault="00A31875" w:rsidP="00A31875">
      <w:pPr>
        <w:pStyle w:val="NormalWeb"/>
        <w:spacing w:after="0" w:line="240" w:lineRule="atLeast"/>
        <w:ind w:left="284"/>
        <w:rPr>
          <w:rFonts w:ascii="Wales Sans Body" w:hAnsi="Wales Sans Body" w:cs="Arial"/>
          <w:sz w:val="22"/>
          <w:szCs w:val="22"/>
        </w:rPr>
      </w:pPr>
      <w:sdt>
        <w:sdtPr>
          <w:rPr>
            <w:rFonts w:ascii="Wales Sans Body" w:hAnsi="Wales Sans Body" w:cs="Arial"/>
            <w:sz w:val="22"/>
            <w:szCs w:val="22"/>
          </w:rPr>
          <w:id w:val="48732047"/>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The trip starts later, doesn’t serve the school, and arrives at the other stops at the usual time. </w:t>
      </w:r>
    </w:p>
    <w:p w14:paraId="2E2894CD" w14:textId="77777777" w:rsidR="00A31875" w:rsidRPr="00934404" w:rsidRDefault="00A31875" w:rsidP="00A31875">
      <w:pPr>
        <w:pStyle w:val="NormalWeb"/>
        <w:spacing w:after="0" w:line="240" w:lineRule="atLeast"/>
        <w:ind w:firstLine="284"/>
        <w:rPr>
          <w:rFonts w:ascii="Wales Sans Body" w:hAnsi="Wales Sans Body" w:cs="Arial"/>
          <w:sz w:val="22"/>
          <w:szCs w:val="22"/>
        </w:rPr>
      </w:pPr>
      <w:r w:rsidRPr="00934404">
        <w:rPr>
          <w:rFonts w:ascii="Wales Sans Body" w:hAnsi="Wales Sans Body" w:cs="Arial"/>
          <w:sz w:val="22"/>
          <w:szCs w:val="22"/>
        </w:rPr>
        <w:t xml:space="preserve"> </w:t>
      </w:r>
    </w:p>
    <w:p w14:paraId="65E1533D" w14:textId="77777777" w:rsidR="00A31875" w:rsidRPr="00934404" w:rsidRDefault="00A31875" w:rsidP="00A31875">
      <w:pPr>
        <w:pStyle w:val="NormalWeb"/>
        <w:spacing w:after="0" w:line="240" w:lineRule="atLeast"/>
        <w:ind w:firstLine="284"/>
        <w:rPr>
          <w:rFonts w:ascii="Wales Sans Body" w:hAnsi="Wales Sans Body" w:cs="Arial"/>
          <w:sz w:val="22"/>
          <w:szCs w:val="22"/>
        </w:rPr>
      </w:pPr>
      <w:sdt>
        <w:sdtPr>
          <w:rPr>
            <w:rFonts w:ascii="Wales Sans Body" w:hAnsi="Wales Sans Body" w:cs="Arial"/>
            <w:sz w:val="22"/>
            <w:szCs w:val="22"/>
          </w:rPr>
          <w:id w:val="-1588615006"/>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I do not have a preference </w:t>
      </w:r>
    </w:p>
    <w:p w14:paraId="1043320A" w14:textId="77777777" w:rsidR="00A31875" w:rsidRPr="00934404" w:rsidRDefault="00A31875" w:rsidP="00A31875">
      <w:pPr>
        <w:pStyle w:val="NormalWeb"/>
        <w:spacing w:after="0" w:line="240" w:lineRule="atLeast"/>
        <w:ind w:firstLine="284"/>
        <w:rPr>
          <w:rFonts w:ascii="Wales Sans Body" w:hAnsi="Wales Sans Body" w:cs="Arial"/>
          <w:sz w:val="22"/>
          <w:szCs w:val="22"/>
        </w:rPr>
      </w:pPr>
    </w:p>
    <w:p w14:paraId="7CE36C2A" w14:textId="77777777" w:rsidR="00A31875" w:rsidRPr="00934404" w:rsidRDefault="00A31875" w:rsidP="00A31875">
      <w:pPr>
        <w:pStyle w:val="NormalWeb"/>
        <w:spacing w:after="0" w:line="240" w:lineRule="atLeast"/>
        <w:ind w:firstLine="284"/>
        <w:rPr>
          <w:rFonts w:ascii="Wales Sans Body" w:hAnsi="Wales Sans Body" w:cs="Arial"/>
          <w:sz w:val="22"/>
          <w:szCs w:val="22"/>
        </w:rPr>
      </w:pPr>
      <w:sdt>
        <w:sdtPr>
          <w:rPr>
            <w:rFonts w:ascii="Wales Sans Body" w:hAnsi="Wales Sans Body" w:cs="Arial"/>
            <w:sz w:val="22"/>
            <w:szCs w:val="22"/>
          </w:rPr>
          <w:id w:val="-1292667510"/>
          <w14:checkbox>
            <w14:checked w14:val="0"/>
            <w14:checkedState w14:val="2612" w14:font="MS Gothic"/>
            <w14:uncheckedState w14:val="2610" w14:font="MS Gothic"/>
          </w14:checkbox>
        </w:sdtPr>
        <w:sdtContent>
          <w:r w:rsidRPr="00934404">
            <w:rPr>
              <w:rFonts w:ascii="Segoe UI Symbol" w:eastAsia="MS Gothic" w:hAnsi="Segoe UI Symbol" w:cs="Segoe UI Symbol"/>
              <w:sz w:val="22"/>
              <w:szCs w:val="22"/>
            </w:rPr>
            <w:t>☐</w:t>
          </w:r>
        </w:sdtContent>
      </w:sdt>
      <w:r w:rsidRPr="00934404">
        <w:rPr>
          <w:rFonts w:ascii="Wales Sans Body" w:hAnsi="Wales Sans Body" w:cs="Arial"/>
          <w:sz w:val="22"/>
          <w:szCs w:val="22"/>
        </w:rPr>
        <w:t xml:space="preserve"> I don’t know / this is not applicable to me. </w:t>
      </w:r>
    </w:p>
    <w:p w14:paraId="3BB992DA" w14:textId="77777777" w:rsidR="00A31875" w:rsidRPr="00934404" w:rsidRDefault="00A31875" w:rsidP="00A31875">
      <w:pPr>
        <w:pStyle w:val="NormalWeb"/>
        <w:spacing w:after="0" w:line="240" w:lineRule="atLeast"/>
        <w:rPr>
          <w:rFonts w:ascii="Wales Sans Body" w:hAnsi="Wales Sans Body" w:cs="Arial"/>
          <w:color w:val="1D1D1B" w:themeColor="text1"/>
          <w:sz w:val="22"/>
          <w:szCs w:val="22"/>
        </w:rPr>
      </w:pPr>
    </w:p>
    <w:p w14:paraId="594377F5" w14:textId="77777777" w:rsidR="00A31875" w:rsidRPr="00934404" w:rsidRDefault="00A31875" w:rsidP="00A31875">
      <w:pPr>
        <w:pStyle w:val="NormalWeb"/>
        <w:spacing w:after="0" w:line="240" w:lineRule="atLeast"/>
        <w:ind w:left="284"/>
        <w:rPr>
          <w:rFonts w:ascii="Wales Sans Body" w:hAnsi="Wales Sans Body" w:cs="Arial"/>
          <w:sz w:val="22"/>
          <w:szCs w:val="22"/>
        </w:rPr>
      </w:pPr>
    </w:p>
    <w:p w14:paraId="0C5DC5C7" w14:textId="77777777" w:rsidR="00A31875" w:rsidRPr="00934404" w:rsidRDefault="00A31875" w:rsidP="00A31875">
      <w:pPr>
        <w:pStyle w:val="NormalWeb"/>
        <w:spacing w:after="0" w:line="240" w:lineRule="atLeast"/>
        <w:ind w:left="284"/>
        <w:rPr>
          <w:rFonts w:ascii="Wales Sans Body" w:hAnsi="Wales Sans Body" w:cs="Arial"/>
          <w:sz w:val="22"/>
          <w:szCs w:val="22"/>
        </w:rPr>
      </w:pPr>
    </w:p>
    <w:p w14:paraId="0479199F" w14:textId="77777777" w:rsidR="00A31875" w:rsidRPr="00934404" w:rsidRDefault="00A31875" w:rsidP="00A31875">
      <w:pPr>
        <w:pStyle w:val="NormalWeb"/>
        <w:spacing w:after="0" w:line="240" w:lineRule="atLeast"/>
        <w:ind w:left="284"/>
        <w:rPr>
          <w:rFonts w:ascii="Wales Sans Body" w:hAnsi="Wales Sans Body" w:cs="Arial"/>
          <w:sz w:val="22"/>
          <w:szCs w:val="22"/>
        </w:rPr>
      </w:pPr>
    </w:p>
    <w:p w14:paraId="34D89053" w14:textId="77777777" w:rsidR="00A31875" w:rsidRPr="00934404" w:rsidRDefault="00A31875" w:rsidP="00A31875">
      <w:pPr>
        <w:pStyle w:val="NormalWeb"/>
        <w:spacing w:after="0" w:line="240" w:lineRule="atLeast"/>
        <w:ind w:left="284"/>
        <w:rPr>
          <w:rFonts w:ascii="Wales Sans Body" w:hAnsi="Wales Sans Body" w:cs="Arial"/>
          <w:sz w:val="22"/>
          <w:szCs w:val="22"/>
        </w:rPr>
      </w:pPr>
    </w:p>
    <w:p w14:paraId="73259664" w14:textId="77777777" w:rsidR="00A31875" w:rsidRPr="00934404" w:rsidRDefault="00A31875" w:rsidP="00A31875">
      <w:pPr>
        <w:pStyle w:val="NormalWeb"/>
        <w:spacing w:after="0" w:line="240" w:lineRule="atLeast"/>
        <w:ind w:left="284"/>
        <w:rPr>
          <w:rFonts w:ascii="Wales Sans Body" w:hAnsi="Wales Sans Body" w:cs="Arial"/>
          <w:sz w:val="22"/>
          <w:szCs w:val="22"/>
        </w:rPr>
      </w:pPr>
    </w:p>
    <w:p w14:paraId="04077D28" w14:textId="77777777" w:rsidR="00A31875" w:rsidRPr="00934404" w:rsidRDefault="00A31875" w:rsidP="00A31875">
      <w:pPr>
        <w:pStyle w:val="NormalWeb"/>
        <w:spacing w:after="0" w:line="240" w:lineRule="atLeast"/>
        <w:ind w:left="284"/>
        <w:rPr>
          <w:rFonts w:ascii="Wales Sans Body" w:hAnsi="Wales Sans Body" w:cs="Arial"/>
          <w:sz w:val="22"/>
          <w:szCs w:val="22"/>
        </w:rPr>
      </w:pPr>
    </w:p>
    <w:p w14:paraId="2E5920B4" w14:textId="77777777" w:rsidR="00A31875" w:rsidRPr="00934404" w:rsidRDefault="00A31875" w:rsidP="00A31875">
      <w:pPr>
        <w:pStyle w:val="NormalWeb"/>
        <w:spacing w:after="0" w:line="240" w:lineRule="atLeast"/>
        <w:ind w:left="284"/>
        <w:rPr>
          <w:rFonts w:ascii="Wales Sans Body" w:hAnsi="Wales Sans Body" w:cs="Arial"/>
          <w:sz w:val="22"/>
          <w:szCs w:val="22"/>
        </w:rPr>
      </w:pPr>
    </w:p>
    <w:p w14:paraId="2C486392" w14:textId="77777777" w:rsidR="00A31875" w:rsidRPr="00934404" w:rsidRDefault="00A31875" w:rsidP="00A31875">
      <w:pPr>
        <w:pStyle w:val="NormalWeb"/>
        <w:numPr>
          <w:ilvl w:val="0"/>
          <w:numId w:val="58"/>
        </w:numPr>
        <w:spacing w:after="0" w:line="240" w:lineRule="atLeast"/>
        <w:rPr>
          <w:rFonts w:ascii="Wales Sans Body" w:hAnsi="Wales Sans Body" w:cs="Arial"/>
          <w:color w:val="1D1D1B" w:themeColor="text1"/>
          <w:sz w:val="22"/>
          <w:szCs w:val="22"/>
        </w:rPr>
      </w:pPr>
      <w:r w:rsidRPr="00934404">
        <w:rPr>
          <w:rFonts w:ascii="Wales Sans Body" w:hAnsi="Wales Sans Body" w:cs="Arial"/>
          <w:color w:val="1D1D1B" w:themeColor="text1"/>
          <w:sz w:val="22"/>
          <w:szCs w:val="22"/>
        </w:rPr>
        <w:t xml:space="preserve">Some routes have an easy-to-remember timetable in the middle of the weekday, but the timetable changes during morning and evening peaks for schools. What should the timetable be like on weekends? [Please select one] </w:t>
      </w:r>
    </w:p>
    <w:p w14:paraId="7020AB22"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p>
    <w:p w14:paraId="3052220D"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sdt>
        <w:sdtPr>
          <w:rPr>
            <w:rFonts w:ascii="Wales Sans Body" w:hAnsi="Wales Sans Body" w:cs="Arial"/>
            <w:color w:val="1D1D1B" w:themeColor="text1"/>
            <w:sz w:val="22"/>
            <w:szCs w:val="22"/>
          </w:rPr>
          <w:id w:val="1128668607"/>
          <w14:checkbox>
            <w14:checked w14:val="0"/>
            <w14:checkedState w14:val="2612" w14:font="MS Gothic"/>
            <w14:uncheckedState w14:val="2610" w14:font="MS Gothic"/>
          </w14:checkbox>
        </w:sdtPr>
        <w:sdtContent>
          <w:r w:rsidRPr="00934404">
            <w:rPr>
              <w:rFonts w:ascii="Segoe UI Symbol" w:eastAsia="MS Gothic" w:hAnsi="Segoe UI Symbol" w:cs="Segoe UI Symbol"/>
              <w:color w:val="1D1D1B" w:themeColor="text1"/>
              <w:sz w:val="22"/>
              <w:szCs w:val="22"/>
            </w:rPr>
            <w:t>☐</w:t>
          </w:r>
        </w:sdtContent>
      </w:sdt>
      <w:r w:rsidRPr="00934404">
        <w:rPr>
          <w:rFonts w:ascii="Wales Sans Body" w:hAnsi="Wales Sans Body" w:cs="Arial"/>
          <w:color w:val="1D1D1B" w:themeColor="text1"/>
          <w:sz w:val="22"/>
          <w:szCs w:val="22"/>
        </w:rPr>
        <w:t>The trips to match Mondays to Fridays.</w:t>
      </w:r>
    </w:p>
    <w:p w14:paraId="59F1195F" w14:textId="77777777" w:rsidR="00A31875" w:rsidRPr="00934404" w:rsidRDefault="00A31875" w:rsidP="00A31875">
      <w:pPr>
        <w:pStyle w:val="NormalWeb"/>
        <w:spacing w:after="0" w:line="240" w:lineRule="atLeast"/>
        <w:rPr>
          <w:rFonts w:ascii="Wales Sans Body" w:hAnsi="Wales Sans Body" w:cs="Arial"/>
          <w:color w:val="1D1D1B" w:themeColor="text1"/>
          <w:sz w:val="22"/>
          <w:szCs w:val="22"/>
        </w:rPr>
      </w:pPr>
    </w:p>
    <w:p w14:paraId="11674AC0"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sdt>
        <w:sdtPr>
          <w:rPr>
            <w:rFonts w:ascii="Wales Sans Body" w:hAnsi="Wales Sans Body" w:cs="Arial"/>
            <w:color w:val="1D1D1B" w:themeColor="text1"/>
            <w:sz w:val="22"/>
            <w:szCs w:val="22"/>
          </w:rPr>
          <w:id w:val="-282261953"/>
          <w14:checkbox>
            <w14:checked w14:val="0"/>
            <w14:checkedState w14:val="2612" w14:font="MS Gothic"/>
            <w14:uncheckedState w14:val="2610" w14:font="MS Gothic"/>
          </w14:checkbox>
        </w:sdtPr>
        <w:sdtContent>
          <w:r w:rsidRPr="00934404">
            <w:rPr>
              <w:rFonts w:ascii="Segoe UI Symbol" w:eastAsia="MS Gothic" w:hAnsi="Segoe UI Symbol" w:cs="Segoe UI Symbol"/>
              <w:color w:val="1D1D1B" w:themeColor="text1"/>
              <w:sz w:val="22"/>
              <w:szCs w:val="22"/>
            </w:rPr>
            <w:t>☐</w:t>
          </w:r>
        </w:sdtContent>
      </w:sdt>
      <w:r w:rsidRPr="00934404">
        <w:rPr>
          <w:rFonts w:ascii="Wales Sans Body" w:hAnsi="Wales Sans Body" w:cs="Arial"/>
          <w:color w:val="1D1D1B" w:themeColor="text1"/>
          <w:sz w:val="22"/>
          <w:szCs w:val="22"/>
        </w:rPr>
        <w:t xml:space="preserve">The trips to </w:t>
      </w:r>
      <w:proofErr w:type="gramStart"/>
      <w:r w:rsidRPr="00934404">
        <w:rPr>
          <w:rFonts w:ascii="Wales Sans Body" w:hAnsi="Wales Sans Body" w:cs="Arial"/>
          <w:color w:val="1D1D1B" w:themeColor="text1"/>
          <w:sz w:val="22"/>
          <w:szCs w:val="22"/>
        </w:rPr>
        <w:t>continue on</w:t>
      </w:r>
      <w:proofErr w:type="gramEnd"/>
      <w:r w:rsidRPr="00934404">
        <w:rPr>
          <w:rFonts w:ascii="Wales Sans Body" w:hAnsi="Wales Sans Body" w:cs="Arial"/>
          <w:color w:val="1D1D1B" w:themeColor="text1"/>
          <w:sz w:val="22"/>
          <w:szCs w:val="22"/>
        </w:rPr>
        <w:t xml:space="preserve"> the middle of the day pattern. </w:t>
      </w:r>
    </w:p>
    <w:p w14:paraId="42AB572E" w14:textId="77777777" w:rsidR="00A31875" w:rsidRPr="00934404" w:rsidRDefault="00A31875" w:rsidP="00A31875">
      <w:pPr>
        <w:pStyle w:val="NormalWeb"/>
        <w:spacing w:after="0" w:line="240" w:lineRule="atLeast"/>
        <w:rPr>
          <w:rFonts w:ascii="Wales Sans Body" w:hAnsi="Wales Sans Body" w:cs="Arial"/>
          <w:color w:val="1D1D1B" w:themeColor="text1"/>
          <w:sz w:val="22"/>
          <w:szCs w:val="22"/>
        </w:rPr>
      </w:pPr>
    </w:p>
    <w:p w14:paraId="423C58BA"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sdt>
        <w:sdtPr>
          <w:rPr>
            <w:rFonts w:ascii="Wales Sans Body" w:hAnsi="Wales Sans Body" w:cs="Arial"/>
            <w:color w:val="1D1D1B" w:themeColor="text1"/>
            <w:sz w:val="22"/>
            <w:szCs w:val="22"/>
          </w:rPr>
          <w:id w:val="-482313251"/>
          <w14:checkbox>
            <w14:checked w14:val="0"/>
            <w14:checkedState w14:val="2612" w14:font="MS Gothic"/>
            <w14:uncheckedState w14:val="2610" w14:font="MS Gothic"/>
          </w14:checkbox>
        </w:sdtPr>
        <w:sdtContent>
          <w:r w:rsidRPr="00934404">
            <w:rPr>
              <w:rFonts w:ascii="Segoe UI Symbol" w:eastAsia="MS Gothic" w:hAnsi="Segoe UI Symbol" w:cs="Segoe UI Symbol"/>
              <w:color w:val="1D1D1B" w:themeColor="text1"/>
              <w:sz w:val="22"/>
              <w:szCs w:val="22"/>
            </w:rPr>
            <w:t>☐</w:t>
          </w:r>
        </w:sdtContent>
      </w:sdt>
      <w:r w:rsidRPr="00934404">
        <w:rPr>
          <w:rFonts w:ascii="Wales Sans Body" w:hAnsi="Wales Sans Body" w:cs="Arial"/>
          <w:color w:val="1D1D1B" w:themeColor="text1"/>
          <w:sz w:val="22"/>
          <w:szCs w:val="22"/>
        </w:rPr>
        <w:t xml:space="preserve">I do not have a preference. </w:t>
      </w:r>
    </w:p>
    <w:p w14:paraId="2024A952"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p>
    <w:p w14:paraId="398068C9"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sdt>
        <w:sdtPr>
          <w:rPr>
            <w:rFonts w:ascii="Wales Sans Body" w:hAnsi="Wales Sans Body" w:cs="Arial"/>
            <w:color w:val="1D1D1B" w:themeColor="text1"/>
            <w:sz w:val="22"/>
            <w:szCs w:val="22"/>
          </w:rPr>
          <w:id w:val="2022666733"/>
          <w14:checkbox>
            <w14:checked w14:val="0"/>
            <w14:checkedState w14:val="2612" w14:font="MS Gothic"/>
            <w14:uncheckedState w14:val="2610" w14:font="MS Gothic"/>
          </w14:checkbox>
        </w:sdtPr>
        <w:sdtContent>
          <w:r w:rsidRPr="00934404">
            <w:rPr>
              <w:rFonts w:ascii="Segoe UI Symbol" w:eastAsia="MS Gothic" w:hAnsi="Segoe UI Symbol" w:cs="Segoe UI Symbol"/>
              <w:color w:val="1D1D1B" w:themeColor="text1"/>
              <w:sz w:val="22"/>
              <w:szCs w:val="22"/>
            </w:rPr>
            <w:t>☐</w:t>
          </w:r>
        </w:sdtContent>
      </w:sdt>
      <w:r w:rsidRPr="00934404">
        <w:rPr>
          <w:rFonts w:ascii="Wales Sans Body" w:hAnsi="Wales Sans Body" w:cs="Arial"/>
          <w:color w:val="1D1D1B" w:themeColor="text1"/>
          <w:sz w:val="22"/>
          <w:szCs w:val="22"/>
        </w:rPr>
        <w:t xml:space="preserve">I don’t know / this is not applicable  </w:t>
      </w:r>
    </w:p>
    <w:p w14:paraId="0E40B121" w14:textId="77777777" w:rsidR="00A31875" w:rsidRPr="00934404" w:rsidRDefault="00A31875" w:rsidP="00A31875">
      <w:pPr>
        <w:pStyle w:val="NormalWeb"/>
        <w:spacing w:after="0" w:line="240" w:lineRule="atLeast"/>
        <w:ind w:left="720"/>
        <w:rPr>
          <w:rFonts w:ascii="Wales Sans Body" w:hAnsi="Wales Sans Body" w:cs="Arial"/>
          <w:color w:val="1D1D1B" w:themeColor="text1"/>
          <w:sz w:val="22"/>
          <w:szCs w:val="22"/>
        </w:rPr>
      </w:pPr>
    </w:p>
    <w:p w14:paraId="62D7E4C0" w14:textId="77777777" w:rsidR="00A31875" w:rsidRPr="00934404" w:rsidRDefault="00A31875" w:rsidP="00A31875">
      <w:pPr>
        <w:pStyle w:val="NormalWeb"/>
        <w:spacing w:after="0" w:line="240" w:lineRule="atLeast"/>
        <w:ind w:left="720"/>
        <w:rPr>
          <w:rFonts w:ascii="Wales Sans Body" w:hAnsi="Wales Sans Body" w:cs="Arial"/>
          <w:color w:val="1D1D1B" w:themeColor="text1"/>
          <w:sz w:val="22"/>
          <w:szCs w:val="22"/>
        </w:rPr>
      </w:pPr>
    </w:p>
    <w:p w14:paraId="0F6F8892" w14:textId="77777777" w:rsidR="00A31875" w:rsidRPr="00934404" w:rsidRDefault="00A31875" w:rsidP="00A31875">
      <w:pPr>
        <w:pStyle w:val="NormalWeb"/>
        <w:spacing w:after="0" w:line="240" w:lineRule="atLeast"/>
        <w:rPr>
          <w:rFonts w:ascii="Wales Sans Body" w:hAnsi="Wales Sans Body" w:cs="Arial"/>
          <w:color w:val="1D1D1B" w:themeColor="text1"/>
          <w:sz w:val="22"/>
          <w:szCs w:val="22"/>
        </w:rPr>
      </w:pPr>
      <w:r w:rsidRPr="00934404">
        <w:rPr>
          <w:rFonts w:ascii="Wales Sans Body" w:hAnsi="Wales Sans Body" w:cs="Arial"/>
          <w:color w:val="1D1D1B" w:themeColor="text1"/>
          <w:sz w:val="22"/>
          <w:szCs w:val="22"/>
        </w:rPr>
        <w:t xml:space="preserve">  </w:t>
      </w:r>
    </w:p>
    <w:p w14:paraId="44D71551" w14:textId="77777777" w:rsidR="00A31875" w:rsidRPr="00934404" w:rsidRDefault="00A31875" w:rsidP="00A31875">
      <w:pPr>
        <w:pStyle w:val="NormalWeb"/>
        <w:spacing w:after="0" w:line="240" w:lineRule="atLeast"/>
        <w:rPr>
          <w:rFonts w:ascii="Wales Sans Body" w:hAnsi="Wales Sans Body" w:cs="Arial"/>
          <w:color w:val="1D1D1B" w:themeColor="text1"/>
          <w:sz w:val="22"/>
          <w:szCs w:val="22"/>
        </w:rPr>
      </w:pPr>
    </w:p>
    <w:p w14:paraId="0A599AD2" w14:textId="77777777" w:rsidR="00A31875" w:rsidRPr="00934404" w:rsidRDefault="00A31875" w:rsidP="00A31875">
      <w:pPr>
        <w:pStyle w:val="NormalWeb"/>
        <w:spacing w:after="0" w:line="240" w:lineRule="atLeast"/>
        <w:rPr>
          <w:rFonts w:ascii="Wales Sans Body" w:hAnsi="Wales Sans Body" w:cs="Arial"/>
          <w:b/>
          <w:bCs/>
          <w:color w:val="1D1D1B" w:themeColor="text1"/>
          <w:sz w:val="22"/>
          <w:szCs w:val="22"/>
          <w:u w:val="single"/>
        </w:rPr>
      </w:pPr>
    </w:p>
    <w:p w14:paraId="2A952E53" w14:textId="77777777" w:rsidR="00A31875" w:rsidRPr="00934404" w:rsidRDefault="00A31875" w:rsidP="00A31875">
      <w:pPr>
        <w:shd w:val="clear" w:color="auto" w:fill="F2F2F2" w:themeFill="background1" w:themeFillShade="F2"/>
        <w:rPr>
          <w:rFonts w:ascii="Wales Sans Body" w:hAnsi="Wales Sans Body"/>
          <w:b/>
          <w:bCs/>
          <w:color w:val="C00000"/>
        </w:rPr>
      </w:pPr>
      <w:r w:rsidRPr="00934404">
        <w:rPr>
          <w:rFonts w:ascii="Wales Sans Body" w:hAnsi="Wales Sans Body"/>
          <w:b/>
          <w:bCs/>
          <w:color w:val="C00000"/>
        </w:rPr>
        <w:t xml:space="preserve">Section 6: General feedback on our Proposed Base Network  </w:t>
      </w:r>
    </w:p>
    <w:p w14:paraId="381EFD4B" w14:textId="77777777" w:rsidR="00A31875" w:rsidRPr="00934404" w:rsidRDefault="00A31875" w:rsidP="00A31875">
      <w:pPr>
        <w:shd w:val="clear" w:color="auto" w:fill="F2F2F2" w:themeFill="background1" w:themeFillShade="F2"/>
        <w:rPr>
          <w:rFonts w:ascii="Wales Sans Body" w:hAnsi="Wales Sans Body"/>
          <w:b/>
          <w:bCs/>
          <w:color w:val="C00000"/>
        </w:rPr>
      </w:pPr>
    </w:p>
    <w:p w14:paraId="17E8099B" w14:textId="77777777" w:rsidR="00A31875" w:rsidRPr="00934404" w:rsidRDefault="00A31875" w:rsidP="00A31875">
      <w:pPr>
        <w:pStyle w:val="ListParagraph"/>
        <w:numPr>
          <w:ilvl w:val="0"/>
          <w:numId w:val="58"/>
        </w:numPr>
        <w:spacing w:before="100" w:beforeAutospacing="1" w:after="100" w:afterAutospacing="1" w:line="240" w:lineRule="atLeast"/>
        <w:rPr>
          <w:rFonts w:ascii="Wales Sans Body" w:eastAsia="Times New Roman" w:hAnsi="Wales Sans Body"/>
        </w:rPr>
      </w:pPr>
      <w:r w:rsidRPr="00934404">
        <w:rPr>
          <w:rFonts w:ascii="Wales Sans Body" w:eastAsia="Times New Roman" w:hAnsi="Wales Sans Body"/>
        </w:rPr>
        <w:t xml:space="preserve">To what extent do you believe our Proposed Base Network for 2027 will be better for you? </w:t>
      </w:r>
    </w:p>
    <w:p w14:paraId="3BC52D3D"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sdt>
        <w:sdtPr>
          <w:rPr>
            <w:rFonts w:ascii="Wales Sans Body" w:hAnsi="Wales Sans Body" w:cs="Arial"/>
            <w:color w:val="1D1D1B" w:themeColor="text1"/>
            <w:sz w:val="22"/>
            <w:szCs w:val="22"/>
          </w:rPr>
          <w:id w:val="1400484192"/>
          <w14:checkbox>
            <w14:checked w14:val="0"/>
            <w14:checkedState w14:val="2612" w14:font="MS Gothic"/>
            <w14:uncheckedState w14:val="2610" w14:font="MS Gothic"/>
          </w14:checkbox>
        </w:sdtPr>
        <w:sdtContent>
          <w:r w:rsidRPr="00934404">
            <w:rPr>
              <w:rFonts w:ascii="Segoe UI Symbol" w:eastAsia="MS Gothic" w:hAnsi="Segoe UI Symbol" w:cs="Segoe UI Symbol"/>
              <w:color w:val="1D1D1B" w:themeColor="text1"/>
              <w:sz w:val="22"/>
              <w:szCs w:val="22"/>
            </w:rPr>
            <w:t>☐</w:t>
          </w:r>
        </w:sdtContent>
      </w:sdt>
      <w:r w:rsidRPr="00934404">
        <w:rPr>
          <w:rFonts w:ascii="Wales Sans Body" w:hAnsi="Wales Sans Body" w:cs="Arial"/>
          <w:color w:val="1D1D1B" w:themeColor="text1"/>
          <w:sz w:val="22"/>
          <w:szCs w:val="22"/>
        </w:rPr>
        <w:t xml:space="preserve">Much better </w:t>
      </w:r>
    </w:p>
    <w:p w14:paraId="16656444" w14:textId="77777777" w:rsidR="00A31875" w:rsidRPr="00934404" w:rsidRDefault="00A31875" w:rsidP="00A31875">
      <w:pPr>
        <w:pStyle w:val="NormalWeb"/>
        <w:spacing w:after="0" w:line="240" w:lineRule="atLeast"/>
        <w:rPr>
          <w:rFonts w:ascii="Wales Sans Body" w:hAnsi="Wales Sans Body" w:cs="Arial"/>
          <w:color w:val="1D1D1B" w:themeColor="text1"/>
          <w:sz w:val="22"/>
          <w:szCs w:val="22"/>
        </w:rPr>
      </w:pPr>
    </w:p>
    <w:p w14:paraId="4AC435C8"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sdt>
        <w:sdtPr>
          <w:rPr>
            <w:rFonts w:ascii="Wales Sans Body" w:hAnsi="Wales Sans Body" w:cs="Arial"/>
            <w:color w:val="1D1D1B" w:themeColor="text1"/>
            <w:sz w:val="22"/>
            <w:szCs w:val="22"/>
          </w:rPr>
          <w:id w:val="284169927"/>
          <w14:checkbox>
            <w14:checked w14:val="0"/>
            <w14:checkedState w14:val="2612" w14:font="MS Gothic"/>
            <w14:uncheckedState w14:val="2610" w14:font="MS Gothic"/>
          </w14:checkbox>
        </w:sdtPr>
        <w:sdtContent>
          <w:r w:rsidRPr="00934404">
            <w:rPr>
              <w:rFonts w:ascii="Segoe UI Symbol" w:eastAsia="MS Gothic" w:hAnsi="Segoe UI Symbol" w:cs="Segoe UI Symbol"/>
              <w:color w:val="1D1D1B" w:themeColor="text1"/>
              <w:sz w:val="22"/>
              <w:szCs w:val="22"/>
            </w:rPr>
            <w:t>☐</w:t>
          </w:r>
        </w:sdtContent>
      </w:sdt>
      <w:r w:rsidRPr="00934404">
        <w:rPr>
          <w:rFonts w:ascii="Wales Sans Body" w:hAnsi="Wales Sans Body" w:cs="Arial"/>
          <w:color w:val="1D1D1B" w:themeColor="text1"/>
          <w:sz w:val="22"/>
          <w:szCs w:val="22"/>
        </w:rPr>
        <w:t>Better</w:t>
      </w:r>
    </w:p>
    <w:p w14:paraId="64501285" w14:textId="77777777" w:rsidR="00A31875" w:rsidRPr="00934404" w:rsidRDefault="00A31875" w:rsidP="00A31875">
      <w:pPr>
        <w:pStyle w:val="NormalWeb"/>
        <w:spacing w:after="0" w:line="240" w:lineRule="atLeast"/>
        <w:rPr>
          <w:rFonts w:ascii="Wales Sans Body" w:hAnsi="Wales Sans Body" w:cs="Arial"/>
          <w:color w:val="1D1D1B" w:themeColor="text1"/>
          <w:sz w:val="22"/>
          <w:szCs w:val="22"/>
        </w:rPr>
      </w:pPr>
    </w:p>
    <w:p w14:paraId="6EE3627D"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sdt>
        <w:sdtPr>
          <w:rPr>
            <w:rFonts w:ascii="Wales Sans Body" w:hAnsi="Wales Sans Body" w:cs="Arial"/>
            <w:color w:val="1D1D1B" w:themeColor="text1"/>
            <w:sz w:val="22"/>
            <w:szCs w:val="22"/>
          </w:rPr>
          <w:id w:val="586123790"/>
          <w14:checkbox>
            <w14:checked w14:val="0"/>
            <w14:checkedState w14:val="2612" w14:font="MS Gothic"/>
            <w14:uncheckedState w14:val="2610" w14:font="MS Gothic"/>
          </w14:checkbox>
        </w:sdtPr>
        <w:sdtContent>
          <w:r w:rsidRPr="00934404">
            <w:rPr>
              <w:rFonts w:ascii="Segoe UI Symbol" w:eastAsia="MS Gothic" w:hAnsi="Segoe UI Symbol" w:cs="Segoe UI Symbol"/>
              <w:color w:val="1D1D1B" w:themeColor="text1"/>
              <w:sz w:val="22"/>
              <w:szCs w:val="22"/>
            </w:rPr>
            <w:t>☐</w:t>
          </w:r>
        </w:sdtContent>
      </w:sdt>
      <w:r w:rsidRPr="00934404">
        <w:rPr>
          <w:rFonts w:ascii="Wales Sans Body" w:hAnsi="Wales Sans Body" w:cs="Arial"/>
          <w:color w:val="1D1D1B" w:themeColor="text1"/>
          <w:sz w:val="22"/>
          <w:szCs w:val="22"/>
        </w:rPr>
        <w:t>The same</w:t>
      </w:r>
    </w:p>
    <w:p w14:paraId="24463E03"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p>
    <w:p w14:paraId="35C5C272"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sdt>
        <w:sdtPr>
          <w:rPr>
            <w:rFonts w:ascii="Wales Sans Body" w:hAnsi="Wales Sans Body" w:cs="Arial"/>
            <w:color w:val="1D1D1B" w:themeColor="text1"/>
            <w:sz w:val="22"/>
            <w:szCs w:val="22"/>
          </w:rPr>
          <w:id w:val="-1911072721"/>
          <w14:checkbox>
            <w14:checked w14:val="0"/>
            <w14:checkedState w14:val="2612" w14:font="MS Gothic"/>
            <w14:uncheckedState w14:val="2610" w14:font="MS Gothic"/>
          </w14:checkbox>
        </w:sdtPr>
        <w:sdtContent>
          <w:r w:rsidRPr="00934404">
            <w:rPr>
              <w:rFonts w:ascii="Segoe UI Symbol" w:eastAsia="MS Gothic" w:hAnsi="Segoe UI Symbol" w:cs="Segoe UI Symbol"/>
              <w:color w:val="1D1D1B" w:themeColor="text1"/>
              <w:sz w:val="22"/>
              <w:szCs w:val="22"/>
            </w:rPr>
            <w:t>☐</w:t>
          </w:r>
        </w:sdtContent>
      </w:sdt>
      <w:r w:rsidRPr="00934404">
        <w:rPr>
          <w:rFonts w:ascii="Wales Sans Body" w:hAnsi="Wales Sans Body" w:cs="Arial"/>
          <w:color w:val="1D1D1B" w:themeColor="text1"/>
          <w:sz w:val="22"/>
          <w:szCs w:val="22"/>
        </w:rPr>
        <w:t xml:space="preserve">Worse </w:t>
      </w:r>
    </w:p>
    <w:p w14:paraId="7EC16295"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p>
    <w:p w14:paraId="5BEFDFCB"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sdt>
        <w:sdtPr>
          <w:rPr>
            <w:rFonts w:ascii="Wales Sans Body" w:hAnsi="Wales Sans Body" w:cs="Arial"/>
            <w:color w:val="1D1D1B" w:themeColor="text1"/>
            <w:sz w:val="22"/>
            <w:szCs w:val="22"/>
          </w:rPr>
          <w:id w:val="180560427"/>
          <w14:checkbox>
            <w14:checked w14:val="0"/>
            <w14:checkedState w14:val="2612" w14:font="MS Gothic"/>
            <w14:uncheckedState w14:val="2610" w14:font="MS Gothic"/>
          </w14:checkbox>
        </w:sdtPr>
        <w:sdtContent>
          <w:r w:rsidRPr="00934404">
            <w:rPr>
              <w:rFonts w:ascii="Segoe UI Symbol" w:eastAsia="MS Gothic" w:hAnsi="Segoe UI Symbol" w:cs="Segoe UI Symbol"/>
              <w:color w:val="1D1D1B" w:themeColor="text1"/>
              <w:sz w:val="22"/>
              <w:szCs w:val="22"/>
            </w:rPr>
            <w:t>☐</w:t>
          </w:r>
        </w:sdtContent>
      </w:sdt>
      <w:r w:rsidRPr="00934404">
        <w:rPr>
          <w:rFonts w:ascii="Wales Sans Body" w:hAnsi="Wales Sans Body" w:cs="Arial"/>
          <w:color w:val="1D1D1B" w:themeColor="text1"/>
          <w:sz w:val="22"/>
          <w:szCs w:val="22"/>
        </w:rPr>
        <w:t xml:space="preserve">A lot worse </w:t>
      </w:r>
    </w:p>
    <w:p w14:paraId="1C695DB8"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p>
    <w:p w14:paraId="113D0FB3"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sdt>
        <w:sdtPr>
          <w:rPr>
            <w:rFonts w:ascii="Wales Sans Body" w:hAnsi="Wales Sans Body" w:cs="Arial"/>
            <w:color w:val="1D1D1B" w:themeColor="text1"/>
            <w:sz w:val="22"/>
            <w:szCs w:val="22"/>
          </w:rPr>
          <w:id w:val="2115015356"/>
          <w14:checkbox>
            <w14:checked w14:val="0"/>
            <w14:checkedState w14:val="2612" w14:font="MS Gothic"/>
            <w14:uncheckedState w14:val="2610" w14:font="MS Gothic"/>
          </w14:checkbox>
        </w:sdtPr>
        <w:sdtContent>
          <w:r w:rsidRPr="00934404">
            <w:rPr>
              <w:rFonts w:ascii="Segoe UI Symbol" w:eastAsia="MS Gothic" w:hAnsi="Segoe UI Symbol" w:cs="Segoe UI Symbol"/>
              <w:color w:val="1D1D1B" w:themeColor="text1"/>
              <w:sz w:val="22"/>
              <w:szCs w:val="22"/>
            </w:rPr>
            <w:t>☐</w:t>
          </w:r>
        </w:sdtContent>
      </w:sdt>
      <w:r w:rsidRPr="00934404">
        <w:rPr>
          <w:rFonts w:ascii="Wales Sans Body" w:hAnsi="Wales Sans Body" w:cs="Arial"/>
          <w:color w:val="1D1D1B" w:themeColor="text1"/>
          <w:sz w:val="22"/>
          <w:szCs w:val="22"/>
        </w:rPr>
        <w:t>Unsure</w:t>
      </w:r>
    </w:p>
    <w:p w14:paraId="6E8FEDD0" w14:textId="77777777" w:rsidR="00A31875" w:rsidRPr="00934404" w:rsidRDefault="00A31875" w:rsidP="00A31875">
      <w:pPr>
        <w:pStyle w:val="ListParagraph"/>
        <w:spacing w:before="100" w:beforeAutospacing="1" w:after="100" w:afterAutospacing="1" w:line="240" w:lineRule="atLeast"/>
        <w:ind w:left="644"/>
        <w:rPr>
          <w:rFonts w:ascii="Wales Sans Body" w:eastAsia="Times New Roman" w:hAnsi="Wales Sans Body"/>
        </w:rPr>
      </w:pPr>
    </w:p>
    <w:p w14:paraId="22A32FB6" w14:textId="77777777" w:rsidR="00A31875" w:rsidRPr="00934404" w:rsidRDefault="00A31875" w:rsidP="00A31875">
      <w:pPr>
        <w:pStyle w:val="ListParagraph"/>
        <w:numPr>
          <w:ilvl w:val="0"/>
          <w:numId w:val="58"/>
        </w:numPr>
        <w:spacing w:before="100" w:beforeAutospacing="1" w:after="100" w:afterAutospacing="1" w:line="240" w:lineRule="atLeast"/>
        <w:rPr>
          <w:rFonts w:ascii="Wales Sans Body" w:eastAsia="Times New Roman" w:hAnsi="Wales Sans Body"/>
        </w:rPr>
      </w:pPr>
      <w:r w:rsidRPr="00934404">
        <w:rPr>
          <w:rFonts w:ascii="Wales Sans Body" w:eastAsia="Times New Roman" w:hAnsi="Wales Sans Body"/>
        </w:rPr>
        <w:t xml:space="preserve">To what extent do you believe our Proposed Base Network for 2027 will be better for people you know? </w:t>
      </w:r>
    </w:p>
    <w:p w14:paraId="696A295D"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sdt>
        <w:sdtPr>
          <w:rPr>
            <w:rFonts w:ascii="Wales Sans Body" w:hAnsi="Wales Sans Body" w:cs="Arial"/>
            <w:color w:val="1D1D1B" w:themeColor="text1"/>
            <w:sz w:val="22"/>
            <w:szCs w:val="22"/>
          </w:rPr>
          <w:id w:val="1631979182"/>
          <w14:checkbox>
            <w14:checked w14:val="0"/>
            <w14:checkedState w14:val="2612" w14:font="MS Gothic"/>
            <w14:uncheckedState w14:val="2610" w14:font="MS Gothic"/>
          </w14:checkbox>
        </w:sdtPr>
        <w:sdtContent>
          <w:r w:rsidRPr="00934404">
            <w:rPr>
              <w:rFonts w:ascii="Segoe UI Symbol" w:eastAsia="MS Gothic" w:hAnsi="Segoe UI Symbol" w:cs="Segoe UI Symbol"/>
              <w:color w:val="1D1D1B" w:themeColor="text1"/>
              <w:sz w:val="22"/>
              <w:szCs w:val="22"/>
            </w:rPr>
            <w:t>☐</w:t>
          </w:r>
        </w:sdtContent>
      </w:sdt>
      <w:r w:rsidRPr="00934404">
        <w:rPr>
          <w:rFonts w:ascii="Wales Sans Body" w:hAnsi="Wales Sans Body" w:cs="Arial"/>
          <w:color w:val="1D1D1B" w:themeColor="text1"/>
          <w:sz w:val="22"/>
          <w:szCs w:val="22"/>
        </w:rPr>
        <w:t xml:space="preserve">Much better </w:t>
      </w:r>
    </w:p>
    <w:p w14:paraId="28C1C33B" w14:textId="77777777" w:rsidR="00A31875" w:rsidRPr="00934404" w:rsidRDefault="00A31875" w:rsidP="00A31875">
      <w:pPr>
        <w:pStyle w:val="NormalWeb"/>
        <w:spacing w:after="0" w:line="240" w:lineRule="atLeast"/>
        <w:rPr>
          <w:rFonts w:ascii="Wales Sans Body" w:hAnsi="Wales Sans Body" w:cs="Arial"/>
          <w:color w:val="1D1D1B" w:themeColor="text1"/>
          <w:sz w:val="22"/>
          <w:szCs w:val="22"/>
        </w:rPr>
      </w:pPr>
    </w:p>
    <w:p w14:paraId="2C6B7E3C"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sdt>
        <w:sdtPr>
          <w:rPr>
            <w:rFonts w:ascii="Wales Sans Body" w:hAnsi="Wales Sans Body" w:cs="Arial"/>
            <w:color w:val="1D1D1B" w:themeColor="text1"/>
            <w:sz w:val="22"/>
            <w:szCs w:val="22"/>
          </w:rPr>
          <w:id w:val="-1755355608"/>
          <w14:checkbox>
            <w14:checked w14:val="0"/>
            <w14:checkedState w14:val="2612" w14:font="MS Gothic"/>
            <w14:uncheckedState w14:val="2610" w14:font="MS Gothic"/>
          </w14:checkbox>
        </w:sdtPr>
        <w:sdtContent>
          <w:r w:rsidRPr="00934404">
            <w:rPr>
              <w:rFonts w:ascii="Segoe UI Symbol" w:eastAsia="MS Gothic" w:hAnsi="Segoe UI Symbol" w:cs="Segoe UI Symbol"/>
              <w:color w:val="1D1D1B" w:themeColor="text1"/>
              <w:sz w:val="22"/>
              <w:szCs w:val="22"/>
            </w:rPr>
            <w:t>☐</w:t>
          </w:r>
        </w:sdtContent>
      </w:sdt>
      <w:r w:rsidRPr="00934404">
        <w:rPr>
          <w:rFonts w:ascii="Wales Sans Body" w:hAnsi="Wales Sans Body" w:cs="Arial"/>
          <w:color w:val="1D1D1B" w:themeColor="text1"/>
          <w:sz w:val="22"/>
          <w:szCs w:val="22"/>
        </w:rPr>
        <w:t>Better</w:t>
      </w:r>
    </w:p>
    <w:p w14:paraId="32D6886F" w14:textId="77777777" w:rsidR="00A31875" w:rsidRPr="00934404" w:rsidRDefault="00A31875" w:rsidP="00A31875">
      <w:pPr>
        <w:pStyle w:val="NormalWeb"/>
        <w:spacing w:after="0" w:line="240" w:lineRule="atLeast"/>
        <w:rPr>
          <w:rFonts w:ascii="Wales Sans Body" w:hAnsi="Wales Sans Body" w:cs="Arial"/>
          <w:color w:val="1D1D1B" w:themeColor="text1"/>
          <w:sz w:val="22"/>
          <w:szCs w:val="22"/>
        </w:rPr>
      </w:pPr>
    </w:p>
    <w:p w14:paraId="6B3CCC7C"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sdt>
        <w:sdtPr>
          <w:rPr>
            <w:rFonts w:ascii="Wales Sans Body" w:hAnsi="Wales Sans Body" w:cs="Arial"/>
            <w:color w:val="1D1D1B" w:themeColor="text1"/>
            <w:sz w:val="22"/>
            <w:szCs w:val="22"/>
          </w:rPr>
          <w:id w:val="2004628224"/>
          <w14:checkbox>
            <w14:checked w14:val="0"/>
            <w14:checkedState w14:val="2612" w14:font="MS Gothic"/>
            <w14:uncheckedState w14:val="2610" w14:font="MS Gothic"/>
          </w14:checkbox>
        </w:sdtPr>
        <w:sdtContent>
          <w:r w:rsidRPr="00934404">
            <w:rPr>
              <w:rFonts w:ascii="Segoe UI Symbol" w:eastAsia="MS Gothic" w:hAnsi="Segoe UI Symbol" w:cs="Segoe UI Symbol"/>
              <w:color w:val="1D1D1B" w:themeColor="text1"/>
              <w:sz w:val="22"/>
              <w:szCs w:val="22"/>
            </w:rPr>
            <w:t>☐</w:t>
          </w:r>
        </w:sdtContent>
      </w:sdt>
      <w:r w:rsidRPr="00934404">
        <w:rPr>
          <w:rFonts w:ascii="Wales Sans Body" w:hAnsi="Wales Sans Body" w:cs="Arial"/>
          <w:color w:val="1D1D1B" w:themeColor="text1"/>
          <w:sz w:val="22"/>
          <w:szCs w:val="22"/>
        </w:rPr>
        <w:t>The same</w:t>
      </w:r>
    </w:p>
    <w:p w14:paraId="167D99CD"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p>
    <w:p w14:paraId="6B81FE8C"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sdt>
        <w:sdtPr>
          <w:rPr>
            <w:rFonts w:ascii="Wales Sans Body" w:hAnsi="Wales Sans Body" w:cs="Arial"/>
            <w:color w:val="1D1D1B" w:themeColor="text1"/>
            <w:sz w:val="22"/>
            <w:szCs w:val="22"/>
          </w:rPr>
          <w:id w:val="-806313110"/>
          <w14:checkbox>
            <w14:checked w14:val="0"/>
            <w14:checkedState w14:val="2612" w14:font="MS Gothic"/>
            <w14:uncheckedState w14:val="2610" w14:font="MS Gothic"/>
          </w14:checkbox>
        </w:sdtPr>
        <w:sdtContent>
          <w:r w:rsidRPr="00934404">
            <w:rPr>
              <w:rFonts w:ascii="Segoe UI Symbol" w:eastAsia="MS Gothic" w:hAnsi="Segoe UI Symbol" w:cs="Segoe UI Symbol"/>
              <w:color w:val="1D1D1B" w:themeColor="text1"/>
              <w:sz w:val="22"/>
              <w:szCs w:val="22"/>
            </w:rPr>
            <w:t>☐</w:t>
          </w:r>
        </w:sdtContent>
      </w:sdt>
      <w:r w:rsidRPr="00934404">
        <w:rPr>
          <w:rFonts w:ascii="Wales Sans Body" w:hAnsi="Wales Sans Body" w:cs="Arial"/>
          <w:color w:val="1D1D1B" w:themeColor="text1"/>
          <w:sz w:val="22"/>
          <w:szCs w:val="22"/>
        </w:rPr>
        <w:t xml:space="preserve">Worse </w:t>
      </w:r>
    </w:p>
    <w:p w14:paraId="750F4016"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p>
    <w:p w14:paraId="651A7650"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sdt>
        <w:sdtPr>
          <w:rPr>
            <w:rFonts w:ascii="Wales Sans Body" w:hAnsi="Wales Sans Body" w:cs="Arial"/>
            <w:color w:val="1D1D1B" w:themeColor="text1"/>
            <w:sz w:val="22"/>
            <w:szCs w:val="22"/>
          </w:rPr>
          <w:id w:val="1951043715"/>
          <w14:checkbox>
            <w14:checked w14:val="0"/>
            <w14:checkedState w14:val="2612" w14:font="MS Gothic"/>
            <w14:uncheckedState w14:val="2610" w14:font="MS Gothic"/>
          </w14:checkbox>
        </w:sdtPr>
        <w:sdtContent>
          <w:r w:rsidRPr="00934404">
            <w:rPr>
              <w:rFonts w:ascii="Segoe UI Symbol" w:eastAsia="MS Gothic" w:hAnsi="Segoe UI Symbol" w:cs="Segoe UI Symbol"/>
              <w:color w:val="1D1D1B" w:themeColor="text1"/>
              <w:sz w:val="22"/>
              <w:szCs w:val="22"/>
            </w:rPr>
            <w:t>☐</w:t>
          </w:r>
        </w:sdtContent>
      </w:sdt>
      <w:r w:rsidRPr="00934404">
        <w:rPr>
          <w:rFonts w:ascii="Wales Sans Body" w:hAnsi="Wales Sans Body" w:cs="Arial"/>
          <w:color w:val="1D1D1B" w:themeColor="text1"/>
          <w:sz w:val="22"/>
          <w:szCs w:val="22"/>
        </w:rPr>
        <w:t xml:space="preserve">A lot worse </w:t>
      </w:r>
    </w:p>
    <w:p w14:paraId="4339D1AD"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p>
    <w:p w14:paraId="1C2DA1EE"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sdt>
        <w:sdtPr>
          <w:rPr>
            <w:rFonts w:ascii="Wales Sans Body" w:hAnsi="Wales Sans Body" w:cs="Arial"/>
            <w:color w:val="1D1D1B" w:themeColor="text1"/>
            <w:sz w:val="22"/>
            <w:szCs w:val="22"/>
          </w:rPr>
          <w:id w:val="1123654898"/>
          <w14:checkbox>
            <w14:checked w14:val="0"/>
            <w14:checkedState w14:val="2612" w14:font="MS Gothic"/>
            <w14:uncheckedState w14:val="2610" w14:font="MS Gothic"/>
          </w14:checkbox>
        </w:sdtPr>
        <w:sdtContent>
          <w:r w:rsidRPr="00934404">
            <w:rPr>
              <w:rFonts w:ascii="Segoe UI Symbol" w:eastAsia="MS Gothic" w:hAnsi="Segoe UI Symbol" w:cs="Segoe UI Symbol"/>
              <w:color w:val="1D1D1B" w:themeColor="text1"/>
              <w:sz w:val="22"/>
              <w:szCs w:val="22"/>
            </w:rPr>
            <w:t>☐</w:t>
          </w:r>
        </w:sdtContent>
      </w:sdt>
      <w:r w:rsidRPr="00934404">
        <w:rPr>
          <w:rFonts w:ascii="Wales Sans Body" w:hAnsi="Wales Sans Body" w:cs="Arial"/>
          <w:color w:val="1D1D1B" w:themeColor="text1"/>
          <w:sz w:val="22"/>
          <w:szCs w:val="22"/>
        </w:rPr>
        <w:t>Unsure</w:t>
      </w:r>
    </w:p>
    <w:p w14:paraId="1DA9F743" w14:textId="77777777" w:rsidR="00A31875" w:rsidRPr="00934404" w:rsidRDefault="00A31875" w:rsidP="00A31875">
      <w:pPr>
        <w:pStyle w:val="ListParagraph"/>
        <w:rPr>
          <w:rFonts w:ascii="Wales Sans Body" w:eastAsia="Times New Roman" w:hAnsi="Wales Sans Body"/>
        </w:rPr>
      </w:pPr>
    </w:p>
    <w:p w14:paraId="1C7F89FA" w14:textId="77777777" w:rsidR="00A31875" w:rsidRPr="00934404" w:rsidRDefault="00A31875" w:rsidP="00A31875">
      <w:pPr>
        <w:pStyle w:val="ListParagraph"/>
        <w:rPr>
          <w:rFonts w:ascii="Wales Sans Body" w:eastAsia="Times New Roman" w:hAnsi="Wales Sans Body"/>
        </w:rPr>
      </w:pPr>
    </w:p>
    <w:p w14:paraId="63DCFDFB" w14:textId="77777777" w:rsidR="00A31875" w:rsidRPr="00934404" w:rsidRDefault="00A31875" w:rsidP="00A31875">
      <w:pPr>
        <w:pStyle w:val="ListParagraph"/>
        <w:numPr>
          <w:ilvl w:val="0"/>
          <w:numId w:val="58"/>
        </w:numPr>
        <w:spacing w:before="100" w:beforeAutospacing="1" w:after="100" w:afterAutospacing="1" w:line="240" w:lineRule="atLeast"/>
        <w:rPr>
          <w:rFonts w:ascii="Wales Sans Body" w:eastAsia="Times New Roman" w:hAnsi="Wales Sans Body"/>
        </w:rPr>
      </w:pPr>
      <w:r w:rsidRPr="00934404">
        <w:rPr>
          <w:rFonts w:ascii="Wales Sans Body" w:eastAsia="Times New Roman" w:hAnsi="Wales Sans Body"/>
        </w:rPr>
        <w:t xml:space="preserve">To what extent do you believe our Proposed Base Network for 2027 will be better for </w:t>
      </w:r>
      <w:proofErr w:type="gramStart"/>
      <w:r w:rsidRPr="00934404">
        <w:rPr>
          <w:rFonts w:ascii="Wales Sans Body" w:eastAsia="Times New Roman" w:hAnsi="Wales Sans Body"/>
        </w:rPr>
        <w:t>South West</w:t>
      </w:r>
      <w:proofErr w:type="gramEnd"/>
      <w:r w:rsidRPr="00934404">
        <w:rPr>
          <w:rFonts w:ascii="Wales Sans Body" w:eastAsia="Times New Roman" w:hAnsi="Wales Sans Body"/>
        </w:rPr>
        <w:t xml:space="preserve"> Wales as a whole? </w:t>
      </w:r>
    </w:p>
    <w:p w14:paraId="30086EEF"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sdt>
        <w:sdtPr>
          <w:rPr>
            <w:rFonts w:ascii="Wales Sans Body" w:hAnsi="Wales Sans Body" w:cs="Arial"/>
            <w:color w:val="1D1D1B" w:themeColor="text1"/>
            <w:sz w:val="22"/>
            <w:szCs w:val="22"/>
          </w:rPr>
          <w:id w:val="-1229371397"/>
          <w14:checkbox>
            <w14:checked w14:val="0"/>
            <w14:checkedState w14:val="2612" w14:font="MS Gothic"/>
            <w14:uncheckedState w14:val="2610" w14:font="MS Gothic"/>
          </w14:checkbox>
        </w:sdtPr>
        <w:sdtContent>
          <w:r w:rsidRPr="00934404">
            <w:rPr>
              <w:rFonts w:ascii="Segoe UI Symbol" w:eastAsia="MS Gothic" w:hAnsi="Segoe UI Symbol" w:cs="Segoe UI Symbol"/>
              <w:color w:val="1D1D1B" w:themeColor="text1"/>
              <w:sz w:val="22"/>
              <w:szCs w:val="22"/>
            </w:rPr>
            <w:t>☐</w:t>
          </w:r>
        </w:sdtContent>
      </w:sdt>
      <w:r w:rsidRPr="00934404">
        <w:rPr>
          <w:rFonts w:ascii="Wales Sans Body" w:hAnsi="Wales Sans Body" w:cs="Arial"/>
          <w:color w:val="1D1D1B" w:themeColor="text1"/>
          <w:sz w:val="22"/>
          <w:szCs w:val="22"/>
        </w:rPr>
        <w:t xml:space="preserve">Much better </w:t>
      </w:r>
    </w:p>
    <w:p w14:paraId="4E949E1D" w14:textId="77777777" w:rsidR="00A31875" w:rsidRPr="00934404" w:rsidRDefault="00A31875" w:rsidP="00A31875">
      <w:pPr>
        <w:pStyle w:val="NormalWeb"/>
        <w:spacing w:after="0" w:line="240" w:lineRule="atLeast"/>
        <w:rPr>
          <w:rFonts w:ascii="Wales Sans Body" w:hAnsi="Wales Sans Body" w:cs="Arial"/>
          <w:color w:val="1D1D1B" w:themeColor="text1"/>
          <w:sz w:val="22"/>
          <w:szCs w:val="22"/>
        </w:rPr>
      </w:pPr>
    </w:p>
    <w:p w14:paraId="3682AFD4"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sdt>
        <w:sdtPr>
          <w:rPr>
            <w:rFonts w:ascii="Wales Sans Body" w:hAnsi="Wales Sans Body" w:cs="Arial"/>
            <w:color w:val="1D1D1B" w:themeColor="text1"/>
            <w:sz w:val="22"/>
            <w:szCs w:val="22"/>
          </w:rPr>
          <w:id w:val="-1218516563"/>
          <w14:checkbox>
            <w14:checked w14:val="0"/>
            <w14:checkedState w14:val="2612" w14:font="MS Gothic"/>
            <w14:uncheckedState w14:val="2610" w14:font="MS Gothic"/>
          </w14:checkbox>
        </w:sdtPr>
        <w:sdtContent>
          <w:r w:rsidRPr="00934404">
            <w:rPr>
              <w:rFonts w:ascii="Segoe UI Symbol" w:eastAsia="MS Gothic" w:hAnsi="Segoe UI Symbol" w:cs="Segoe UI Symbol"/>
              <w:color w:val="1D1D1B" w:themeColor="text1"/>
              <w:sz w:val="22"/>
              <w:szCs w:val="22"/>
            </w:rPr>
            <w:t>☐</w:t>
          </w:r>
        </w:sdtContent>
      </w:sdt>
      <w:r w:rsidRPr="00934404">
        <w:rPr>
          <w:rFonts w:ascii="Wales Sans Body" w:hAnsi="Wales Sans Body" w:cs="Arial"/>
          <w:color w:val="1D1D1B" w:themeColor="text1"/>
          <w:sz w:val="22"/>
          <w:szCs w:val="22"/>
        </w:rPr>
        <w:t>Better</w:t>
      </w:r>
    </w:p>
    <w:p w14:paraId="4EA02411" w14:textId="77777777" w:rsidR="00A31875" w:rsidRPr="00934404" w:rsidRDefault="00A31875" w:rsidP="00A31875">
      <w:pPr>
        <w:pStyle w:val="NormalWeb"/>
        <w:spacing w:after="0" w:line="240" w:lineRule="atLeast"/>
        <w:rPr>
          <w:rFonts w:ascii="Wales Sans Body" w:hAnsi="Wales Sans Body" w:cs="Arial"/>
          <w:color w:val="1D1D1B" w:themeColor="text1"/>
          <w:sz w:val="22"/>
          <w:szCs w:val="22"/>
        </w:rPr>
      </w:pPr>
    </w:p>
    <w:p w14:paraId="70948806"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sdt>
        <w:sdtPr>
          <w:rPr>
            <w:rFonts w:ascii="Wales Sans Body" w:hAnsi="Wales Sans Body" w:cs="Arial"/>
            <w:color w:val="1D1D1B" w:themeColor="text1"/>
            <w:sz w:val="22"/>
            <w:szCs w:val="22"/>
          </w:rPr>
          <w:id w:val="64220933"/>
          <w14:checkbox>
            <w14:checked w14:val="0"/>
            <w14:checkedState w14:val="2612" w14:font="MS Gothic"/>
            <w14:uncheckedState w14:val="2610" w14:font="MS Gothic"/>
          </w14:checkbox>
        </w:sdtPr>
        <w:sdtContent>
          <w:r w:rsidRPr="00934404">
            <w:rPr>
              <w:rFonts w:ascii="Segoe UI Symbol" w:eastAsia="MS Gothic" w:hAnsi="Segoe UI Symbol" w:cs="Segoe UI Symbol"/>
              <w:color w:val="1D1D1B" w:themeColor="text1"/>
              <w:sz w:val="22"/>
              <w:szCs w:val="22"/>
            </w:rPr>
            <w:t>☐</w:t>
          </w:r>
        </w:sdtContent>
      </w:sdt>
      <w:r w:rsidRPr="00934404">
        <w:rPr>
          <w:rFonts w:ascii="Wales Sans Body" w:hAnsi="Wales Sans Body" w:cs="Arial"/>
          <w:color w:val="1D1D1B" w:themeColor="text1"/>
          <w:sz w:val="22"/>
          <w:szCs w:val="22"/>
        </w:rPr>
        <w:t>The same</w:t>
      </w:r>
    </w:p>
    <w:p w14:paraId="0D3344F2"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p>
    <w:p w14:paraId="02E8A7A6"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sdt>
        <w:sdtPr>
          <w:rPr>
            <w:rFonts w:ascii="Wales Sans Body" w:hAnsi="Wales Sans Body" w:cs="Arial"/>
            <w:color w:val="1D1D1B" w:themeColor="text1"/>
            <w:sz w:val="22"/>
            <w:szCs w:val="22"/>
          </w:rPr>
          <w:id w:val="-265697893"/>
          <w14:checkbox>
            <w14:checked w14:val="0"/>
            <w14:checkedState w14:val="2612" w14:font="MS Gothic"/>
            <w14:uncheckedState w14:val="2610" w14:font="MS Gothic"/>
          </w14:checkbox>
        </w:sdtPr>
        <w:sdtContent>
          <w:r w:rsidRPr="00934404">
            <w:rPr>
              <w:rFonts w:ascii="Segoe UI Symbol" w:eastAsia="MS Gothic" w:hAnsi="Segoe UI Symbol" w:cs="Segoe UI Symbol"/>
              <w:color w:val="1D1D1B" w:themeColor="text1"/>
              <w:sz w:val="22"/>
              <w:szCs w:val="22"/>
            </w:rPr>
            <w:t>☐</w:t>
          </w:r>
        </w:sdtContent>
      </w:sdt>
      <w:r w:rsidRPr="00934404">
        <w:rPr>
          <w:rFonts w:ascii="Wales Sans Body" w:hAnsi="Wales Sans Body" w:cs="Arial"/>
          <w:color w:val="1D1D1B" w:themeColor="text1"/>
          <w:sz w:val="22"/>
          <w:szCs w:val="22"/>
        </w:rPr>
        <w:t xml:space="preserve">Worse </w:t>
      </w:r>
    </w:p>
    <w:p w14:paraId="32743378"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p>
    <w:p w14:paraId="2EE743DC"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sdt>
        <w:sdtPr>
          <w:rPr>
            <w:rFonts w:ascii="Wales Sans Body" w:hAnsi="Wales Sans Body" w:cs="Arial"/>
            <w:color w:val="1D1D1B" w:themeColor="text1"/>
            <w:sz w:val="22"/>
            <w:szCs w:val="22"/>
          </w:rPr>
          <w:id w:val="1098456016"/>
          <w14:checkbox>
            <w14:checked w14:val="0"/>
            <w14:checkedState w14:val="2612" w14:font="MS Gothic"/>
            <w14:uncheckedState w14:val="2610" w14:font="MS Gothic"/>
          </w14:checkbox>
        </w:sdtPr>
        <w:sdtContent>
          <w:r w:rsidRPr="00934404">
            <w:rPr>
              <w:rFonts w:ascii="Segoe UI Symbol" w:eastAsia="MS Gothic" w:hAnsi="Segoe UI Symbol" w:cs="Segoe UI Symbol"/>
              <w:color w:val="1D1D1B" w:themeColor="text1"/>
              <w:sz w:val="22"/>
              <w:szCs w:val="22"/>
            </w:rPr>
            <w:t>☐</w:t>
          </w:r>
        </w:sdtContent>
      </w:sdt>
      <w:r w:rsidRPr="00934404">
        <w:rPr>
          <w:rFonts w:ascii="Wales Sans Body" w:hAnsi="Wales Sans Body" w:cs="Arial"/>
          <w:color w:val="1D1D1B" w:themeColor="text1"/>
          <w:sz w:val="22"/>
          <w:szCs w:val="22"/>
        </w:rPr>
        <w:t xml:space="preserve">A lot worse </w:t>
      </w:r>
    </w:p>
    <w:p w14:paraId="7923216A"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p>
    <w:p w14:paraId="53C5DF2F" w14:textId="77777777" w:rsidR="00A31875" w:rsidRPr="00934404" w:rsidRDefault="00A31875" w:rsidP="00A31875">
      <w:pPr>
        <w:pStyle w:val="NormalWeb"/>
        <w:spacing w:after="0" w:line="240" w:lineRule="atLeast"/>
        <w:ind w:left="284"/>
        <w:rPr>
          <w:rFonts w:ascii="Wales Sans Body" w:hAnsi="Wales Sans Body" w:cs="Arial"/>
          <w:color w:val="1D1D1B" w:themeColor="text1"/>
          <w:sz w:val="22"/>
          <w:szCs w:val="22"/>
        </w:rPr>
      </w:pPr>
      <w:sdt>
        <w:sdtPr>
          <w:rPr>
            <w:rFonts w:ascii="Wales Sans Body" w:hAnsi="Wales Sans Body" w:cs="Arial"/>
            <w:color w:val="1D1D1B" w:themeColor="text1"/>
            <w:sz w:val="22"/>
            <w:szCs w:val="22"/>
          </w:rPr>
          <w:id w:val="1240523217"/>
          <w14:checkbox>
            <w14:checked w14:val="0"/>
            <w14:checkedState w14:val="2612" w14:font="MS Gothic"/>
            <w14:uncheckedState w14:val="2610" w14:font="MS Gothic"/>
          </w14:checkbox>
        </w:sdtPr>
        <w:sdtContent>
          <w:r w:rsidRPr="00934404">
            <w:rPr>
              <w:rFonts w:ascii="Segoe UI Symbol" w:eastAsia="MS Gothic" w:hAnsi="Segoe UI Symbol" w:cs="Segoe UI Symbol"/>
              <w:color w:val="1D1D1B" w:themeColor="text1"/>
              <w:sz w:val="22"/>
              <w:szCs w:val="22"/>
            </w:rPr>
            <w:t>☐</w:t>
          </w:r>
        </w:sdtContent>
      </w:sdt>
      <w:r w:rsidRPr="00934404">
        <w:rPr>
          <w:rFonts w:ascii="Wales Sans Body" w:hAnsi="Wales Sans Body" w:cs="Arial"/>
          <w:color w:val="1D1D1B" w:themeColor="text1"/>
          <w:sz w:val="22"/>
          <w:szCs w:val="22"/>
        </w:rPr>
        <w:t>Unsure</w:t>
      </w:r>
    </w:p>
    <w:p w14:paraId="690FFBB1" w14:textId="77777777" w:rsidR="00A31875" w:rsidRPr="00934404" w:rsidRDefault="00A31875" w:rsidP="00A31875">
      <w:pPr>
        <w:pStyle w:val="ListParagraph"/>
        <w:rPr>
          <w:rFonts w:ascii="Wales Sans Body" w:eastAsia="Times New Roman" w:hAnsi="Wales Sans Body"/>
        </w:rPr>
      </w:pPr>
    </w:p>
    <w:p w14:paraId="2537AB8A" w14:textId="77777777" w:rsidR="00A31875" w:rsidRPr="00934404" w:rsidRDefault="00A31875" w:rsidP="00A31875">
      <w:pPr>
        <w:pStyle w:val="ListParagraph"/>
        <w:rPr>
          <w:rFonts w:ascii="Wales Sans Body" w:eastAsia="Times New Roman" w:hAnsi="Wales Sans Body"/>
        </w:rPr>
      </w:pPr>
    </w:p>
    <w:p w14:paraId="63BC98BC" w14:textId="77777777" w:rsidR="00A31875" w:rsidRPr="00934404" w:rsidRDefault="00A31875" w:rsidP="00A31875">
      <w:pPr>
        <w:pStyle w:val="ListParagraph"/>
        <w:rPr>
          <w:rFonts w:ascii="Wales Sans Body" w:eastAsia="Times New Roman" w:hAnsi="Wales Sans Body"/>
        </w:rPr>
      </w:pPr>
    </w:p>
    <w:p w14:paraId="553C48B3" w14:textId="77777777" w:rsidR="00A31875" w:rsidRPr="00934404" w:rsidRDefault="00A31875" w:rsidP="00A31875">
      <w:pPr>
        <w:pStyle w:val="ListParagraph"/>
        <w:numPr>
          <w:ilvl w:val="0"/>
          <w:numId w:val="58"/>
        </w:numPr>
        <w:spacing w:before="100" w:beforeAutospacing="1" w:after="100" w:afterAutospacing="1" w:line="240" w:lineRule="atLeast"/>
        <w:rPr>
          <w:rFonts w:ascii="Wales Sans Body" w:eastAsia="Times New Roman" w:hAnsi="Wales Sans Body"/>
        </w:rPr>
      </w:pPr>
      <w:r w:rsidRPr="00934404">
        <w:rPr>
          <w:rFonts w:ascii="Wales Sans Body" w:hAnsi="Wales Sans Body" w:cs="Segoe UI"/>
          <w:noProof/>
        </w:rPr>
        <mc:AlternateContent>
          <mc:Choice Requires="wps">
            <w:drawing>
              <wp:anchor distT="0" distB="0" distL="114300" distR="114300" simplePos="0" relativeHeight="251687936" behindDoc="0" locked="0" layoutInCell="1" allowOverlap="1" wp14:anchorId="42AFE5BB" wp14:editId="710D1D82">
                <wp:simplePos x="0" y="0"/>
                <wp:positionH relativeFrom="margin">
                  <wp:align>left</wp:align>
                </wp:positionH>
                <wp:positionV relativeFrom="paragraph">
                  <wp:posOffset>342496</wp:posOffset>
                </wp:positionV>
                <wp:extent cx="5652655" cy="1530036"/>
                <wp:effectExtent l="0" t="0" r="24765" b="13335"/>
                <wp:wrapNone/>
                <wp:docPr id="1007973957" name="Text Box 4"/>
                <wp:cNvGraphicFramePr/>
                <a:graphic xmlns:a="http://schemas.openxmlformats.org/drawingml/2006/main">
                  <a:graphicData uri="http://schemas.microsoft.com/office/word/2010/wordprocessingShape">
                    <wps:wsp>
                      <wps:cNvSpPr txBox="1"/>
                      <wps:spPr>
                        <a:xfrm>
                          <a:off x="0" y="0"/>
                          <a:ext cx="5652655" cy="1530036"/>
                        </a:xfrm>
                        <a:prstGeom prst="rect">
                          <a:avLst/>
                        </a:prstGeom>
                        <a:solidFill>
                          <a:schemeClr val="lt1"/>
                        </a:solidFill>
                        <a:ln w="6350">
                          <a:solidFill>
                            <a:prstClr val="black"/>
                          </a:solidFill>
                        </a:ln>
                      </wps:spPr>
                      <wps:txbx>
                        <w:txbxContent>
                          <w:p w14:paraId="6AB60E29" w14:textId="77777777" w:rsidR="00A31875" w:rsidRDefault="00A31875" w:rsidP="00A31875"/>
                          <w:p w14:paraId="654A23F1" w14:textId="77777777" w:rsidR="00A31875" w:rsidRDefault="00A31875" w:rsidP="00A31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FE5BB" id="_x0000_s1052" type="#_x0000_t202" style="position:absolute;left:0;text-align:left;margin-left:0;margin-top:26.95pt;width:445.1pt;height:120.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" fillcolor="white [3201]" strokeweight=".5pt">
                <v:textbox>
                  <w:txbxContent>
                    <w:p w14:paraId="6AB60E29" w14:textId="77777777" w:rsidR="00A31875" w:rsidRDefault="00A31875" w:rsidP="00A31875"/>
                    <w:p w14:paraId="654A23F1" w14:textId="77777777" w:rsidR="00A31875" w:rsidRDefault="00A31875" w:rsidP="00A31875"/>
                  </w:txbxContent>
                </v:textbox>
                <w10:wrap anchorx="margin"/>
              </v:shape>
            </w:pict>
          </mc:Fallback>
        </mc:AlternateContent>
      </w:r>
      <w:r w:rsidRPr="00934404">
        <w:rPr>
          <w:rFonts w:ascii="Wales Sans Body" w:eastAsia="Times New Roman" w:hAnsi="Wales Sans Body"/>
        </w:rPr>
        <w:t xml:space="preserve">Do you have any comments on how we can improve the </w:t>
      </w:r>
      <w:proofErr w:type="gramStart"/>
      <w:r w:rsidRPr="00934404">
        <w:rPr>
          <w:rFonts w:ascii="Wales Sans Body" w:eastAsia="Times New Roman" w:hAnsi="Wales Sans Body"/>
        </w:rPr>
        <w:t>South West</w:t>
      </w:r>
      <w:proofErr w:type="gramEnd"/>
      <w:r w:rsidRPr="00934404">
        <w:rPr>
          <w:rFonts w:ascii="Wales Sans Body" w:eastAsia="Times New Roman" w:hAnsi="Wales Sans Body"/>
        </w:rPr>
        <w:t xml:space="preserve"> Base Network? </w:t>
      </w:r>
    </w:p>
    <w:p w14:paraId="04BDE428" w14:textId="77777777" w:rsidR="00A31875" w:rsidRPr="00934404" w:rsidRDefault="00A31875" w:rsidP="00A31875">
      <w:pPr>
        <w:spacing w:before="100" w:beforeAutospacing="1" w:after="100" w:afterAutospacing="1" w:line="240" w:lineRule="atLeast"/>
        <w:rPr>
          <w:rFonts w:ascii="Wales Sans Body" w:eastAsia="Times New Roman" w:hAnsi="Wales Sans Body"/>
        </w:rPr>
      </w:pPr>
    </w:p>
    <w:p w14:paraId="03E67FF1" w14:textId="77777777" w:rsidR="00A31875" w:rsidRPr="00934404" w:rsidRDefault="00A31875" w:rsidP="00A31875">
      <w:pPr>
        <w:spacing w:before="100" w:beforeAutospacing="1" w:after="100" w:afterAutospacing="1" w:line="240" w:lineRule="atLeast"/>
        <w:rPr>
          <w:rFonts w:ascii="Wales Sans Body" w:eastAsia="Times New Roman" w:hAnsi="Wales Sans Body"/>
        </w:rPr>
      </w:pPr>
    </w:p>
    <w:p w14:paraId="3CC6F6E0" w14:textId="77777777" w:rsidR="00A31875" w:rsidRPr="00934404" w:rsidRDefault="00A31875" w:rsidP="00A31875">
      <w:pPr>
        <w:rPr>
          <w:rFonts w:ascii="Wales Sans Body" w:eastAsia="Times New Roman" w:hAnsi="Wales Sans Body"/>
        </w:rPr>
      </w:pPr>
    </w:p>
    <w:p w14:paraId="37F9BD4D" w14:textId="77777777" w:rsidR="00A31875" w:rsidRPr="00934404" w:rsidRDefault="00A31875" w:rsidP="00A31875">
      <w:pPr>
        <w:rPr>
          <w:rFonts w:ascii="Wales Sans Body" w:eastAsia="Times New Roman" w:hAnsi="Wales Sans Body"/>
        </w:rPr>
      </w:pPr>
    </w:p>
    <w:p w14:paraId="1FB108EF" w14:textId="77777777" w:rsidR="00A31875" w:rsidRPr="00934404" w:rsidRDefault="00A31875" w:rsidP="00A31875">
      <w:pPr>
        <w:rPr>
          <w:rFonts w:ascii="Wales Sans Body" w:eastAsia="Times New Roman" w:hAnsi="Wales Sans Body"/>
        </w:rPr>
      </w:pPr>
    </w:p>
    <w:p w14:paraId="65B08B2B" w14:textId="77777777" w:rsidR="00A31875" w:rsidRPr="00934404" w:rsidRDefault="00A31875" w:rsidP="00A31875">
      <w:pPr>
        <w:pStyle w:val="ListParagraph"/>
        <w:spacing w:before="100" w:beforeAutospacing="1" w:after="100" w:afterAutospacing="1" w:line="240" w:lineRule="atLeast"/>
        <w:ind w:left="644"/>
        <w:rPr>
          <w:rFonts w:ascii="Wales Sans Body" w:eastAsia="Times New Roman" w:hAnsi="Wales Sans Body"/>
        </w:rPr>
      </w:pPr>
    </w:p>
    <w:p w14:paraId="38C47F58" w14:textId="1FC2E750" w:rsidR="00A31875" w:rsidRPr="0038465D" w:rsidRDefault="00A31875" w:rsidP="0038465D">
      <w:pPr>
        <w:pStyle w:val="ListParagraph"/>
        <w:numPr>
          <w:ilvl w:val="0"/>
          <w:numId w:val="58"/>
        </w:numPr>
        <w:spacing w:before="100" w:beforeAutospacing="1" w:after="100" w:afterAutospacing="1" w:line="240" w:lineRule="atLeast"/>
        <w:rPr>
          <w:rFonts w:ascii="Wales Sans Body" w:eastAsia="Times New Roman" w:hAnsi="Wales Sans Body"/>
        </w:rPr>
      </w:pPr>
      <w:r w:rsidRPr="00934404">
        <w:rPr>
          <w:rFonts w:ascii="Wales Sans Body" w:hAnsi="Wales Sans Body" w:cs="Segoe UI"/>
          <w:noProof/>
        </w:rPr>
        <mc:AlternateContent>
          <mc:Choice Requires="wps">
            <w:drawing>
              <wp:anchor distT="0" distB="0" distL="114300" distR="114300" simplePos="0" relativeHeight="251688960" behindDoc="0" locked="0" layoutInCell="1" allowOverlap="1" wp14:anchorId="1F31F79E" wp14:editId="5AF537BF">
                <wp:simplePos x="0" y="0"/>
                <wp:positionH relativeFrom="margin">
                  <wp:align>left</wp:align>
                </wp:positionH>
                <wp:positionV relativeFrom="paragraph">
                  <wp:posOffset>366280</wp:posOffset>
                </wp:positionV>
                <wp:extent cx="5652135" cy="1738745"/>
                <wp:effectExtent l="0" t="0" r="24765" b="13970"/>
                <wp:wrapNone/>
                <wp:docPr id="1356168849" name="Text Box 4"/>
                <wp:cNvGraphicFramePr/>
                <a:graphic xmlns:a="http://schemas.openxmlformats.org/drawingml/2006/main">
                  <a:graphicData uri="http://schemas.microsoft.com/office/word/2010/wordprocessingShape">
                    <wps:wsp>
                      <wps:cNvSpPr txBox="1"/>
                      <wps:spPr>
                        <a:xfrm>
                          <a:off x="0" y="0"/>
                          <a:ext cx="5652135" cy="1738745"/>
                        </a:xfrm>
                        <a:prstGeom prst="rect">
                          <a:avLst/>
                        </a:prstGeom>
                        <a:solidFill>
                          <a:schemeClr val="lt1"/>
                        </a:solidFill>
                        <a:ln w="6350">
                          <a:solidFill>
                            <a:prstClr val="black"/>
                          </a:solidFill>
                        </a:ln>
                      </wps:spPr>
                      <wps:txbx>
                        <w:txbxContent>
                          <w:p w14:paraId="2467984A" w14:textId="77777777" w:rsidR="00A31875" w:rsidRDefault="00A31875" w:rsidP="00A31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1F79E" id="_x0000_s1053" type="#_x0000_t202" style="position:absolute;left:0;text-align:left;margin-left:0;margin-top:28.85pt;width:445.05pt;height:136.9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" fillcolor="white [3201]" strokeweight=".5pt">
                <v:textbox>
                  <w:txbxContent>
                    <w:p w14:paraId="2467984A" w14:textId="77777777" w:rsidR="00A31875" w:rsidRDefault="00A31875" w:rsidP="00A31875"/>
                  </w:txbxContent>
                </v:textbox>
                <w10:wrap anchorx="margin"/>
              </v:shape>
            </w:pict>
          </mc:Fallback>
        </mc:AlternateContent>
      </w:r>
      <w:r w:rsidRPr="00934404">
        <w:rPr>
          <w:rFonts w:ascii="Wales Sans Body" w:eastAsia="Times New Roman" w:hAnsi="Wales Sans Body"/>
        </w:rPr>
        <w:t>Is there any other feedback you would like to share</w:t>
      </w:r>
    </w:p>
    <w:p w14:paraId="3DAE7A1F" w14:textId="77777777" w:rsidR="00043CD5" w:rsidRDefault="00043CD5">
      <w:pPr>
        <w:spacing w:before="0" w:after="0" w:line="240" w:lineRule="auto"/>
        <w:rPr>
          <w:rFonts w:ascii="TfW Sans Medium" w:eastAsiaTheme="majorEastAsia" w:hAnsi="TfW Sans Medium" w:cstheme="majorBidi"/>
          <w:sz w:val="40"/>
          <w:szCs w:val="32"/>
        </w:rPr>
      </w:pPr>
      <w:r>
        <w:br w:type="page"/>
      </w:r>
    </w:p>
    <w:p w14:paraId="18B1F785" w14:textId="740D4F77" w:rsidR="00A31875" w:rsidRPr="00EC7260" w:rsidRDefault="00A31875" w:rsidP="00A31875">
      <w:pPr>
        <w:pStyle w:val="Heading2"/>
      </w:pPr>
      <w:bookmarkStart w:id="7" w:name="_Toc213067236"/>
      <w:r w:rsidRPr="00EC7260">
        <w:lastRenderedPageBreak/>
        <w:t>Appendix C: Stakeholders contacted</w:t>
      </w:r>
      <w:bookmarkEnd w:id="7"/>
    </w:p>
    <w:p w14:paraId="7E71573E" w14:textId="77777777" w:rsidR="00A31875" w:rsidRPr="00C16B59" w:rsidRDefault="00A31875" w:rsidP="00A31875">
      <w:pPr>
        <w:spacing w:after="0" w:line="240" w:lineRule="auto"/>
        <w:rPr>
          <w:rFonts w:ascii="Wales Sans Body" w:hAnsi="Wales Sans Body"/>
        </w:rPr>
      </w:pPr>
    </w:p>
    <w:tbl>
      <w:tblPr>
        <w:tblStyle w:val="TableGrid"/>
        <w:tblW w:w="9351" w:type="dxa"/>
        <w:tblLook w:val="04A0" w:firstRow="1" w:lastRow="0" w:firstColumn="1" w:lastColumn="0" w:noHBand="0" w:noVBand="1"/>
      </w:tblPr>
      <w:tblGrid>
        <w:gridCol w:w="4508"/>
        <w:gridCol w:w="4843"/>
      </w:tblGrid>
      <w:tr w:rsidR="00A31875" w:rsidRPr="00C16B59" w14:paraId="6A24748F" w14:textId="77777777" w:rsidTr="00DF24E9">
        <w:trPr>
          <w:cnfStyle w:val="100000000000" w:firstRow="1" w:lastRow="0" w:firstColumn="0" w:lastColumn="0" w:oddVBand="0" w:evenVBand="0" w:oddHBand="0" w:evenHBand="0" w:firstRowFirstColumn="0" w:firstRowLastColumn="0" w:lastRowFirstColumn="0" w:lastRowLastColumn="0"/>
        </w:trPr>
        <w:tc>
          <w:tcPr>
            <w:tcW w:w="4508" w:type="dxa"/>
          </w:tcPr>
          <w:p w14:paraId="5D2CF2FD" w14:textId="77777777" w:rsidR="00A31875" w:rsidRPr="00C16B59" w:rsidRDefault="00A31875" w:rsidP="00043CD5">
            <w:pPr>
              <w:pStyle w:val="Heading3"/>
            </w:pPr>
            <w:bookmarkStart w:id="8" w:name="_Toc213067237"/>
            <w:r w:rsidRPr="00C16B59">
              <w:t>Stakeholder Group</w:t>
            </w:r>
            <w:bookmarkEnd w:id="8"/>
          </w:p>
        </w:tc>
        <w:tc>
          <w:tcPr>
            <w:tcW w:w="4843" w:type="dxa"/>
          </w:tcPr>
          <w:p w14:paraId="2072AB5B" w14:textId="77777777" w:rsidR="00A31875" w:rsidRPr="00C16B59" w:rsidRDefault="00A31875" w:rsidP="00043CD5">
            <w:pPr>
              <w:pStyle w:val="Heading3"/>
            </w:pPr>
            <w:bookmarkStart w:id="9" w:name="_Toc213067238"/>
            <w:r w:rsidRPr="00C16B59">
              <w:t>Including</w:t>
            </w:r>
            <w:bookmarkEnd w:id="9"/>
            <w:r w:rsidRPr="00C16B59">
              <w:t xml:space="preserve"> </w:t>
            </w:r>
          </w:p>
        </w:tc>
      </w:tr>
      <w:tr w:rsidR="00A31875" w:rsidRPr="00C16B59" w14:paraId="1BFC44DE" w14:textId="77777777" w:rsidTr="00DF24E9">
        <w:tc>
          <w:tcPr>
            <w:tcW w:w="4508" w:type="dxa"/>
          </w:tcPr>
          <w:p w14:paraId="13987C20" w14:textId="77777777" w:rsidR="00A31875" w:rsidRPr="00C16B59" w:rsidRDefault="00A31875" w:rsidP="00DF24E9">
            <w:pPr>
              <w:rPr>
                <w:rFonts w:ascii="Wales Sans Body" w:hAnsi="Wales Sans Body"/>
              </w:rPr>
            </w:pPr>
            <w:r w:rsidRPr="00C16B59">
              <w:rPr>
                <w:rFonts w:ascii="Wales Sans Body" w:hAnsi="Wales Sans Body"/>
              </w:rPr>
              <w:t xml:space="preserve">Bus operators in Wales </w:t>
            </w:r>
          </w:p>
          <w:p w14:paraId="5BDE99DC" w14:textId="77777777" w:rsidR="00A31875" w:rsidRPr="00C16B59" w:rsidRDefault="00A31875" w:rsidP="00DF24E9">
            <w:pPr>
              <w:rPr>
                <w:rFonts w:ascii="Wales Sans Body" w:hAnsi="Wales Sans Body"/>
              </w:rPr>
            </w:pPr>
          </w:p>
        </w:tc>
        <w:tc>
          <w:tcPr>
            <w:tcW w:w="4843" w:type="dxa"/>
          </w:tcPr>
          <w:p w14:paraId="05C17CA5" w14:textId="77777777" w:rsidR="00A31875" w:rsidRPr="00C16B59" w:rsidRDefault="00A31875" w:rsidP="00DF24E9">
            <w:pPr>
              <w:rPr>
                <w:rFonts w:ascii="Wales Sans Body" w:hAnsi="Wales Sans Body"/>
              </w:rPr>
            </w:pPr>
            <w:r w:rsidRPr="00C16B59">
              <w:rPr>
                <w:rFonts w:ascii="Wales Sans Body" w:hAnsi="Wales Sans Body"/>
              </w:rPr>
              <w:t>Large Municipals</w:t>
            </w:r>
          </w:p>
          <w:p w14:paraId="6AD772BF" w14:textId="77777777" w:rsidR="00A31875" w:rsidRPr="00C16B59" w:rsidRDefault="00A31875" w:rsidP="00DF24E9">
            <w:pPr>
              <w:rPr>
                <w:rFonts w:ascii="Wales Sans Body" w:hAnsi="Wales Sans Body"/>
              </w:rPr>
            </w:pPr>
            <w:r w:rsidRPr="00C16B59">
              <w:rPr>
                <w:rFonts w:ascii="Wales Sans Body" w:hAnsi="Wales Sans Body"/>
              </w:rPr>
              <w:t>PLCs</w:t>
            </w:r>
          </w:p>
          <w:p w14:paraId="6659FB0D" w14:textId="77777777" w:rsidR="00A31875" w:rsidRPr="00C16B59" w:rsidRDefault="00A31875" w:rsidP="00DF24E9">
            <w:pPr>
              <w:rPr>
                <w:rFonts w:ascii="Wales Sans Body" w:hAnsi="Wales Sans Body"/>
              </w:rPr>
            </w:pPr>
            <w:r w:rsidRPr="00C16B59">
              <w:rPr>
                <w:rFonts w:ascii="Wales Sans Body" w:hAnsi="Wales Sans Body"/>
              </w:rPr>
              <w:t xml:space="preserve">Community Transport </w:t>
            </w:r>
            <w:proofErr w:type="spellStart"/>
            <w:r w:rsidRPr="00C16B59">
              <w:rPr>
                <w:rFonts w:ascii="Wales Sans Body" w:hAnsi="Wales Sans Body"/>
              </w:rPr>
              <w:t>Proivders</w:t>
            </w:r>
            <w:proofErr w:type="spellEnd"/>
            <w:r w:rsidRPr="00C16B59">
              <w:rPr>
                <w:rFonts w:ascii="Wales Sans Body" w:hAnsi="Wales Sans Body"/>
              </w:rPr>
              <w:t xml:space="preserve"> </w:t>
            </w:r>
          </w:p>
          <w:p w14:paraId="250110B2" w14:textId="77777777" w:rsidR="00A31875" w:rsidRPr="00C16B59" w:rsidRDefault="00A31875" w:rsidP="00DF24E9">
            <w:pPr>
              <w:rPr>
                <w:rFonts w:ascii="Wales Sans Body" w:hAnsi="Wales Sans Body"/>
              </w:rPr>
            </w:pPr>
            <w:r w:rsidRPr="00C16B59">
              <w:rPr>
                <w:rFonts w:ascii="Wales Sans Body" w:hAnsi="Wales Sans Body"/>
              </w:rPr>
              <w:t>Local Authority Fleet</w:t>
            </w:r>
          </w:p>
          <w:p w14:paraId="34EA3084" w14:textId="77777777" w:rsidR="00A31875" w:rsidRPr="00C16B59" w:rsidRDefault="00A31875" w:rsidP="00DF24E9">
            <w:pPr>
              <w:rPr>
                <w:rFonts w:ascii="Wales Sans Body" w:hAnsi="Wales Sans Body"/>
              </w:rPr>
            </w:pPr>
            <w:r w:rsidRPr="00C16B59">
              <w:rPr>
                <w:rFonts w:ascii="Wales Sans Body" w:hAnsi="Wales Sans Body"/>
              </w:rPr>
              <w:t>Learner travel providers</w:t>
            </w:r>
          </w:p>
          <w:p w14:paraId="1754061B" w14:textId="77777777" w:rsidR="00A31875" w:rsidRPr="00C16B59" w:rsidRDefault="00A31875" w:rsidP="00DF24E9">
            <w:pPr>
              <w:rPr>
                <w:rFonts w:ascii="Wales Sans Body" w:hAnsi="Wales Sans Body"/>
              </w:rPr>
            </w:pPr>
            <w:r w:rsidRPr="00C16B59">
              <w:rPr>
                <w:rFonts w:ascii="Wales Sans Body" w:hAnsi="Wales Sans Body"/>
              </w:rPr>
              <w:t>SME Operators</w:t>
            </w:r>
          </w:p>
          <w:p w14:paraId="0D7AFE99" w14:textId="77777777" w:rsidR="00A31875" w:rsidRPr="00C16B59" w:rsidRDefault="00A31875" w:rsidP="00DF24E9">
            <w:pPr>
              <w:rPr>
                <w:rFonts w:ascii="Wales Sans Body" w:hAnsi="Wales Sans Body"/>
              </w:rPr>
            </w:pPr>
            <w:proofErr w:type="spellStart"/>
            <w:r w:rsidRPr="00C16B59">
              <w:rPr>
                <w:rFonts w:ascii="Wales Sans Body" w:hAnsi="Wales Sans Body"/>
              </w:rPr>
              <w:t>Fflecsi</w:t>
            </w:r>
            <w:proofErr w:type="spellEnd"/>
            <w:r w:rsidRPr="00C16B59">
              <w:rPr>
                <w:rFonts w:ascii="Wales Sans Body" w:hAnsi="Wales Sans Body"/>
              </w:rPr>
              <w:t xml:space="preserve"> service providers</w:t>
            </w:r>
          </w:p>
          <w:p w14:paraId="4285DD51" w14:textId="77777777" w:rsidR="00A31875" w:rsidRPr="00C16B59" w:rsidRDefault="00A31875" w:rsidP="00DF24E9">
            <w:pPr>
              <w:rPr>
                <w:rFonts w:ascii="Wales Sans Body" w:hAnsi="Wales Sans Body"/>
              </w:rPr>
            </w:pPr>
            <w:proofErr w:type="spellStart"/>
            <w:r w:rsidRPr="00C16B59">
              <w:rPr>
                <w:rFonts w:ascii="Wales Sans Body" w:hAnsi="Wales Sans Body"/>
              </w:rPr>
              <w:t>Trawscymru</w:t>
            </w:r>
            <w:proofErr w:type="spellEnd"/>
            <w:r w:rsidRPr="00C16B59">
              <w:rPr>
                <w:rFonts w:ascii="Wales Sans Body" w:hAnsi="Wales Sans Body"/>
              </w:rPr>
              <w:t xml:space="preserve"> service providers </w:t>
            </w:r>
          </w:p>
          <w:p w14:paraId="24884CEF" w14:textId="77777777" w:rsidR="00A31875" w:rsidRPr="00C16B59" w:rsidRDefault="00A31875" w:rsidP="00DF24E9">
            <w:pPr>
              <w:rPr>
                <w:rFonts w:ascii="Wales Sans Body" w:hAnsi="Wales Sans Body"/>
              </w:rPr>
            </w:pPr>
          </w:p>
        </w:tc>
      </w:tr>
      <w:tr w:rsidR="00A31875" w:rsidRPr="00C16B59" w14:paraId="71C3F2A1" w14:textId="77777777" w:rsidTr="0038465D">
        <w:trPr>
          <w:trHeight w:val="7346"/>
        </w:trPr>
        <w:tc>
          <w:tcPr>
            <w:tcW w:w="4508" w:type="dxa"/>
          </w:tcPr>
          <w:p w14:paraId="37EABC89" w14:textId="77777777" w:rsidR="00A31875" w:rsidRPr="00C16B59" w:rsidRDefault="00A31875" w:rsidP="00DF24E9">
            <w:pPr>
              <w:rPr>
                <w:rFonts w:ascii="Wales Sans Body" w:hAnsi="Wales Sans Body"/>
              </w:rPr>
            </w:pPr>
            <w:r w:rsidRPr="00C16B59">
              <w:rPr>
                <w:rFonts w:ascii="Wales Sans Body" w:hAnsi="Wales Sans Body"/>
              </w:rPr>
              <w:t xml:space="preserve">Welsh Local Authorities </w:t>
            </w:r>
          </w:p>
          <w:p w14:paraId="434F9CF9" w14:textId="77777777" w:rsidR="00A31875" w:rsidRPr="00C16B59" w:rsidRDefault="00A31875" w:rsidP="00DF24E9">
            <w:pPr>
              <w:rPr>
                <w:rFonts w:ascii="Wales Sans Body" w:hAnsi="Wales Sans Body"/>
              </w:rPr>
            </w:pPr>
          </w:p>
        </w:tc>
        <w:tc>
          <w:tcPr>
            <w:tcW w:w="4843" w:type="dxa"/>
          </w:tcPr>
          <w:p w14:paraId="6045E80D" w14:textId="77777777" w:rsidR="00A31875" w:rsidRPr="00C16B59" w:rsidRDefault="00A31875" w:rsidP="00DF24E9">
            <w:pPr>
              <w:rPr>
                <w:rFonts w:ascii="Wales Sans Body" w:hAnsi="Wales Sans Body"/>
              </w:rPr>
            </w:pPr>
            <w:r w:rsidRPr="00C16B59">
              <w:rPr>
                <w:rFonts w:ascii="Wales Sans Body" w:hAnsi="Wales Sans Body"/>
              </w:rPr>
              <w:t>Transport Officers at all 22 Welsh Local Authorities; as members of our local authority regional working groups.</w:t>
            </w:r>
          </w:p>
          <w:p w14:paraId="74E434A1" w14:textId="77777777" w:rsidR="00A31875" w:rsidRPr="00C16B59" w:rsidRDefault="00A31875" w:rsidP="00DF24E9">
            <w:pPr>
              <w:rPr>
                <w:rFonts w:ascii="Wales Sans Body" w:hAnsi="Wales Sans Body"/>
              </w:rPr>
            </w:pPr>
          </w:p>
        </w:tc>
      </w:tr>
      <w:tr w:rsidR="00A31875" w:rsidRPr="00C16B59" w14:paraId="4236FFF4" w14:textId="77777777" w:rsidTr="0038465D">
        <w:trPr>
          <w:trHeight w:val="14345"/>
        </w:trPr>
        <w:tc>
          <w:tcPr>
            <w:tcW w:w="4508" w:type="dxa"/>
          </w:tcPr>
          <w:p w14:paraId="05400B4B" w14:textId="77777777" w:rsidR="00A31875" w:rsidRPr="00C16B59" w:rsidRDefault="00A31875" w:rsidP="00DF24E9">
            <w:pPr>
              <w:rPr>
                <w:rFonts w:ascii="Wales Sans Body" w:hAnsi="Wales Sans Body"/>
              </w:rPr>
            </w:pPr>
            <w:r w:rsidRPr="00C16B59">
              <w:rPr>
                <w:rFonts w:ascii="Wales Sans Body" w:hAnsi="Wales Sans Body"/>
              </w:rPr>
              <w:lastRenderedPageBreak/>
              <w:t xml:space="preserve">Elected Representatives </w:t>
            </w:r>
          </w:p>
        </w:tc>
        <w:tc>
          <w:tcPr>
            <w:tcW w:w="4843" w:type="dxa"/>
          </w:tcPr>
          <w:p w14:paraId="04FDF904" w14:textId="77777777" w:rsidR="00A31875" w:rsidRPr="00C16B59" w:rsidRDefault="00A31875" w:rsidP="00DF24E9">
            <w:pPr>
              <w:rPr>
                <w:rFonts w:ascii="Wales Sans Body" w:hAnsi="Wales Sans Body"/>
              </w:rPr>
            </w:pPr>
            <w:r w:rsidRPr="00C16B59">
              <w:rPr>
                <w:rFonts w:ascii="Wales Sans Body" w:hAnsi="Wales Sans Body"/>
              </w:rPr>
              <w:t>Leaders and cabinet members of:</w:t>
            </w:r>
          </w:p>
          <w:p w14:paraId="1E46CDD8" w14:textId="77777777" w:rsidR="00A31875" w:rsidRPr="00C16B59" w:rsidRDefault="00A31875" w:rsidP="00A31875">
            <w:pPr>
              <w:pStyle w:val="ListParagraph"/>
              <w:numPr>
                <w:ilvl w:val="0"/>
                <w:numId w:val="65"/>
              </w:numPr>
              <w:spacing w:before="0" w:after="0" w:line="240" w:lineRule="auto"/>
              <w:rPr>
                <w:rFonts w:ascii="Wales Sans Body" w:hAnsi="Wales Sans Body"/>
              </w:rPr>
            </w:pPr>
            <w:r w:rsidRPr="00C16B59">
              <w:rPr>
                <w:rFonts w:ascii="Wales Sans Body" w:hAnsi="Wales Sans Body"/>
              </w:rPr>
              <w:t>Pembrokeshire County Council</w:t>
            </w:r>
          </w:p>
          <w:p w14:paraId="1D53A493" w14:textId="77777777" w:rsidR="00A31875" w:rsidRPr="00C16B59" w:rsidRDefault="00A31875" w:rsidP="00A31875">
            <w:pPr>
              <w:pStyle w:val="ListParagraph"/>
              <w:numPr>
                <w:ilvl w:val="0"/>
                <w:numId w:val="65"/>
              </w:numPr>
              <w:spacing w:before="0" w:after="0" w:line="240" w:lineRule="auto"/>
              <w:rPr>
                <w:rFonts w:ascii="Wales Sans Body" w:hAnsi="Wales Sans Body"/>
              </w:rPr>
            </w:pPr>
            <w:r w:rsidRPr="00C16B59">
              <w:rPr>
                <w:rFonts w:ascii="Wales Sans Body" w:hAnsi="Wales Sans Body"/>
              </w:rPr>
              <w:t>Carmarthenshire County Council</w:t>
            </w:r>
          </w:p>
          <w:p w14:paraId="2CDD4B5C" w14:textId="77777777" w:rsidR="00A31875" w:rsidRPr="00C16B59" w:rsidRDefault="00A31875" w:rsidP="00A31875">
            <w:pPr>
              <w:pStyle w:val="ListParagraph"/>
              <w:numPr>
                <w:ilvl w:val="0"/>
                <w:numId w:val="65"/>
              </w:numPr>
              <w:spacing w:before="0" w:after="0" w:line="240" w:lineRule="auto"/>
              <w:rPr>
                <w:rFonts w:ascii="Wales Sans Body" w:hAnsi="Wales Sans Body"/>
              </w:rPr>
            </w:pPr>
            <w:r w:rsidRPr="00C16B59">
              <w:rPr>
                <w:rFonts w:ascii="Wales Sans Body" w:hAnsi="Wales Sans Body"/>
              </w:rPr>
              <w:t>Swansea Council</w:t>
            </w:r>
          </w:p>
          <w:p w14:paraId="40A0C57D" w14:textId="77777777" w:rsidR="00A31875" w:rsidRPr="00C16B59" w:rsidRDefault="00A31875" w:rsidP="00A31875">
            <w:pPr>
              <w:pStyle w:val="ListParagraph"/>
              <w:numPr>
                <w:ilvl w:val="0"/>
                <w:numId w:val="65"/>
              </w:numPr>
              <w:spacing w:before="0" w:after="0" w:line="240" w:lineRule="auto"/>
              <w:rPr>
                <w:rFonts w:ascii="Wales Sans Body" w:hAnsi="Wales Sans Body"/>
              </w:rPr>
            </w:pPr>
            <w:r w:rsidRPr="00C16B59">
              <w:rPr>
                <w:rFonts w:ascii="Wales Sans Body" w:hAnsi="Wales Sans Body"/>
              </w:rPr>
              <w:t>Neath Port Talbot Council</w:t>
            </w:r>
          </w:p>
          <w:p w14:paraId="72C527AC" w14:textId="77777777" w:rsidR="00A31875" w:rsidRPr="00C16B59" w:rsidRDefault="00A31875" w:rsidP="00DF24E9">
            <w:pPr>
              <w:rPr>
                <w:rFonts w:ascii="Wales Sans Body" w:hAnsi="Wales Sans Body"/>
              </w:rPr>
            </w:pPr>
          </w:p>
          <w:p w14:paraId="108FD478" w14:textId="77777777" w:rsidR="00A31875" w:rsidRPr="00C16B59" w:rsidRDefault="00A31875" w:rsidP="00DF24E9">
            <w:pPr>
              <w:rPr>
                <w:rFonts w:ascii="Wales Sans Body" w:hAnsi="Wales Sans Body"/>
              </w:rPr>
            </w:pPr>
            <w:r w:rsidRPr="00C16B59">
              <w:rPr>
                <w:rFonts w:ascii="Wales Sans Body" w:hAnsi="Wales Sans Body"/>
              </w:rPr>
              <w:t>One Voice Wales – the Voice of Town and Community Councils across Wales</w:t>
            </w:r>
          </w:p>
          <w:p w14:paraId="78D6B11E" w14:textId="77777777" w:rsidR="00A31875" w:rsidRPr="00C16B59" w:rsidRDefault="00A31875" w:rsidP="00DF24E9">
            <w:pPr>
              <w:rPr>
                <w:rFonts w:ascii="Wales Sans Body" w:hAnsi="Wales Sans Body"/>
              </w:rPr>
            </w:pPr>
          </w:p>
          <w:p w14:paraId="5F55CE92" w14:textId="77777777" w:rsidR="00A31875" w:rsidRPr="00C16B59" w:rsidRDefault="00A31875" w:rsidP="00DF24E9">
            <w:pPr>
              <w:rPr>
                <w:rFonts w:ascii="Wales Sans Body" w:hAnsi="Wales Sans Body"/>
              </w:rPr>
            </w:pPr>
            <w:r w:rsidRPr="00C16B59">
              <w:rPr>
                <w:rFonts w:ascii="Wales Sans Body" w:hAnsi="Wales Sans Body"/>
              </w:rPr>
              <w:t>Members of the Senedd for:</w:t>
            </w:r>
          </w:p>
          <w:p w14:paraId="79E2AED9" w14:textId="77777777" w:rsidR="00A31875" w:rsidRPr="00C16B59" w:rsidRDefault="00A31875" w:rsidP="00A31875">
            <w:pPr>
              <w:pStyle w:val="ListParagraph"/>
              <w:numPr>
                <w:ilvl w:val="0"/>
                <w:numId w:val="66"/>
              </w:numPr>
              <w:spacing w:before="0" w:after="0" w:line="240" w:lineRule="auto"/>
              <w:rPr>
                <w:rFonts w:ascii="Wales Sans Body" w:hAnsi="Wales Sans Body"/>
              </w:rPr>
            </w:pPr>
            <w:r w:rsidRPr="00C16B59">
              <w:rPr>
                <w:rFonts w:ascii="Wales Sans Body" w:hAnsi="Wales Sans Body"/>
              </w:rPr>
              <w:t>Carmarthen West and South Pembrokeshire</w:t>
            </w:r>
            <w:r w:rsidRPr="00C16B59">
              <w:rPr>
                <w:rFonts w:ascii="Calibri" w:hAnsi="Calibri" w:cs="Calibri"/>
              </w:rPr>
              <w:t> </w:t>
            </w:r>
          </w:p>
          <w:p w14:paraId="085AA5AF" w14:textId="77777777" w:rsidR="00A31875" w:rsidRPr="00C16B59" w:rsidRDefault="00A31875" w:rsidP="00A31875">
            <w:pPr>
              <w:pStyle w:val="ListParagraph"/>
              <w:numPr>
                <w:ilvl w:val="0"/>
                <w:numId w:val="66"/>
              </w:numPr>
              <w:spacing w:before="0" w:after="0" w:line="240" w:lineRule="auto"/>
              <w:rPr>
                <w:rFonts w:ascii="Wales Sans Body" w:hAnsi="Wales Sans Body"/>
              </w:rPr>
            </w:pPr>
            <w:r w:rsidRPr="00C16B59">
              <w:rPr>
                <w:rFonts w:ascii="Wales Sans Body" w:hAnsi="Wales Sans Body"/>
              </w:rPr>
              <w:t>Carmarthen East and Dinefwr</w:t>
            </w:r>
            <w:r w:rsidRPr="00C16B59">
              <w:rPr>
                <w:rFonts w:ascii="Calibri" w:hAnsi="Calibri" w:cs="Calibri"/>
              </w:rPr>
              <w:t> </w:t>
            </w:r>
          </w:p>
          <w:p w14:paraId="1892DEF4" w14:textId="77777777" w:rsidR="00A31875" w:rsidRPr="00C16B59" w:rsidRDefault="00A31875" w:rsidP="00A31875">
            <w:pPr>
              <w:pStyle w:val="ListParagraph"/>
              <w:numPr>
                <w:ilvl w:val="0"/>
                <w:numId w:val="66"/>
              </w:numPr>
              <w:spacing w:before="0" w:after="0" w:line="240" w:lineRule="auto"/>
              <w:rPr>
                <w:rFonts w:ascii="Wales Sans Body" w:hAnsi="Wales Sans Body"/>
              </w:rPr>
            </w:pPr>
            <w:r w:rsidRPr="00C16B59">
              <w:rPr>
                <w:rFonts w:ascii="Wales Sans Body" w:hAnsi="Wales Sans Body"/>
              </w:rPr>
              <w:t>Llanelli</w:t>
            </w:r>
          </w:p>
          <w:p w14:paraId="557FE8D7" w14:textId="77777777" w:rsidR="00A31875" w:rsidRPr="00C16B59" w:rsidRDefault="00A31875" w:rsidP="00A31875">
            <w:pPr>
              <w:pStyle w:val="ListParagraph"/>
              <w:numPr>
                <w:ilvl w:val="0"/>
                <w:numId w:val="66"/>
              </w:numPr>
              <w:spacing w:before="0" w:after="0" w:line="240" w:lineRule="auto"/>
              <w:rPr>
                <w:rFonts w:ascii="Wales Sans Body" w:hAnsi="Wales Sans Body"/>
              </w:rPr>
            </w:pPr>
            <w:r w:rsidRPr="00C16B59">
              <w:rPr>
                <w:rFonts w:ascii="Wales Sans Body" w:hAnsi="Wales Sans Body"/>
              </w:rPr>
              <w:t>Gower</w:t>
            </w:r>
          </w:p>
          <w:p w14:paraId="271474C5" w14:textId="77777777" w:rsidR="00A31875" w:rsidRPr="00C16B59" w:rsidRDefault="00A31875" w:rsidP="00A31875">
            <w:pPr>
              <w:pStyle w:val="ListParagraph"/>
              <w:numPr>
                <w:ilvl w:val="0"/>
                <w:numId w:val="66"/>
              </w:numPr>
              <w:spacing w:before="0" w:after="0" w:line="240" w:lineRule="auto"/>
              <w:rPr>
                <w:rFonts w:ascii="Wales Sans Body" w:hAnsi="Wales Sans Body"/>
              </w:rPr>
            </w:pPr>
            <w:r w:rsidRPr="00C16B59">
              <w:rPr>
                <w:rFonts w:ascii="Wales Sans Body" w:hAnsi="Wales Sans Body"/>
              </w:rPr>
              <w:t>Swansea West</w:t>
            </w:r>
            <w:r w:rsidRPr="00C16B59">
              <w:rPr>
                <w:rFonts w:ascii="Calibri" w:hAnsi="Calibri" w:cs="Calibri"/>
              </w:rPr>
              <w:t> </w:t>
            </w:r>
          </w:p>
          <w:p w14:paraId="56D07C49" w14:textId="77777777" w:rsidR="00A31875" w:rsidRPr="00C16B59" w:rsidRDefault="00A31875" w:rsidP="00A31875">
            <w:pPr>
              <w:pStyle w:val="ListParagraph"/>
              <w:numPr>
                <w:ilvl w:val="0"/>
                <w:numId w:val="66"/>
              </w:numPr>
              <w:spacing w:before="0" w:after="0" w:line="240" w:lineRule="auto"/>
              <w:rPr>
                <w:rFonts w:ascii="Wales Sans Body" w:hAnsi="Wales Sans Body"/>
              </w:rPr>
            </w:pPr>
            <w:r w:rsidRPr="00C16B59">
              <w:rPr>
                <w:rFonts w:ascii="Wales Sans Body" w:hAnsi="Wales Sans Body"/>
              </w:rPr>
              <w:t>Swansea East</w:t>
            </w:r>
            <w:r w:rsidRPr="00C16B59">
              <w:rPr>
                <w:rFonts w:ascii="Calibri" w:hAnsi="Calibri" w:cs="Calibri"/>
              </w:rPr>
              <w:t> </w:t>
            </w:r>
          </w:p>
          <w:p w14:paraId="173CEABE" w14:textId="77777777" w:rsidR="00A31875" w:rsidRPr="00C16B59" w:rsidRDefault="00A31875" w:rsidP="00A31875">
            <w:pPr>
              <w:pStyle w:val="ListParagraph"/>
              <w:numPr>
                <w:ilvl w:val="0"/>
                <w:numId w:val="66"/>
              </w:numPr>
              <w:spacing w:before="0" w:after="0" w:line="240" w:lineRule="auto"/>
              <w:rPr>
                <w:rFonts w:ascii="Wales Sans Body" w:hAnsi="Wales Sans Body"/>
              </w:rPr>
            </w:pPr>
            <w:r w:rsidRPr="00C16B59">
              <w:rPr>
                <w:rFonts w:ascii="Wales Sans Body" w:hAnsi="Wales Sans Body"/>
              </w:rPr>
              <w:t>Preseli Pembrokeshire</w:t>
            </w:r>
            <w:r w:rsidRPr="00C16B59">
              <w:rPr>
                <w:rFonts w:ascii="Calibri" w:hAnsi="Calibri" w:cs="Calibri"/>
              </w:rPr>
              <w:t> </w:t>
            </w:r>
          </w:p>
          <w:p w14:paraId="170635EB" w14:textId="77777777" w:rsidR="00A31875" w:rsidRPr="00C16B59" w:rsidRDefault="00A31875" w:rsidP="00A31875">
            <w:pPr>
              <w:pStyle w:val="ListParagraph"/>
              <w:numPr>
                <w:ilvl w:val="0"/>
                <w:numId w:val="66"/>
              </w:numPr>
              <w:spacing w:before="0" w:after="0" w:line="240" w:lineRule="auto"/>
              <w:rPr>
                <w:rFonts w:ascii="Wales Sans Body" w:hAnsi="Wales Sans Body"/>
              </w:rPr>
            </w:pPr>
            <w:r w:rsidRPr="00C16B59">
              <w:rPr>
                <w:rFonts w:ascii="Wales Sans Body" w:hAnsi="Wales Sans Body"/>
              </w:rPr>
              <w:t>Neath</w:t>
            </w:r>
            <w:r w:rsidRPr="00C16B59">
              <w:rPr>
                <w:rFonts w:ascii="Calibri" w:hAnsi="Calibri" w:cs="Calibri"/>
              </w:rPr>
              <w:t> </w:t>
            </w:r>
          </w:p>
          <w:p w14:paraId="644F495E" w14:textId="77777777" w:rsidR="00A31875" w:rsidRPr="00C16B59" w:rsidRDefault="00A31875" w:rsidP="00A31875">
            <w:pPr>
              <w:pStyle w:val="ListParagraph"/>
              <w:numPr>
                <w:ilvl w:val="0"/>
                <w:numId w:val="66"/>
              </w:numPr>
              <w:spacing w:before="0" w:after="0" w:line="240" w:lineRule="auto"/>
              <w:rPr>
                <w:rFonts w:ascii="Wales Sans Body" w:hAnsi="Wales Sans Body"/>
              </w:rPr>
            </w:pPr>
            <w:r w:rsidRPr="00C16B59">
              <w:rPr>
                <w:rFonts w:ascii="Wales Sans Body" w:hAnsi="Wales Sans Body"/>
              </w:rPr>
              <w:t>+ 4 South Wales West Regional Members</w:t>
            </w:r>
            <w:r w:rsidRPr="00C16B59">
              <w:rPr>
                <w:rFonts w:ascii="Calibri" w:hAnsi="Calibri" w:cs="Calibri"/>
              </w:rPr>
              <w:t> </w:t>
            </w:r>
          </w:p>
          <w:p w14:paraId="50BE828C" w14:textId="77777777" w:rsidR="00A31875" w:rsidRPr="00C16B59" w:rsidRDefault="00A31875" w:rsidP="00DF24E9">
            <w:pPr>
              <w:ind w:left="360"/>
              <w:rPr>
                <w:rFonts w:ascii="Wales Sans Body" w:hAnsi="Wales Sans Body"/>
              </w:rPr>
            </w:pPr>
          </w:p>
          <w:p w14:paraId="37A3282D" w14:textId="77777777" w:rsidR="00A31875" w:rsidRPr="00C16B59" w:rsidRDefault="00A31875" w:rsidP="00DF24E9">
            <w:pPr>
              <w:rPr>
                <w:rFonts w:ascii="Wales Sans Body" w:hAnsi="Wales Sans Body"/>
              </w:rPr>
            </w:pPr>
            <w:r w:rsidRPr="00C16B59">
              <w:rPr>
                <w:rFonts w:ascii="Wales Sans Body" w:hAnsi="Wales Sans Body"/>
              </w:rPr>
              <w:t>Members of Parliament for:</w:t>
            </w:r>
          </w:p>
          <w:p w14:paraId="09490EBB" w14:textId="77777777" w:rsidR="00A31875" w:rsidRPr="00C16B59" w:rsidRDefault="00A31875" w:rsidP="00A31875">
            <w:pPr>
              <w:pStyle w:val="ListParagraph"/>
              <w:numPr>
                <w:ilvl w:val="0"/>
                <w:numId w:val="69"/>
              </w:numPr>
              <w:spacing w:before="0" w:after="0" w:line="240" w:lineRule="auto"/>
              <w:rPr>
                <w:rFonts w:ascii="Wales Sans Body" w:hAnsi="Wales Sans Body"/>
              </w:rPr>
            </w:pPr>
            <w:proofErr w:type="spellStart"/>
            <w:r w:rsidRPr="00C16B59">
              <w:rPr>
                <w:rFonts w:ascii="Wales Sans Body" w:hAnsi="Wales Sans Body"/>
              </w:rPr>
              <w:t>Caerfyrddin</w:t>
            </w:r>
            <w:proofErr w:type="spellEnd"/>
          </w:p>
          <w:p w14:paraId="52C6E13E" w14:textId="77777777" w:rsidR="00A31875" w:rsidRPr="00C16B59" w:rsidRDefault="00A31875" w:rsidP="00A31875">
            <w:pPr>
              <w:pStyle w:val="ListParagraph"/>
              <w:numPr>
                <w:ilvl w:val="0"/>
                <w:numId w:val="69"/>
              </w:numPr>
              <w:spacing w:before="0" w:after="0" w:line="240" w:lineRule="auto"/>
              <w:rPr>
                <w:rFonts w:ascii="Wales Sans Body" w:hAnsi="Wales Sans Body"/>
              </w:rPr>
            </w:pPr>
            <w:r w:rsidRPr="00C16B59">
              <w:rPr>
                <w:rFonts w:ascii="Wales Sans Body" w:hAnsi="Wales Sans Body"/>
              </w:rPr>
              <w:t>Swansea West</w:t>
            </w:r>
            <w:r w:rsidRPr="00C16B59">
              <w:rPr>
                <w:rFonts w:ascii="Calibri" w:hAnsi="Calibri" w:cs="Calibri"/>
              </w:rPr>
              <w:t> </w:t>
            </w:r>
          </w:p>
          <w:p w14:paraId="32BBE20A" w14:textId="77777777" w:rsidR="00A31875" w:rsidRPr="00C16B59" w:rsidRDefault="00A31875" w:rsidP="00A31875">
            <w:pPr>
              <w:pStyle w:val="ListParagraph"/>
              <w:numPr>
                <w:ilvl w:val="0"/>
                <w:numId w:val="69"/>
              </w:numPr>
              <w:spacing w:before="0" w:after="0" w:line="240" w:lineRule="auto"/>
              <w:rPr>
                <w:rFonts w:ascii="Wales Sans Body" w:hAnsi="Wales Sans Body"/>
              </w:rPr>
            </w:pPr>
            <w:r w:rsidRPr="00C16B59">
              <w:rPr>
                <w:rFonts w:ascii="Wales Sans Body" w:hAnsi="Wales Sans Body"/>
              </w:rPr>
              <w:t>Mid and South Pembrokeshire</w:t>
            </w:r>
          </w:p>
          <w:p w14:paraId="6CDB5D4A" w14:textId="77777777" w:rsidR="00A31875" w:rsidRPr="00C16B59" w:rsidRDefault="00A31875" w:rsidP="00A31875">
            <w:pPr>
              <w:pStyle w:val="ListParagraph"/>
              <w:numPr>
                <w:ilvl w:val="0"/>
                <w:numId w:val="69"/>
              </w:numPr>
              <w:spacing w:before="0" w:after="0" w:line="240" w:lineRule="auto"/>
              <w:rPr>
                <w:rFonts w:ascii="Wales Sans Body" w:hAnsi="Wales Sans Body"/>
              </w:rPr>
            </w:pPr>
            <w:r w:rsidRPr="00C16B59">
              <w:rPr>
                <w:rFonts w:ascii="Wales Sans Body" w:hAnsi="Wales Sans Body"/>
              </w:rPr>
              <w:t>Ceredigion Preseli</w:t>
            </w:r>
            <w:r w:rsidRPr="00C16B59">
              <w:rPr>
                <w:rFonts w:ascii="Calibri" w:hAnsi="Calibri" w:cs="Calibri"/>
              </w:rPr>
              <w:t> </w:t>
            </w:r>
          </w:p>
          <w:p w14:paraId="3696E0E9" w14:textId="77777777" w:rsidR="00A31875" w:rsidRPr="00C16B59" w:rsidRDefault="00A31875" w:rsidP="00A31875">
            <w:pPr>
              <w:pStyle w:val="ListParagraph"/>
              <w:numPr>
                <w:ilvl w:val="0"/>
                <w:numId w:val="69"/>
              </w:numPr>
              <w:spacing w:before="0" w:after="0" w:line="240" w:lineRule="auto"/>
              <w:rPr>
                <w:rFonts w:ascii="Wales Sans Body" w:hAnsi="Wales Sans Body"/>
              </w:rPr>
            </w:pPr>
            <w:r w:rsidRPr="00C16B59">
              <w:rPr>
                <w:rFonts w:ascii="Wales Sans Body" w:hAnsi="Wales Sans Body"/>
              </w:rPr>
              <w:t>Gower</w:t>
            </w:r>
            <w:r w:rsidRPr="00C16B59">
              <w:rPr>
                <w:rFonts w:ascii="Calibri" w:hAnsi="Calibri" w:cs="Calibri"/>
              </w:rPr>
              <w:t> </w:t>
            </w:r>
          </w:p>
          <w:p w14:paraId="553F1C64" w14:textId="77777777" w:rsidR="00A31875" w:rsidRPr="00C16B59" w:rsidRDefault="00A31875" w:rsidP="00A31875">
            <w:pPr>
              <w:pStyle w:val="ListParagraph"/>
              <w:numPr>
                <w:ilvl w:val="0"/>
                <w:numId w:val="69"/>
              </w:numPr>
              <w:spacing w:before="0" w:after="0" w:line="240" w:lineRule="auto"/>
              <w:rPr>
                <w:rFonts w:ascii="Wales Sans Body" w:hAnsi="Wales Sans Body"/>
              </w:rPr>
            </w:pPr>
            <w:r w:rsidRPr="00C16B59">
              <w:rPr>
                <w:rFonts w:ascii="Wales Sans Body" w:hAnsi="Wales Sans Body"/>
              </w:rPr>
              <w:t>North and Swansea East</w:t>
            </w:r>
            <w:r w:rsidRPr="00C16B59">
              <w:rPr>
                <w:rFonts w:ascii="Calibri" w:hAnsi="Calibri" w:cs="Calibri"/>
              </w:rPr>
              <w:t> </w:t>
            </w:r>
          </w:p>
          <w:p w14:paraId="713108AF" w14:textId="77777777" w:rsidR="00A31875" w:rsidRPr="00C16B59" w:rsidRDefault="00A31875" w:rsidP="00A31875">
            <w:pPr>
              <w:pStyle w:val="ListParagraph"/>
              <w:numPr>
                <w:ilvl w:val="0"/>
                <w:numId w:val="69"/>
              </w:numPr>
              <w:spacing w:before="0" w:after="0" w:line="240" w:lineRule="auto"/>
              <w:rPr>
                <w:rFonts w:ascii="Wales Sans Body" w:hAnsi="Wales Sans Body"/>
              </w:rPr>
            </w:pPr>
            <w:r w:rsidRPr="00C16B59">
              <w:rPr>
                <w:rFonts w:ascii="Wales Sans Body" w:hAnsi="Wales Sans Body"/>
              </w:rPr>
              <w:t>Llanelli</w:t>
            </w:r>
          </w:p>
          <w:p w14:paraId="0127120C" w14:textId="77777777" w:rsidR="00A31875" w:rsidRPr="00C16B59" w:rsidRDefault="00A31875" w:rsidP="00DF24E9">
            <w:pPr>
              <w:rPr>
                <w:rFonts w:ascii="Wales Sans Body" w:hAnsi="Wales Sans Body"/>
              </w:rPr>
            </w:pPr>
          </w:p>
          <w:p w14:paraId="52EBFC33" w14:textId="77777777" w:rsidR="00A31875" w:rsidRPr="00C16B59" w:rsidRDefault="00A31875" w:rsidP="00DF24E9">
            <w:pPr>
              <w:rPr>
                <w:rFonts w:ascii="Wales Sans Body" w:hAnsi="Wales Sans Body"/>
              </w:rPr>
            </w:pPr>
          </w:p>
        </w:tc>
      </w:tr>
      <w:tr w:rsidR="00A31875" w:rsidRPr="00C16B59" w14:paraId="174F12A5" w14:textId="77777777" w:rsidTr="00DF24E9">
        <w:tc>
          <w:tcPr>
            <w:tcW w:w="4508" w:type="dxa"/>
          </w:tcPr>
          <w:p w14:paraId="53060742" w14:textId="77777777" w:rsidR="00A31875" w:rsidRPr="00C16B59" w:rsidRDefault="00A31875" w:rsidP="00DF24E9">
            <w:pPr>
              <w:rPr>
                <w:rFonts w:ascii="Wales Sans Body" w:hAnsi="Wales Sans Body"/>
              </w:rPr>
            </w:pPr>
            <w:r w:rsidRPr="00C16B59">
              <w:rPr>
                <w:rFonts w:ascii="Wales Sans Body" w:hAnsi="Wales Sans Body"/>
              </w:rPr>
              <w:lastRenderedPageBreak/>
              <w:t>Community Rail Partnerships/heritage railways</w:t>
            </w:r>
          </w:p>
        </w:tc>
        <w:tc>
          <w:tcPr>
            <w:tcW w:w="4843" w:type="dxa"/>
          </w:tcPr>
          <w:p w14:paraId="29516417" w14:textId="77777777" w:rsidR="00A31875" w:rsidRPr="00C16B59" w:rsidRDefault="00A31875" w:rsidP="00DF24E9">
            <w:pPr>
              <w:rPr>
                <w:rFonts w:ascii="Wales Sans Body" w:hAnsi="Wales Sans Body"/>
              </w:rPr>
            </w:pPr>
            <w:r w:rsidRPr="00C16B59">
              <w:rPr>
                <w:rFonts w:ascii="Wales Sans Body" w:hAnsi="Wales Sans Body"/>
              </w:rPr>
              <w:t>Heart of Wales Line CRP</w:t>
            </w:r>
          </w:p>
          <w:p w14:paraId="32799C86" w14:textId="77777777" w:rsidR="00A31875" w:rsidRPr="00C16B59" w:rsidRDefault="00A31875" w:rsidP="00DF24E9">
            <w:pPr>
              <w:rPr>
                <w:rFonts w:ascii="Wales Sans Body" w:hAnsi="Wales Sans Body"/>
              </w:rPr>
            </w:pPr>
            <w:proofErr w:type="gramStart"/>
            <w:r w:rsidRPr="00C16B59">
              <w:rPr>
                <w:rFonts w:ascii="Wales Sans Body" w:hAnsi="Wales Sans Body"/>
              </w:rPr>
              <w:t>South West</w:t>
            </w:r>
            <w:proofErr w:type="gramEnd"/>
            <w:r w:rsidRPr="00C16B59">
              <w:rPr>
                <w:rFonts w:ascii="Wales Sans Body" w:hAnsi="Wales Sans Body"/>
              </w:rPr>
              <w:t xml:space="preserve"> Wales Connected CRP</w:t>
            </w:r>
          </w:p>
          <w:p w14:paraId="7E76962B" w14:textId="77777777" w:rsidR="00A31875" w:rsidRPr="00C16B59" w:rsidRDefault="00A31875" w:rsidP="00DF24E9">
            <w:pPr>
              <w:rPr>
                <w:rFonts w:ascii="Wales Sans Body" w:hAnsi="Wales Sans Body"/>
              </w:rPr>
            </w:pPr>
            <w:r w:rsidRPr="00C16B59">
              <w:rPr>
                <w:rFonts w:ascii="Wales Sans Body" w:hAnsi="Wales Sans Body"/>
              </w:rPr>
              <w:t xml:space="preserve">Talyllyn Railway </w:t>
            </w:r>
          </w:p>
          <w:p w14:paraId="266BF97E" w14:textId="77777777" w:rsidR="00A31875" w:rsidRPr="00C16B59" w:rsidRDefault="00A31875" w:rsidP="00DF24E9">
            <w:pPr>
              <w:rPr>
                <w:rFonts w:ascii="Wales Sans Body" w:hAnsi="Wales Sans Body"/>
              </w:rPr>
            </w:pPr>
          </w:p>
        </w:tc>
      </w:tr>
      <w:tr w:rsidR="00A31875" w:rsidRPr="00C16B59" w14:paraId="4397103C" w14:textId="77777777" w:rsidTr="00DF24E9">
        <w:tc>
          <w:tcPr>
            <w:tcW w:w="4508" w:type="dxa"/>
          </w:tcPr>
          <w:p w14:paraId="4F8AFC70" w14:textId="77777777" w:rsidR="00A31875" w:rsidRPr="00C16B59" w:rsidRDefault="00A31875" w:rsidP="00DF24E9">
            <w:pPr>
              <w:rPr>
                <w:rFonts w:ascii="Wales Sans Body" w:hAnsi="Wales Sans Body"/>
              </w:rPr>
            </w:pPr>
            <w:r w:rsidRPr="00C16B59">
              <w:rPr>
                <w:rFonts w:ascii="Wales Sans Body" w:hAnsi="Wales Sans Body"/>
              </w:rPr>
              <w:t>Transport User Groups and Associations</w:t>
            </w:r>
          </w:p>
        </w:tc>
        <w:tc>
          <w:tcPr>
            <w:tcW w:w="4843" w:type="dxa"/>
          </w:tcPr>
          <w:p w14:paraId="22032CE1" w14:textId="77777777" w:rsidR="00A31875" w:rsidRPr="00C16B59" w:rsidRDefault="00A31875" w:rsidP="00DF24E9">
            <w:pPr>
              <w:rPr>
                <w:rFonts w:ascii="Wales Sans Body" w:hAnsi="Wales Sans Body"/>
              </w:rPr>
            </w:pPr>
            <w:proofErr w:type="spellStart"/>
            <w:r w:rsidRPr="00C16B59">
              <w:rPr>
                <w:rFonts w:ascii="Wales Sans Body" w:hAnsi="Wales Sans Body"/>
              </w:rPr>
              <w:t>RailFuture</w:t>
            </w:r>
            <w:proofErr w:type="spellEnd"/>
            <w:r w:rsidRPr="00C16B59">
              <w:rPr>
                <w:rFonts w:ascii="Wales Sans Body" w:hAnsi="Wales Sans Body"/>
              </w:rPr>
              <w:t xml:space="preserve"> Cymru </w:t>
            </w:r>
          </w:p>
          <w:p w14:paraId="6EDD858F" w14:textId="77777777" w:rsidR="00A31875" w:rsidRPr="00C16B59" w:rsidRDefault="00A31875" w:rsidP="00DF24E9">
            <w:pPr>
              <w:rPr>
                <w:rFonts w:ascii="Wales Sans Body" w:hAnsi="Wales Sans Body"/>
              </w:rPr>
            </w:pPr>
            <w:r w:rsidRPr="00C16B59">
              <w:rPr>
                <w:rFonts w:ascii="Wales Sans Body" w:hAnsi="Wales Sans Body"/>
              </w:rPr>
              <w:t>Heart of Wales Line Transport Association</w:t>
            </w:r>
          </w:p>
          <w:p w14:paraId="4359A647" w14:textId="77777777" w:rsidR="00A31875" w:rsidRPr="00C16B59" w:rsidRDefault="00A31875" w:rsidP="00DF24E9">
            <w:pPr>
              <w:rPr>
                <w:rFonts w:ascii="Wales Sans Body" w:hAnsi="Wales Sans Body"/>
              </w:rPr>
            </w:pPr>
            <w:r w:rsidRPr="00C16B59">
              <w:rPr>
                <w:rFonts w:ascii="Wales Sans Body" w:hAnsi="Wales Sans Body"/>
              </w:rPr>
              <w:t>South Pembrokeshire Rail Action Group</w:t>
            </w:r>
          </w:p>
          <w:p w14:paraId="614CB7D9" w14:textId="77777777" w:rsidR="00A31875" w:rsidRPr="00C16B59" w:rsidRDefault="00A31875" w:rsidP="00DF24E9">
            <w:pPr>
              <w:rPr>
                <w:rFonts w:ascii="Wales Sans Body" w:hAnsi="Wales Sans Body"/>
              </w:rPr>
            </w:pPr>
            <w:r w:rsidRPr="00C16B59">
              <w:rPr>
                <w:rFonts w:ascii="Wales Sans Body" w:hAnsi="Wales Sans Body"/>
              </w:rPr>
              <w:t>North Pembrokeshire Transport Forum</w:t>
            </w:r>
          </w:p>
          <w:p w14:paraId="5735F9AA" w14:textId="77777777" w:rsidR="00A31875" w:rsidRPr="00C16B59" w:rsidRDefault="00A31875" w:rsidP="00DF24E9">
            <w:pPr>
              <w:rPr>
                <w:rFonts w:ascii="Wales Sans Body" w:hAnsi="Wales Sans Body"/>
              </w:rPr>
            </w:pPr>
            <w:r w:rsidRPr="00C16B59">
              <w:rPr>
                <w:rFonts w:ascii="Wales Sans Body" w:hAnsi="Wales Sans Body"/>
              </w:rPr>
              <w:t xml:space="preserve">PRTO </w:t>
            </w:r>
          </w:p>
          <w:p w14:paraId="4CB7D5EF" w14:textId="77777777" w:rsidR="00A31875" w:rsidRPr="00C16B59" w:rsidRDefault="00A31875" w:rsidP="00DF24E9">
            <w:pPr>
              <w:rPr>
                <w:rFonts w:ascii="Wales Sans Body" w:hAnsi="Wales Sans Body"/>
              </w:rPr>
            </w:pPr>
          </w:p>
        </w:tc>
      </w:tr>
      <w:tr w:rsidR="00A31875" w:rsidRPr="00C16B59" w14:paraId="34AC8AAE" w14:textId="77777777" w:rsidTr="00DF24E9">
        <w:tc>
          <w:tcPr>
            <w:tcW w:w="4508" w:type="dxa"/>
          </w:tcPr>
          <w:p w14:paraId="1556A28B" w14:textId="77777777" w:rsidR="00A31875" w:rsidRPr="00C16B59" w:rsidRDefault="00A31875" w:rsidP="00DF24E9">
            <w:pPr>
              <w:rPr>
                <w:rFonts w:ascii="Wales Sans Body" w:hAnsi="Wales Sans Body"/>
              </w:rPr>
            </w:pPr>
            <w:r w:rsidRPr="00C16B59">
              <w:rPr>
                <w:rFonts w:ascii="Wales Sans Body" w:hAnsi="Wales Sans Body"/>
              </w:rPr>
              <w:t xml:space="preserve">Ferry operators </w:t>
            </w:r>
          </w:p>
        </w:tc>
        <w:tc>
          <w:tcPr>
            <w:tcW w:w="4843" w:type="dxa"/>
          </w:tcPr>
          <w:p w14:paraId="37A672AF" w14:textId="77777777" w:rsidR="00A31875" w:rsidRPr="00C16B59" w:rsidRDefault="00A31875" w:rsidP="00DF24E9">
            <w:pPr>
              <w:rPr>
                <w:rFonts w:ascii="Wales Sans Body" w:hAnsi="Wales Sans Body"/>
              </w:rPr>
            </w:pPr>
            <w:r w:rsidRPr="00C16B59">
              <w:rPr>
                <w:rFonts w:ascii="Wales Sans Body" w:hAnsi="Wales Sans Body"/>
              </w:rPr>
              <w:t>Irish Ferries</w:t>
            </w:r>
          </w:p>
          <w:p w14:paraId="078A624B" w14:textId="77777777" w:rsidR="00A31875" w:rsidRPr="00C16B59" w:rsidRDefault="00A31875" w:rsidP="00DF24E9">
            <w:pPr>
              <w:rPr>
                <w:rFonts w:ascii="Wales Sans Body" w:hAnsi="Wales Sans Body"/>
              </w:rPr>
            </w:pPr>
            <w:r w:rsidRPr="00C16B59">
              <w:rPr>
                <w:rFonts w:ascii="Wales Sans Body" w:hAnsi="Wales Sans Body"/>
              </w:rPr>
              <w:t>Stena Line</w:t>
            </w:r>
          </w:p>
          <w:p w14:paraId="62E98BFE" w14:textId="77777777" w:rsidR="00A31875" w:rsidRPr="00C16B59" w:rsidRDefault="00A31875" w:rsidP="00DF24E9">
            <w:pPr>
              <w:rPr>
                <w:rFonts w:ascii="Wales Sans Body" w:hAnsi="Wales Sans Body"/>
              </w:rPr>
            </w:pPr>
          </w:p>
        </w:tc>
      </w:tr>
      <w:tr w:rsidR="00A31875" w:rsidRPr="00C16B59" w14:paraId="3FD5A6F0" w14:textId="77777777" w:rsidTr="00DF24E9">
        <w:tc>
          <w:tcPr>
            <w:tcW w:w="4508" w:type="dxa"/>
          </w:tcPr>
          <w:p w14:paraId="5A511545" w14:textId="77777777" w:rsidR="00A31875" w:rsidRPr="00C16B59" w:rsidRDefault="00A31875" w:rsidP="00DF24E9">
            <w:pPr>
              <w:rPr>
                <w:rFonts w:ascii="Wales Sans Body" w:hAnsi="Wales Sans Body"/>
              </w:rPr>
            </w:pPr>
            <w:r w:rsidRPr="00C16B59">
              <w:rPr>
                <w:rFonts w:ascii="Wales Sans Body" w:hAnsi="Wales Sans Body"/>
              </w:rPr>
              <w:t>Health Boards</w:t>
            </w:r>
          </w:p>
        </w:tc>
        <w:tc>
          <w:tcPr>
            <w:tcW w:w="4843" w:type="dxa"/>
          </w:tcPr>
          <w:p w14:paraId="73A9CCA8" w14:textId="77777777" w:rsidR="00A31875" w:rsidRPr="00C16B59" w:rsidRDefault="00A31875" w:rsidP="00DF24E9">
            <w:pPr>
              <w:rPr>
                <w:rFonts w:ascii="Wales Sans Body" w:hAnsi="Wales Sans Body"/>
              </w:rPr>
            </w:pPr>
            <w:r w:rsidRPr="00C16B59">
              <w:rPr>
                <w:rFonts w:ascii="Wales Sans Body" w:hAnsi="Wales Sans Body"/>
              </w:rPr>
              <w:t>Hywel Dda UHB</w:t>
            </w:r>
          </w:p>
          <w:p w14:paraId="541D4C01" w14:textId="77777777" w:rsidR="00A31875" w:rsidRPr="00C16B59" w:rsidRDefault="00A31875" w:rsidP="00DF24E9">
            <w:pPr>
              <w:rPr>
                <w:rFonts w:ascii="Wales Sans Body" w:hAnsi="Wales Sans Body"/>
              </w:rPr>
            </w:pPr>
            <w:r w:rsidRPr="00C16B59">
              <w:rPr>
                <w:rFonts w:ascii="Wales Sans Body" w:hAnsi="Wales Sans Body"/>
              </w:rPr>
              <w:t xml:space="preserve">Swansea Bay UHB </w:t>
            </w:r>
          </w:p>
          <w:p w14:paraId="02F9AFB0" w14:textId="77777777" w:rsidR="00A31875" w:rsidRPr="00C16B59" w:rsidRDefault="00A31875" w:rsidP="00DF24E9">
            <w:pPr>
              <w:rPr>
                <w:rFonts w:ascii="Wales Sans Body" w:hAnsi="Wales Sans Body"/>
              </w:rPr>
            </w:pPr>
          </w:p>
        </w:tc>
      </w:tr>
      <w:tr w:rsidR="00A31875" w:rsidRPr="00C16B59" w14:paraId="552E37E6" w14:textId="77777777" w:rsidTr="00DF24E9">
        <w:tc>
          <w:tcPr>
            <w:tcW w:w="4508" w:type="dxa"/>
          </w:tcPr>
          <w:p w14:paraId="02722148" w14:textId="77777777" w:rsidR="00A31875" w:rsidRPr="00C16B59" w:rsidRDefault="00A31875" w:rsidP="00DF24E9">
            <w:pPr>
              <w:rPr>
                <w:rFonts w:ascii="Wales Sans Body" w:hAnsi="Wales Sans Body"/>
              </w:rPr>
            </w:pPr>
            <w:r w:rsidRPr="00C16B59">
              <w:rPr>
                <w:rFonts w:ascii="Wales Sans Body" w:hAnsi="Wales Sans Body"/>
              </w:rPr>
              <w:t xml:space="preserve">Walking, Wheeling and Cycling </w:t>
            </w:r>
          </w:p>
        </w:tc>
        <w:tc>
          <w:tcPr>
            <w:tcW w:w="4843" w:type="dxa"/>
          </w:tcPr>
          <w:p w14:paraId="6F737456" w14:textId="77777777" w:rsidR="00A31875" w:rsidRPr="00C16B59" w:rsidRDefault="00A31875" w:rsidP="00DF24E9">
            <w:pPr>
              <w:rPr>
                <w:rFonts w:ascii="Wales Sans Body" w:hAnsi="Wales Sans Body"/>
              </w:rPr>
            </w:pPr>
            <w:r w:rsidRPr="00C16B59">
              <w:rPr>
                <w:rFonts w:ascii="Wales Sans Body" w:hAnsi="Wales Sans Body"/>
              </w:rPr>
              <w:t xml:space="preserve">Sustrans </w:t>
            </w:r>
          </w:p>
          <w:p w14:paraId="3B42F564" w14:textId="77777777" w:rsidR="00A31875" w:rsidRPr="00C16B59" w:rsidRDefault="00A31875" w:rsidP="00DF24E9">
            <w:pPr>
              <w:rPr>
                <w:rFonts w:ascii="Wales Sans Body" w:hAnsi="Wales Sans Body"/>
              </w:rPr>
            </w:pPr>
            <w:r w:rsidRPr="00C16B59">
              <w:rPr>
                <w:rFonts w:ascii="Wales Sans Body" w:hAnsi="Wales Sans Body"/>
              </w:rPr>
              <w:t xml:space="preserve">Ramblers Cymru </w:t>
            </w:r>
          </w:p>
          <w:p w14:paraId="12CCC856" w14:textId="77777777" w:rsidR="00A31875" w:rsidRPr="00C16B59" w:rsidRDefault="00A31875" w:rsidP="00DF24E9">
            <w:pPr>
              <w:rPr>
                <w:rFonts w:ascii="Wales Sans Body" w:hAnsi="Wales Sans Body"/>
              </w:rPr>
            </w:pPr>
          </w:p>
        </w:tc>
      </w:tr>
      <w:tr w:rsidR="00A31875" w:rsidRPr="00C16B59" w14:paraId="2FB68542" w14:textId="77777777" w:rsidTr="00DF24E9">
        <w:tc>
          <w:tcPr>
            <w:tcW w:w="4508" w:type="dxa"/>
          </w:tcPr>
          <w:p w14:paraId="69235648" w14:textId="77777777" w:rsidR="00A31875" w:rsidRPr="00C16B59" w:rsidRDefault="00A31875" w:rsidP="00DF24E9">
            <w:pPr>
              <w:rPr>
                <w:rFonts w:ascii="Wales Sans Body" w:hAnsi="Wales Sans Body"/>
              </w:rPr>
            </w:pPr>
            <w:r w:rsidRPr="00C16B59">
              <w:rPr>
                <w:rFonts w:ascii="Wales Sans Body" w:hAnsi="Wales Sans Body"/>
              </w:rPr>
              <w:t>Voluntary Services</w:t>
            </w:r>
          </w:p>
        </w:tc>
        <w:tc>
          <w:tcPr>
            <w:tcW w:w="4843" w:type="dxa"/>
          </w:tcPr>
          <w:p w14:paraId="0BB1FF4C" w14:textId="77777777" w:rsidR="00A31875" w:rsidRPr="00C16B59" w:rsidRDefault="00A31875" w:rsidP="00DF24E9">
            <w:pPr>
              <w:rPr>
                <w:rFonts w:ascii="Wales Sans Body" w:hAnsi="Wales Sans Body"/>
                <w:color w:val="000000"/>
              </w:rPr>
            </w:pPr>
            <w:r w:rsidRPr="00C16B59">
              <w:rPr>
                <w:rFonts w:ascii="Wales Sans Body" w:hAnsi="Wales Sans Body"/>
                <w:color w:val="000000"/>
              </w:rPr>
              <w:t>Powys Association of Voluntary Organisations</w:t>
            </w:r>
          </w:p>
          <w:p w14:paraId="469BB2BE" w14:textId="77777777" w:rsidR="00A31875" w:rsidRPr="00C16B59" w:rsidRDefault="00A31875" w:rsidP="00DF24E9">
            <w:pPr>
              <w:rPr>
                <w:rFonts w:ascii="Wales Sans Body" w:hAnsi="Wales Sans Body"/>
                <w:color w:val="000000"/>
              </w:rPr>
            </w:pPr>
            <w:r w:rsidRPr="00C16B59">
              <w:rPr>
                <w:rFonts w:ascii="Wales Sans Body" w:hAnsi="Wales Sans Body"/>
                <w:color w:val="000000"/>
              </w:rPr>
              <w:t>NPTCVS</w:t>
            </w:r>
          </w:p>
          <w:p w14:paraId="5E24FC56" w14:textId="77777777" w:rsidR="00A31875" w:rsidRPr="00C16B59" w:rsidRDefault="00A31875" w:rsidP="00DF24E9">
            <w:pPr>
              <w:rPr>
                <w:rFonts w:ascii="Wales Sans Body" w:hAnsi="Wales Sans Body"/>
                <w:color w:val="000000"/>
              </w:rPr>
            </w:pPr>
            <w:r w:rsidRPr="00C16B59">
              <w:rPr>
                <w:rFonts w:ascii="Wales Sans Body" w:hAnsi="Wales Sans Body"/>
                <w:color w:val="000000"/>
              </w:rPr>
              <w:t>Swansea Council for Voluntary Service</w:t>
            </w:r>
          </w:p>
          <w:p w14:paraId="4BF15CDD" w14:textId="77777777" w:rsidR="00A31875" w:rsidRPr="00C16B59" w:rsidRDefault="00A31875" w:rsidP="00DF24E9">
            <w:pPr>
              <w:rPr>
                <w:rFonts w:ascii="Wales Sans Body" w:hAnsi="Wales Sans Body"/>
                <w:color w:val="000000"/>
              </w:rPr>
            </w:pPr>
            <w:r w:rsidRPr="00C16B59">
              <w:rPr>
                <w:rFonts w:ascii="Wales Sans Body" w:hAnsi="Wales Sans Body"/>
                <w:color w:val="000000"/>
              </w:rPr>
              <w:t>Dolen Teifi</w:t>
            </w:r>
          </w:p>
          <w:p w14:paraId="05845A2A" w14:textId="77777777" w:rsidR="00A31875" w:rsidRPr="00C16B59" w:rsidRDefault="00A31875" w:rsidP="00DF24E9">
            <w:pPr>
              <w:rPr>
                <w:rFonts w:ascii="Wales Sans Body" w:hAnsi="Wales Sans Body"/>
                <w:color w:val="000000"/>
              </w:rPr>
            </w:pPr>
            <w:r w:rsidRPr="00C16B59">
              <w:rPr>
                <w:rFonts w:ascii="Wales Sans Body" w:hAnsi="Wales Sans Body"/>
                <w:color w:val="000000"/>
              </w:rPr>
              <w:t>DANSA</w:t>
            </w:r>
          </w:p>
          <w:p w14:paraId="4183A27F" w14:textId="77777777" w:rsidR="00A31875" w:rsidRPr="00C16B59" w:rsidRDefault="00A31875" w:rsidP="00DF24E9">
            <w:pPr>
              <w:rPr>
                <w:rFonts w:ascii="Wales Sans Body" w:hAnsi="Wales Sans Body"/>
                <w:color w:val="000000"/>
              </w:rPr>
            </w:pPr>
            <w:r w:rsidRPr="00C16B59">
              <w:rPr>
                <w:rFonts w:ascii="Wales Sans Body" w:hAnsi="Wales Sans Body"/>
                <w:color w:val="000000"/>
              </w:rPr>
              <w:t>PACTO</w:t>
            </w:r>
          </w:p>
          <w:p w14:paraId="71FDC68A" w14:textId="77777777" w:rsidR="00A31875" w:rsidRPr="00C16B59" w:rsidRDefault="00A31875" w:rsidP="00DF24E9">
            <w:pPr>
              <w:rPr>
                <w:rFonts w:ascii="Wales Sans Body" w:hAnsi="Wales Sans Body"/>
              </w:rPr>
            </w:pPr>
          </w:p>
        </w:tc>
      </w:tr>
      <w:tr w:rsidR="00A31875" w:rsidRPr="00C16B59" w14:paraId="3B623E4D" w14:textId="77777777" w:rsidTr="00DF24E9">
        <w:tc>
          <w:tcPr>
            <w:tcW w:w="4508" w:type="dxa"/>
          </w:tcPr>
          <w:p w14:paraId="082308D3" w14:textId="77777777" w:rsidR="00A31875" w:rsidRPr="00C16B59" w:rsidRDefault="00A31875" w:rsidP="00DF24E9">
            <w:pPr>
              <w:rPr>
                <w:rFonts w:ascii="Wales Sans Body" w:hAnsi="Wales Sans Body"/>
              </w:rPr>
            </w:pPr>
            <w:r w:rsidRPr="00C16B59">
              <w:rPr>
                <w:rFonts w:ascii="Wales Sans Body" w:hAnsi="Wales Sans Body"/>
              </w:rPr>
              <w:lastRenderedPageBreak/>
              <w:t xml:space="preserve">Business / Growth </w:t>
            </w:r>
          </w:p>
        </w:tc>
        <w:tc>
          <w:tcPr>
            <w:tcW w:w="4843" w:type="dxa"/>
          </w:tcPr>
          <w:p w14:paraId="431643F2" w14:textId="77777777" w:rsidR="00A31875" w:rsidRPr="00C16B59" w:rsidRDefault="00A31875" w:rsidP="00DF24E9">
            <w:pPr>
              <w:rPr>
                <w:rFonts w:ascii="Wales Sans Body" w:hAnsi="Wales Sans Body"/>
              </w:rPr>
            </w:pPr>
            <w:r w:rsidRPr="00C16B59">
              <w:rPr>
                <w:rFonts w:ascii="Wales Sans Body" w:hAnsi="Wales Sans Body"/>
              </w:rPr>
              <w:t>Swansea BID</w:t>
            </w:r>
          </w:p>
          <w:p w14:paraId="483964B8" w14:textId="77777777" w:rsidR="00A31875" w:rsidRPr="00C16B59" w:rsidRDefault="00A31875" w:rsidP="00DF24E9">
            <w:pPr>
              <w:rPr>
                <w:rFonts w:ascii="Wales Sans Body" w:hAnsi="Wales Sans Body"/>
              </w:rPr>
            </w:pPr>
            <w:r w:rsidRPr="00C16B59">
              <w:rPr>
                <w:rFonts w:ascii="Wales Sans Body" w:hAnsi="Wales Sans Body"/>
              </w:rPr>
              <w:t xml:space="preserve">Swansea bay Business Club </w:t>
            </w:r>
          </w:p>
          <w:p w14:paraId="5CD9BD76" w14:textId="77777777" w:rsidR="00A31875" w:rsidRPr="00C16B59" w:rsidRDefault="00A31875" w:rsidP="00DF24E9">
            <w:pPr>
              <w:rPr>
                <w:rFonts w:ascii="Wales Sans Body" w:hAnsi="Wales Sans Body"/>
              </w:rPr>
            </w:pPr>
            <w:r w:rsidRPr="00C16B59">
              <w:rPr>
                <w:rFonts w:ascii="Wales Sans Body" w:hAnsi="Wales Sans Body"/>
              </w:rPr>
              <w:t xml:space="preserve">4 The Region </w:t>
            </w:r>
          </w:p>
          <w:p w14:paraId="284630CF" w14:textId="77777777" w:rsidR="00A31875" w:rsidRPr="00C16B59" w:rsidRDefault="00A31875" w:rsidP="00DF24E9">
            <w:pPr>
              <w:rPr>
                <w:rFonts w:ascii="Wales Sans Body" w:hAnsi="Wales Sans Body"/>
              </w:rPr>
            </w:pPr>
            <w:r w:rsidRPr="00C16B59">
              <w:rPr>
                <w:rFonts w:ascii="Wales Sans Body" w:hAnsi="Wales Sans Body"/>
              </w:rPr>
              <w:t xml:space="preserve">Swansea Bay City Deal </w:t>
            </w:r>
          </w:p>
          <w:p w14:paraId="27CB3FFB" w14:textId="77777777" w:rsidR="00A31875" w:rsidRPr="00C16B59" w:rsidRDefault="00A31875" w:rsidP="00DF24E9">
            <w:pPr>
              <w:rPr>
                <w:rFonts w:ascii="Wales Sans Body" w:hAnsi="Wales Sans Body"/>
              </w:rPr>
            </w:pPr>
          </w:p>
        </w:tc>
      </w:tr>
      <w:tr w:rsidR="00A31875" w:rsidRPr="00C16B59" w14:paraId="198487F7" w14:textId="77777777" w:rsidTr="0038465D">
        <w:trPr>
          <w:trHeight w:val="7660"/>
        </w:trPr>
        <w:tc>
          <w:tcPr>
            <w:tcW w:w="4508" w:type="dxa"/>
          </w:tcPr>
          <w:p w14:paraId="42FCD9B4" w14:textId="77777777" w:rsidR="00A31875" w:rsidRPr="00C16B59" w:rsidRDefault="00A31875" w:rsidP="00DF24E9">
            <w:pPr>
              <w:rPr>
                <w:rFonts w:ascii="Wales Sans Body" w:hAnsi="Wales Sans Body"/>
              </w:rPr>
            </w:pPr>
            <w:r w:rsidRPr="00C16B59">
              <w:rPr>
                <w:rFonts w:ascii="Wales Sans Body" w:hAnsi="Wales Sans Body"/>
              </w:rPr>
              <w:t xml:space="preserve">TfW Advisory Architecture </w:t>
            </w:r>
          </w:p>
        </w:tc>
        <w:tc>
          <w:tcPr>
            <w:tcW w:w="4843" w:type="dxa"/>
          </w:tcPr>
          <w:p w14:paraId="79389E09" w14:textId="77777777" w:rsidR="00A31875" w:rsidRPr="00C16B59" w:rsidRDefault="00A31875" w:rsidP="00DF24E9">
            <w:pPr>
              <w:rPr>
                <w:rFonts w:ascii="Wales Sans Body" w:hAnsi="Wales Sans Body"/>
              </w:rPr>
            </w:pPr>
            <w:r w:rsidRPr="00C16B59">
              <w:rPr>
                <w:rFonts w:ascii="Wales Sans Body" w:hAnsi="Wales Sans Body"/>
              </w:rPr>
              <w:t>TfW Bus Reform Industry Panel including:</w:t>
            </w:r>
          </w:p>
          <w:p w14:paraId="0C13C2B2" w14:textId="77777777" w:rsidR="00A31875" w:rsidRPr="00C16B59" w:rsidRDefault="00A31875" w:rsidP="00A31875">
            <w:pPr>
              <w:pStyle w:val="ListParagraph"/>
              <w:numPr>
                <w:ilvl w:val="0"/>
                <w:numId w:val="66"/>
              </w:numPr>
              <w:spacing w:before="0" w:after="0" w:line="240" w:lineRule="auto"/>
              <w:rPr>
                <w:rFonts w:ascii="Wales Sans Body" w:hAnsi="Wales Sans Body"/>
              </w:rPr>
            </w:pPr>
            <w:r w:rsidRPr="00C16B59">
              <w:rPr>
                <w:rFonts w:ascii="Wales Sans Body" w:hAnsi="Wales Sans Body"/>
              </w:rPr>
              <w:t>Transport Focus</w:t>
            </w:r>
          </w:p>
          <w:p w14:paraId="6D20F137" w14:textId="77777777" w:rsidR="00A31875" w:rsidRPr="00C16B59" w:rsidRDefault="00A31875" w:rsidP="00A31875">
            <w:pPr>
              <w:pStyle w:val="ListParagraph"/>
              <w:numPr>
                <w:ilvl w:val="0"/>
                <w:numId w:val="66"/>
              </w:numPr>
              <w:spacing w:before="0" w:after="0" w:line="240" w:lineRule="auto"/>
              <w:rPr>
                <w:rFonts w:ascii="Wales Sans Body" w:hAnsi="Wales Sans Body"/>
              </w:rPr>
            </w:pPr>
            <w:r w:rsidRPr="00C16B59">
              <w:rPr>
                <w:rFonts w:ascii="Wales Sans Body" w:hAnsi="Wales Sans Body"/>
              </w:rPr>
              <w:t>Bus Users Uk</w:t>
            </w:r>
          </w:p>
          <w:p w14:paraId="23D2C0EB" w14:textId="77777777" w:rsidR="00A31875" w:rsidRPr="00C16B59" w:rsidRDefault="00A31875" w:rsidP="00A31875">
            <w:pPr>
              <w:pStyle w:val="ListParagraph"/>
              <w:numPr>
                <w:ilvl w:val="0"/>
                <w:numId w:val="66"/>
              </w:numPr>
              <w:spacing w:before="0" w:after="0" w:line="240" w:lineRule="auto"/>
              <w:rPr>
                <w:rFonts w:ascii="Wales Sans Body" w:hAnsi="Wales Sans Body"/>
              </w:rPr>
            </w:pPr>
            <w:r w:rsidRPr="00C16B59">
              <w:rPr>
                <w:rFonts w:ascii="Wales Sans Body" w:hAnsi="Wales Sans Body"/>
              </w:rPr>
              <w:t>Coach &amp; Bus Association Cymru</w:t>
            </w:r>
          </w:p>
          <w:p w14:paraId="673FCD9D" w14:textId="77777777" w:rsidR="00A31875" w:rsidRPr="00C16B59" w:rsidRDefault="00A31875" w:rsidP="00A31875">
            <w:pPr>
              <w:pStyle w:val="ListParagraph"/>
              <w:numPr>
                <w:ilvl w:val="0"/>
                <w:numId w:val="66"/>
              </w:numPr>
              <w:spacing w:before="0" w:after="0" w:line="240" w:lineRule="auto"/>
              <w:rPr>
                <w:rFonts w:ascii="Wales Sans Body" w:hAnsi="Wales Sans Body"/>
              </w:rPr>
            </w:pPr>
            <w:r w:rsidRPr="00C16B59">
              <w:rPr>
                <w:rFonts w:ascii="Wales Sans Body" w:hAnsi="Wales Sans Body"/>
              </w:rPr>
              <w:t>Confederation of Passenger Transport</w:t>
            </w:r>
          </w:p>
          <w:p w14:paraId="15BFDC80" w14:textId="77777777" w:rsidR="00A31875" w:rsidRPr="00C16B59" w:rsidRDefault="00A31875" w:rsidP="00A31875">
            <w:pPr>
              <w:pStyle w:val="ListParagraph"/>
              <w:numPr>
                <w:ilvl w:val="0"/>
                <w:numId w:val="66"/>
              </w:numPr>
              <w:spacing w:before="0" w:after="0" w:line="240" w:lineRule="auto"/>
              <w:rPr>
                <w:rFonts w:ascii="Wales Sans Body" w:hAnsi="Wales Sans Body"/>
              </w:rPr>
            </w:pPr>
            <w:r w:rsidRPr="00C16B59">
              <w:rPr>
                <w:rFonts w:ascii="Wales Sans Body" w:hAnsi="Wales Sans Body"/>
              </w:rPr>
              <w:t xml:space="preserve">Community Transport Association Wales </w:t>
            </w:r>
          </w:p>
          <w:p w14:paraId="7C7AD384" w14:textId="77777777" w:rsidR="00A31875" w:rsidRPr="00C16B59" w:rsidRDefault="00A31875" w:rsidP="00A31875">
            <w:pPr>
              <w:pStyle w:val="ListParagraph"/>
              <w:numPr>
                <w:ilvl w:val="0"/>
                <w:numId w:val="66"/>
              </w:numPr>
              <w:spacing w:before="0" w:after="0" w:line="240" w:lineRule="auto"/>
              <w:rPr>
                <w:rFonts w:ascii="Wales Sans Body" w:eastAsia="Wales Sans Body" w:hAnsi="Wales Sans Body" w:cs="Wales Sans Body"/>
                <w:color w:val="1D1D1B" w:themeColor="text1"/>
              </w:rPr>
            </w:pPr>
            <w:r w:rsidRPr="00C16B59">
              <w:rPr>
                <w:rFonts w:ascii="Wales Sans Body" w:eastAsia="Wales Sans Body" w:hAnsi="Wales Sans Body" w:cs="Wales Sans Body"/>
                <w:color w:val="1D1D1B" w:themeColor="text1"/>
              </w:rPr>
              <w:t>Association of Transport Coordinating Officers</w:t>
            </w:r>
          </w:p>
          <w:p w14:paraId="0F1177ED" w14:textId="77777777" w:rsidR="00A31875" w:rsidRPr="00C16B59" w:rsidRDefault="00A31875" w:rsidP="00A31875">
            <w:pPr>
              <w:pStyle w:val="ListParagraph"/>
              <w:numPr>
                <w:ilvl w:val="0"/>
                <w:numId w:val="66"/>
              </w:numPr>
              <w:spacing w:before="0" w:after="0" w:line="240" w:lineRule="auto"/>
              <w:rPr>
                <w:rFonts w:ascii="Wales Sans Body" w:hAnsi="Wales Sans Body"/>
              </w:rPr>
            </w:pPr>
            <w:r w:rsidRPr="00C16B59">
              <w:rPr>
                <w:rFonts w:ascii="Wales Sans Body" w:hAnsi="Wales Sans Body"/>
              </w:rPr>
              <w:t>Wales Local Government Association</w:t>
            </w:r>
          </w:p>
          <w:p w14:paraId="2C327413" w14:textId="77777777" w:rsidR="00A31875" w:rsidRPr="00C16B59" w:rsidRDefault="00A31875" w:rsidP="00A31875">
            <w:pPr>
              <w:pStyle w:val="ListParagraph"/>
              <w:numPr>
                <w:ilvl w:val="0"/>
                <w:numId w:val="66"/>
              </w:numPr>
              <w:spacing w:before="0" w:after="0" w:line="240" w:lineRule="auto"/>
              <w:rPr>
                <w:rFonts w:ascii="Wales Sans Body" w:hAnsi="Wales Sans Body"/>
              </w:rPr>
            </w:pPr>
            <w:r w:rsidRPr="00C16B59">
              <w:rPr>
                <w:rFonts w:ascii="Wales Sans Body" w:hAnsi="Wales Sans Body"/>
              </w:rPr>
              <w:t>Local Authorities</w:t>
            </w:r>
          </w:p>
          <w:p w14:paraId="269BC07D" w14:textId="77777777" w:rsidR="00A31875" w:rsidRPr="00C16B59" w:rsidRDefault="00A31875" w:rsidP="00A31875">
            <w:pPr>
              <w:pStyle w:val="ListParagraph"/>
              <w:numPr>
                <w:ilvl w:val="0"/>
                <w:numId w:val="66"/>
              </w:numPr>
              <w:spacing w:before="0" w:after="0" w:line="240" w:lineRule="auto"/>
              <w:rPr>
                <w:rFonts w:ascii="Wales Sans Body" w:hAnsi="Wales Sans Body"/>
              </w:rPr>
            </w:pPr>
            <w:r w:rsidRPr="00C16B59">
              <w:rPr>
                <w:rFonts w:ascii="Wales Sans Body" w:hAnsi="Wales Sans Body"/>
              </w:rPr>
              <w:t>Trade Unions</w:t>
            </w:r>
          </w:p>
          <w:p w14:paraId="40344F1B" w14:textId="77777777" w:rsidR="00A31875" w:rsidRPr="00C16B59" w:rsidRDefault="00A31875" w:rsidP="00DF24E9">
            <w:pPr>
              <w:pStyle w:val="ListParagraph"/>
              <w:rPr>
                <w:rFonts w:ascii="Wales Sans Body" w:hAnsi="Wales Sans Body"/>
              </w:rPr>
            </w:pPr>
          </w:p>
          <w:p w14:paraId="31CB9487" w14:textId="77777777" w:rsidR="00A31875" w:rsidRPr="00C16B59" w:rsidRDefault="00A31875" w:rsidP="00DF24E9">
            <w:pPr>
              <w:rPr>
                <w:rFonts w:ascii="Wales Sans Body" w:hAnsi="Wales Sans Body"/>
              </w:rPr>
            </w:pPr>
            <w:r w:rsidRPr="00C16B59">
              <w:rPr>
                <w:rFonts w:ascii="Wales Sans Body" w:hAnsi="Wales Sans Body"/>
              </w:rPr>
              <w:t>TfW Advisory Panel</w:t>
            </w:r>
          </w:p>
          <w:p w14:paraId="6A0DD116" w14:textId="77777777" w:rsidR="00A31875" w:rsidRPr="00C16B59" w:rsidRDefault="00A31875" w:rsidP="00DF24E9">
            <w:pPr>
              <w:rPr>
                <w:rFonts w:ascii="Wales Sans Body" w:hAnsi="Wales Sans Body"/>
              </w:rPr>
            </w:pPr>
            <w:r w:rsidRPr="00C16B59">
              <w:rPr>
                <w:rFonts w:ascii="Wales Sans Body" w:hAnsi="Wales Sans Body"/>
              </w:rPr>
              <w:t>TfW Stakeholder Forums</w:t>
            </w:r>
          </w:p>
          <w:p w14:paraId="2F1B353A" w14:textId="77777777" w:rsidR="00A31875" w:rsidRPr="00C16B59" w:rsidRDefault="00A31875" w:rsidP="00DF24E9">
            <w:pPr>
              <w:rPr>
                <w:rFonts w:ascii="Wales Sans Body" w:hAnsi="Wales Sans Body"/>
              </w:rPr>
            </w:pPr>
            <w:r w:rsidRPr="00C16B59">
              <w:rPr>
                <w:rFonts w:ascii="Wales Sans Body" w:hAnsi="Wales Sans Body"/>
              </w:rPr>
              <w:t xml:space="preserve">TfW Access &amp; Inclusion Panel </w:t>
            </w:r>
          </w:p>
          <w:p w14:paraId="41D5ABB1" w14:textId="77777777" w:rsidR="00A31875" w:rsidRPr="00C16B59" w:rsidRDefault="00A31875" w:rsidP="00DF24E9">
            <w:pPr>
              <w:rPr>
                <w:rFonts w:ascii="Wales Sans Body" w:hAnsi="Wales Sans Body"/>
              </w:rPr>
            </w:pPr>
            <w:r w:rsidRPr="00C16B59">
              <w:rPr>
                <w:rFonts w:ascii="Wales Sans Body" w:hAnsi="Wales Sans Body"/>
              </w:rPr>
              <w:t xml:space="preserve">TfW Have your Say digital network </w:t>
            </w:r>
          </w:p>
          <w:p w14:paraId="3D2872ED" w14:textId="77777777" w:rsidR="00A31875" w:rsidRPr="00C16B59" w:rsidRDefault="00A31875" w:rsidP="00DF24E9">
            <w:pPr>
              <w:rPr>
                <w:rFonts w:ascii="Wales Sans Body" w:hAnsi="Wales Sans Body"/>
              </w:rPr>
            </w:pPr>
            <w:r w:rsidRPr="00C16B59">
              <w:rPr>
                <w:rFonts w:ascii="Wales Sans Body" w:hAnsi="Wales Sans Body"/>
              </w:rPr>
              <w:t xml:space="preserve">Transport Liaison Group </w:t>
            </w:r>
          </w:p>
          <w:p w14:paraId="53CDCED4" w14:textId="77777777" w:rsidR="00A31875" w:rsidRPr="00C16B59" w:rsidRDefault="00A31875" w:rsidP="00DF24E9">
            <w:pPr>
              <w:rPr>
                <w:rFonts w:ascii="Wales Sans Body" w:hAnsi="Wales Sans Body"/>
              </w:rPr>
            </w:pPr>
          </w:p>
        </w:tc>
      </w:tr>
      <w:tr w:rsidR="00A31875" w:rsidRPr="00C16B59" w14:paraId="3CC5FC27" w14:textId="77777777" w:rsidTr="0038465D">
        <w:trPr>
          <w:trHeight w:val="2580"/>
        </w:trPr>
        <w:tc>
          <w:tcPr>
            <w:tcW w:w="4508" w:type="dxa"/>
          </w:tcPr>
          <w:p w14:paraId="0C60C641" w14:textId="77777777" w:rsidR="00A31875" w:rsidRPr="00C16B59" w:rsidRDefault="00A31875" w:rsidP="00DF24E9">
            <w:pPr>
              <w:rPr>
                <w:rFonts w:ascii="Wales Sans Body" w:hAnsi="Wales Sans Body"/>
              </w:rPr>
            </w:pPr>
            <w:r w:rsidRPr="00C16B59">
              <w:rPr>
                <w:rFonts w:ascii="Wales Sans Body" w:hAnsi="Wales Sans Body"/>
              </w:rPr>
              <w:t>EDI Groups/Protected Characteristics</w:t>
            </w:r>
          </w:p>
          <w:p w14:paraId="77A275F0" w14:textId="77777777" w:rsidR="00A31875" w:rsidRPr="00C16B59" w:rsidRDefault="00A31875" w:rsidP="00DF24E9">
            <w:pPr>
              <w:rPr>
                <w:rFonts w:ascii="Wales Sans Body" w:hAnsi="Wales Sans Body"/>
              </w:rPr>
            </w:pPr>
          </w:p>
        </w:tc>
        <w:tc>
          <w:tcPr>
            <w:tcW w:w="4843" w:type="dxa"/>
          </w:tcPr>
          <w:p w14:paraId="2E937F96" w14:textId="77777777" w:rsidR="00A31875" w:rsidRPr="00C16B59" w:rsidRDefault="00A31875" w:rsidP="00DF24E9">
            <w:pPr>
              <w:rPr>
                <w:rFonts w:ascii="Wales Sans Body" w:hAnsi="Wales Sans Body"/>
              </w:rPr>
            </w:pPr>
            <w:r w:rsidRPr="00C16B59">
              <w:rPr>
                <w:rFonts w:ascii="Wales Sans Body" w:hAnsi="Wales Sans Body"/>
              </w:rPr>
              <w:t>EDI/Access group lists as provided by:</w:t>
            </w:r>
          </w:p>
          <w:p w14:paraId="6B9259A8" w14:textId="77777777" w:rsidR="00A31875" w:rsidRPr="00C16B59" w:rsidRDefault="00A31875" w:rsidP="00A31875">
            <w:pPr>
              <w:pStyle w:val="ListParagraph"/>
              <w:numPr>
                <w:ilvl w:val="0"/>
                <w:numId w:val="65"/>
              </w:numPr>
              <w:spacing w:before="0" w:line="259" w:lineRule="auto"/>
              <w:rPr>
                <w:rFonts w:ascii="Wales Sans Body" w:hAnsi="Wales Sans Body"/>
              </w:rPr>
            </w:pPr>
            <w:r w:rsidRPr="00C16B59">
              <w:rPr>
                <w:rFonts w:ascii="Wales Sans Body" w:hAnsi="Wales Sans Body"/>
              </w:rPr>
              <w:t>Pembrokeshire County Council</w:t>
            </w:r>
          </w:p>
          <w:p w14:paraId="68867CC3" w14:textId="77777777" w:rsidR="00A31875" w:rsidRPr="00C16B59" w:rsidRDefault="00A31875" w:rsidP="00A31875">
            <w:pPr>
              <w:pStyle w:val="ListParagraph"/>
              <w:numPr>
                <w:ilvl w:val="0"/>
                <w:numId w:val="65"/>
              </w:numPr>
              <w:spacing w:before="0" w:line="259" w:lineRule="auto"/>
              <w:rPr>
                <w:rFonts w:ascii="Wales Sans Body" w:hAnsi="Wales Sans Body"/>
              </w:rPr>
            </w:pPr>
            <w:r w:rsidRPr="00C16B59">
              <w:rPr>
                <w:rFonts w:ascii="Wales Sans Body" w:hAnsi="Wales Sans Body"/>
              </w:rPr>
              <w:t>Carmarthenshire County Council</w:t>
            </w:r>
          </w:p>
          <w:p w14:paraId="0A6D3310" w14:textId="77777777" w:rsidR="00A31875" w:rsidRPr="00C16B59" w:rsidRDefault="00A31875" w:rsidP="00A31875">
            <w:pPr>
              <w:pStyle w:val="ListParagraph"/>
              <w:numPr>
                <w:ilvl w:val="0"/>
                <w:numId w:val="65"/>
              </w:numPr>
              <w:spacing w:before="0" w:line="259" w:lineRule="auto"/>
              <w:rPr>
                <w:rFonts w:ascii="Wales Sans Body" w:hAnsi="Wales Sans Body"/>
              </w:rPr>
            </w:pPr>
            <w:r w:rsidRPr="00C16B59">
              <w:rPr>
                <w:rFonts w:ascii="Wales Sans Body" w:hAnsi="Wales Sans Body"/>
              </w:rPr>
              <w:t>Swansea Council</w:t>
            </w:r>
          </w:p>
          <w:p w14:paraId="1A4CA7B5" w14:textId="77777777" w:rsidR="00A31875" w:rsidRPr="00C16B59" w:rsidRDefault="00A31875" w:rsidP="00A31875">
            <w:pPr>
              <w:pStyle w:val="ListParagraph"/>
              <w:numPr>
                <w:ilvl w:val="0"/>
                <w:numId w:val="65"/>
              </w:numPr>
              <w:spacing w:before="0" w:after="0" w:line="240" w:lineRule="auto"/>
              <w:rPr>
                <w:rFonts w:ascii="Wales Sans Body" w:hAnsi="Wales Sans Body"/>
              </w:rPr>
            </w:pPr>
            <w:r w:rsidRPr="00C16B59">
              <w:rPr>
                <w:rFonts w:ascii="Wales Sans Body" w:hAnsi="Wales Sans Body"/>
              </w:rPr>
              <w:t>Neath Port Talbot Council</w:t>
            </w:r>
          </w:p>
          <w:p w14:paraId="09CA9BC1" w14:textId="77777777" w:rsidR="00A31875" w:rsidRPr="00C16B59" w:rsidRDefault="00A31875" w:rsidP="00DF24E9">
            <w:pPr>
              <w:rPr>
                <w:rFonts w:ascii="Wales Sans Body" w:hAnsi="Wales Sans Body"/>
              </w:rPr>
            </w:pPr>
          </w:p>
        </w:tc>
      </w:tr>
      <w:tr w:rsidR="00A31875" w:rsidRPr="00C16B59" w14:paraId="7D4169E1" w14:textId="77777777" w:rsidTr="00DF24E9">
        <w:tc>
          <w:tcPr>
            <w:tcW w:w="4508" w:type="dxa"/>
          </w:tcPr>
          <w:p w14:paraId="1267311F" w14:textId="77777777" w:rsidR="00A31875" w:rsidRPr="00C16B59" w:rsidRDefault="00A31875" w:rsidP="00DF24E9">
            <w:pPr>
              <w:rPr>
                <w:rFonts w:ascii="Wales Sans Body" w:hAnsi="Wales Sans Body"/>
              </w:rPr>
            </w:pPr>
            <w:r w:rsidRPr="00C16B59">
              <w:rPr>
                <w:rFonts w:ascii="Wales Sans Body" w:hAnsi="Wales Sans Body"/>
              </w:rPr>
              <w:lastRenderedPageBreak/>
              <w:t xml:space="preserve">Colleges and Universities </w:t>
            </w:r>
          </w:p>
          <w:p w14:paraId="1BD43AA5" w14:textId="77777777" w:rsidR="00A31875" w:rsidRPr="00C16B59" w:rsidRDefault="00A31875" w:rsidP="00DF24E9">
            <w:pPr>
              <w:rPr>
                <w:rFonts w:ascii="Wales Sans Body" w:hAnsi="Wales Sans Body"/>
              </w:rPr>
            </w:pPr>
          </w:p>
        </w:tc>
        <w:tc>
          <w:tcPr>
            <w:tcW w:w="4843" w:type="dxa"/>
          </w:tcPr>
          <w:p w14:paraId="37DA9140" w14:textId="77777777" w:rsidR="00A31875" w:rsidRPr="00C16B59" w:rsidRDefault="00A31875" w:rsidP="00DF24E9">
            <w:pPr>
              <w:rPr>
                <w:rFonts w:ascii="Wales Sans Body" w:hAnsi="Wales Sans Body"/>
              </w:rPr>
            </w:pPr>
            <w:r w:rsidRPr="00C16B59">
              <w:rPr>
                <w:rFonts w:ascii="Wales Sans Body" w:hAnsi="Wales Sans Body"/>
              </w:rPr>
              <w:t>Swansea University</w:t>
            </w:r>
          </w:p>
          <w:p w14:paraId="57031EC3" w14:textId="77777777" w:rsidR="00A31875" w:rsidRPr="00C16B59" w:rsidRDefault="00A31875" w:rsidP="00DF24E9">
            <w:pPr>
              <w:rPr>
                <w:rFonts w:ascii="Wales Sans Body" w:hAnsi="Wales Sans Body"/>
              </w:rPr>
            </w:pPr>
            <w:r w:rsidRPr="00C16B59">
              <w:rPr>
                <w:rFonts w:ascii="Wales Sans Body" w:hAnsi="Wales Sans Body"/>
              </w:rPr>
              <w:t xml:space="preserve">University of Wales Trinity St Davies </w:t>
            </w:r>
          </w:p>
          <w:p w14:paraId="2DC008DD" w14:textId="77777777" w:rsidR="00A31875" w:rsidRPr="00C16B59" w:rsidRDefault="00A31875" w:rsidP="00DF24E9">
            <w:pPr>
              <w:rPr>
                <w:rFonts w:ascii="Wales Sans Body" w:hAnsi="Wales Sans Body"/>
              </w:rPr>
            </w:pPr>
            <w:r w:rsidRPr="00C16B59">
              <w:rPr>
                <w:rFonts w:ascii="Wales Sans Body" w:hAnsi="Wales Sans Body"/>
              </w:rPr>
              <w:t>Neath Port Talbot College</w:t>
            </w:r>
          </w:p>
          <w:p w14:paraId="3B20E0F3" w14:textId="77777777" w:rsidR="00A31875" w:rsidRPr="00C16B59" w:rsidRDefault="00A31875" w:rsidP="00DF24E9">
            <w:pPr>
              <w:rPr>
                <w:rFonts w:ascii="Wales Sans Body" w:hAnsi="Wales Sans Body"/>
              </w:rPr>
            </w:pPr>
            <w:r w:rsidRPr="00C16B59">
              <w:rPr>
                <w:rFonts w:ascii="Wales Sans Body" w:hAnsi="Wales Sans Body"/>
              </w:rPr>
              <w:t>Pembrokeshire College</w:t>
            </w:r>
          </w:p>
          <w:p w14:paraId="77629BDF" w14:textId="77777777" w:rsidR="00A31875" w:rsidRPr="00C16B59" w:rsidRDefault="00A31875" w:rsidP="00DF24E9">
            <w:pPr>
              <w:rPr>
                <w:rFonts w:ascii="Wales Sans Body" w:hAnsi="Wales Sans Body"/>
              </w:rPr>
            </w:pPr>
            <w:r w:rsidRPr="00C16B59">
              <w:rPr>
                <w:rFonts w:ascii="Wales Sans Body" w:hAnsi="Wales Sans Body"/>
              </w:rPr>
              <w:t>Coleg Sir Gar</w:t>
            </w:r>
          </w:p>
          <w:p w14:paraId="1D02B2CC" w14:textId="77777777" w:rsidR="00A31875" w:rsidRPr="00C16B59" w:rsidRDefault="00A31875" w:rsidP="00DF24E9">
            <w:pPr>
              <w:rPr>
                <w:rFonts w:ascii="Wales Sans Body" w:hAnsi="Wales Sans Body"/>
              </w:rPr>
            </w:pPr>
            <w:r w:rsidRPr="00C16B59">
              <w:rPr>
                <w:rFonts w:ascii="Wales Sans Body" w:hAnsi="Wales Sans Body"/>
              </w:rPr>
              <w:t>Gower College</w:t>
            </w:r>
          </w:p>
          <w:p w14:paraId="0B920E76" w14:textId="77777777" w:rsidR="00A31875" w:rsidRPr="00C16B59" w:rsidRDefault="00A31875" w:rsidP="00DF24E9">
            <w:pPr>
              <w:rPr>
                <w:rFonts w:ascii="Wales Sans Body" w:hAnsi="Wales Sans Body"/>
              </w:rPr>
            </w:pPr>
          </w:p>
        </w:tc>
      </w:tr>
      <w:tr w:rsidR="00A31875" w:rsidRPr="00C16B59" w14:paraId="7AB34265" w14:textId="77777777" w:rsidTr="00DF24E9">
        <w:tc>
          <w:tcPr>
            <w:tcW w:w="4508" w:type="dxa"/>
          </w:tcPr>
          <w:p w14:paraId="5187D29A" w14:textId="77777777" w:rsidR="00A31875" w:rsidRPr="00C16B59" w:rsidRDefault="00A31875" w:rsidP="00DF24E9">
            <w:pPr>
              <w:rPr>
                <w:rFonts w:ascii="Wales Sans Body" w:hAnsi="Wales Sans Body"/>
              </w:rPr>
            </w:pPr>
            <w:r w:rsidRPr="00C16B59">
              <w:rPr>
                <w:rFonts w:ascii="Wales Sans Body" w:hAnsi="Wales Sans Body"/>
              </w:rPr>
              <w:t>National Parks/Environmental</w:t>
            </w:r>
          </w:p>
        </w:tc>
        <w:tc>
          <w:tcPr>
            <w:tcW w:w="4843" w:type="dxa"/>
          </w:tcPr>
          <w:p w14:paraId="62A72D25" w14:textId="77777777" w:rsidR="00A31875" w:rsidRPr="00C16B59" w:rsidRDefault="00A31875" w:rsidP="00DF24E9">
            <w:pPr>
              <w:rPr>
                <w:rFonts w:ascii="Wales Sans Body" w:hAnsi="Wales Sans Body"/>
              </w:rPr>
            </w:pPr>
            <w:proofErr w:type="spellStart"/>
            <w:r w:rsidRPr="00C16B59">
              <w:rPr>
                <w:rFonts w:ascii="Wales Sans Body" w:hAnsi="Wales Sans Body"/>
              </w:rPr>
              <w:t>Bannau</w:t>
            </w:r>
            <w:proofErr w:type="spellEnd"/>
            <w:r w:rsidRPr="00C16B59">
              <w:rPr>
                <w:rFonts w:ascii="Wales Sans Body" w:hAnsi="Wales Sans Body"/>
              </w:rPr>
              <w:t xml:space="preserve"> Brycheiniog National Park </w:t>
            </w:r>
          </w:p>
          <w:p w14:paraId="427BBE0E" w14:textId="77777777" w:rsidR="00A31875" w:rsidRPr="00C16B59" w:rsidRDefault="00A31875" w:rsidP="00DF24E9">
            <w:pPr>
              <w:rPr>
                <w:rFonts w:ascii="Wales Sans Body" w:hAnsi="Wales Sans Body"/>
              </w:rPr>
            </w:pPr>
            <w:r w:rsidRPr="00C16B59">
              <w:rPr>
                <w:rFonts w:ascii="Wales Sans Body" w:hAnsi="Wales Sans Body"/>
              </w:rPr>
              <w:t xml:space="preserve">Pembrokeshire Coast National Park </w:t>
            </w:r>
          </w:p>
          <w:p w14:paraId="795CDDBB" w14:textId="56B8107A" w:rsidR="00A31875" w:rsidRPr="00C16B59" w:rsidRDefault="00A31875" w:rsidP="0038465D">
            <w:pPr>
              <w:rPr>
                <w:rFonts w:ascii="Wales Sans Body" w:hAnsi="Wales Sans Body"/>
              </w:rPr>
            </w:pPr>
            <w:r w:rsidRPr="00C16B59">
              <w:rPr>
                <w:rFonts w:ascii="Wales Sans Body" w:hAnsi="Wales Sans Body"/>
              </w:rPr>
              <w:t xml:space="preserve">Swansea Environmental Forum </w:t>
            </w:r>
          </w:p>
        </w:tc>
      </w:tr>
      <w:tr w:rsidR="00A31875" w:rsidRPr="00C16B59" w14:paraId="50E13D38" w14:textId="77777777" w:rsidTr="00DF24E9">
        <w:tc>
          <w:tcPr>
            <w:tcW w:w="4508" w:type="dxa"/>
          </w:tcPr>
          <w:p w14:paraId="4A071972" w14:textId="77777777" w:rsidR="00A31875" w:rsidRPr="00C16B59" w:rsidRDefault="00A31875" w:rsidP="00DF24E9">
            <w:pPr>
              <w:rPr>
                <w:rFonts w:ascii="Wales Sans Body" w:hAnsi="Wales Sans Body"/>
              </w:rPr>
            </w:pPr>
            <w:r w:rsidRPr="00C16B59">
              <w:rPr>
                <w:rFonts w:ascii="Wales Sans Body" w:hAnsi="Wales Sans Body"/>
              </w:rPr>
              <w:t>Tourism/Destinations</w:t>
            </w:r>
          </w:p>
        </w:tc>
        <w:tc>
          <w:tcPr>
            <w:tcW w:w="4843" w:type="dxa"/>
          </w:tcPr>
          <w:p w14:paraId="0D6814E4" w14:textId="77777777" w:rsidR="00A31875" w:rsidRPr="00C16B59" w:rsidRDefault="00A31875" w:rsidP="00DF24E9">
            <w:pPr>
              <w:rPr>
                <w:rFonts w:ascii="Wales Sans Body" w:hAnsi="Wales Sans Body"/>
              </w:rPr>
            </w:pPr>
            <w:r w:rsidRPr="00C16B59">
              <w:rPr>
                <w:rFonts w:ascii="Wales Sans Body" w:hAnsi="Wales Sans Body"/>
              </w:rPr>
              <w:t>Visit Pembrokeshire</w:t>
            </w:r>
          </w:p>
          <w:p w14:paraId="6CF62693" w14:textId="77777777" w:rsidR="00A31875" w:rsidRPr="00C16B59" w:rsidRDefault="00A31875" w:rsidP="00DF24E9">
            <w:pPr>
              <w:rPr>
                <w:rFonts w:ascii="Wales Sans Body" w:hAnsi="Wales Sans Body"/>
              </w:rPr>
            </w:pPr>
            <w:r w:rsidRPr="00C16B59">
              <w:rPr>
                <w:rFonts w:ascii="Wales Sans Body" w:hAnsi="Wales Sans Body"/>
              </w:rPr>
              <w:t>Tourism Swansea Bay</w:t>
            </w:r>
          </w:p>
          <w:p w14:paraId="3A32B4A3" w14:textId="77777777" w:rsidR="00A31875" w:rsidRPr="00C16B59" w:rsidRDefault="00A31875" w:rsidP="00DF24E9">
            <w:pPr>
              <w:rPr>
                <w:rFonts w:ascii="Wales Sans Body" w:hAnsi="Wales Sans Body"/>
              </w:rPr>
            </w:pPr>
            <w:r w:rsidRPr="00C16B59">
              <w:rPr>
                <w:rFonts w:ascii="Wales Sans Body" w:hAnsi="Wales Sans Body"/>
              </w:rPr>
              <w:t xml:space="preserve">Visit Wales </w:t>
            </w:r>
          </w:p>
          <w:p w14:paraId="4648A5F5" w14:textId="77777777" w:rsidR="00A31875" w:rsidRPr="00C16B59" w:rsidRDefault="00A31875" w:rsidP="00DF24E9">
            <w:pPr>
              <w:rPr>
                <w:rFonts w:ascii="Wales Sans Body" w:hAnsi="Wales Sans Body"/>
              </w:rPr>
            </w:pPr>
            <w:r w:rsidRPr="00C16B59">
              <w:rPr>
                <w:rFonts w:ascii="Wales Sans Body" w:hAnsi="Wales Sans Body"/>
              </w:rPr>
              <w:t xml:space="preserve">Mid Wales Tourism </w:t>
            </w:r>
          </w:p>
          <w:p w14:paraId="6C13928D" w14:textId="77777777" w:rsidR="00A31875" w:rsidRPr="00C16B59" w:rsidRDefault="00A31875" w:rsidP="00DF24E9">
            <w:pPr>
              <w:rPr>
                <w:rFonts w:ascii="Wales Sans Body" w:hAnsi="Wales Sans Body"/>
              </w:rPr>
            </w:pPr>
            <w:r w:rsidRPr="00C16B59">
              <w:rPr>
                <w:rFonts w:ascii="Wales Sans Body" w:hAnsi="Wales Sans Body"/>
              </w:rPr>
              <w:t>Around Tenby</w:t>
            </w:r>
          </w:p>
          <w:p w14:paraId="45EA104D" w14:textId="77777777" w:rsidR="00A31875" w:rsidRPr="00C16B59" w:rsidRDefault="00A31875" w:rsidP="00DF24E9">
            <w:pPr>
              <w:rPr>
                <w:rFonts w:ascii="Wales Sans Body" w:hAnsi="Wales Sans Body"/>
                <w:color w:val="000000"/>
              </w:rPr>
            </w:pPr>
            <w:r w:rsidRPr="00C16B59">
              <w:rPr>
                <w:rFonts w:ascii="Wales Sans Body" w:hAnsi="Wales Sans Body"/>
                <w:color w:val="000000"/>
              </w:rPr>
              <w:t>National Botanic Garden</w:t>
            </w:r>
          </w:p>
          <w:p w14:paraId="3F803529" w14:textId="77777777" w:rsidR="00A31875" w:rsidRPr="00C16B59" w:rsidRDefault="00A31875" w:rsidP="00DF24E9">
            <w:pPr>
              <w:rPr>
                <w:rFonts w:ascii="Wales Sans Body" w:hAnsi="Wales Sans Body"/>
              </w:rPr>
            </w:pPr>
            <w:r w:rsidRPr="00C16B59">
              <w:rPr>
                <w:rFonts w:ascii="Wales Sans Body" w:hAnsi="Wales Sans Body"/>
              </w:rPr>
              <w:t xml:space="preserve">Swansea Arena </w:t>
            </w:r>
          </w:p>
          <w:p w14:paraId="348441E8" w14:textId="77777777" w:rsidR="00A31875" w:rsidRPr="00C16B59" w:rsidRDefault="00A31875" w:rsidP="00DF24E9">
            <w:pPr>
              <w:rPr>
                <w:rFonts w:ascii="Wales Sans Body" w:hAnsi="Wales Sans Body"/>
              </w:rPr>
            </w:pPr>
            <w:r w:rsidRPr="00C16B59">
              <w:rPr>
                <w:rFonts w:ascii="Wales Sans Body" w:hAnsi="Wales Sans Body"/>
              </w:rPr>
              <w:t xml:space="preserve">Liberty Stadium </w:t>
            </w:r>
          </w:p>
        </w:tc>
      </w:tr>
    </w:tbl>
    <w:p w14:paraId="1A7ECA8A" w14:textId="77777777" w:rsidR="00A31875" w:rsidRDefault="00A31875" w:rsidP="00A31875">
      <w:pPr>
        <w:spacing w:after="0" w:line="240" w:lineRule="auto"/>
        <w:rPr>
          <w:rFonts w:ascii="Wales Sans Body" w:hAnsi="Wales Sans Body"/>
          <w:b/>
          <w:bCs/>
        </w:rPr>
      </w:pPr>
    </w:p>
    <w:p w14:paraId="0D2CD6B8" w14:textId="77777777" w:rsidR="00A31875" w:rsidRDefault="00A31875" w:rsidP="00A31875">
      <w:pPr>
        <w:spacing w:after="0" w:line="240" w:lineRule="auto"/>
        <w:rPr>
          <w:rFonts w:ascii="Wales Sans Body" w:hAnsi="Wales Sans Body"/>
          <w:b/>
          <w:bCs/>
        </w:rPr>
      </w:pPr>
    </w:p>
    <w:p w14:paraId="0DE31B64" w14:textId="77777777" w:rsidR="00A31875" w:rsidRDefault="00A31875" w:rsidP="00A31875">
      <w:pPr>
        <w:spacing w:after="0" w:line="240" w:lineRule="auto"/>
        <w:rPr>
          <w:rFonts w:ascii="Wales Sans Body" w:hAnsi="Wales Sans Body"/>
          <w:b/>
          <w:bCs/>
        </w:rPr>
      </w:pPr>
    </w:p>
    <w:p w14:paraId="650E6388" w14:textId="77777777" w:rsidR="00043CD5" w:rsidRDefault="00043CD5">
      <w:pPr>
        <w:spacing w:before="0" w:after="0" w:line="240" w:lineRule="auto"/>
        <w:rPr>
          <w:rFonts w:ascii="TfW Sans Medium" w:eastAsiaTheme="majorEastAsia" w:hAnsi="TfW Sans Medium" w:cstheme="majorBidi"/>
          <w:sz w:val="40"/>
          <w:szCs w:val="32"/>
        </w:rPr>
      </w:pPr>
      <w:r>
        <w:br w:type="page"/>
      </w:r>
    </w:p>
    <w:p w14:paraId="53098D1B" w14:textId="767E4448" w:rsidR="00A31875" w:rsidRPr="00FD6490" w:rsidRDefault="00A31875" w:rsidP="00A31875">
      <w:pPr>
        <w:pStyle w:val="Heading2"/>
      </w:pPr>
      <w:bookmarkStart w:id="10" w:name="_Toc213067239"/>
      <w:r w:rsidRPr="00FD6490">
        <w:lastRenderedPageBreak/>
        <w:t>Appendix D: Schedule of workshops</w:t>
      </w:r>
      <w:bookmarkEnd w:id="10"/>
      <w:r w:rsidRPr="00FD6490">
        <w:t xml:space="preserve"> </w:t>
      </w:r>
    </w:p>
    <w:p w14:paraId="30773880" w14:textId="77777777" w:rsidR="00A31875" w:rsidRPr="00C16B59" w:rsidRDefault="00A31875" w:rsidP="00A31875">
      <w:pPr>
        <w:spacing w:after="0" w:line="240" w:lineRule="auto"/>
        <w:rPr>
          <w:rFonts w:ascii="Wales Sans Body" w:hAnsi="Wales Sans Body"/>
        </w:rPr>
      </w:pPr>
    </w:p>
    <w:tbl>
      <w:tblPr>
        <w:tblStyle w:val="TableGrid"/>
        <w:tblW w:w="0" w:type="auto"/>
        <w:tblLook w:val="04A0" w:firstRow="1" w:lastRow="0" w:firstColumn="1" w:lastColumn="0" w:noHBand="0" w:noVBand="1"/>
      </w:tblPr>
      <w:tblGrid>
        <w:gridCol w:w="1639"/>
        <w:gridCol w:w="4402"/>
        <w:gridCol w:w="2975"/>
      </w:tblGrid>
      <w:tr w:rsidR="00A31875" w:rsidRPr="00C16B59" w14:paraId="456B5C86" w14:textId="77777777" w:rsidTr="00DF24E9">
        <w:trPr>
          <w:cnfStyle w:val="100000000000" w:firstRow="1" w:lastRow="0" w:firstColumn="0" w:lastColumn="0" w:oddVBand="0" w:evenVBand="0" w:oddHBand="0" w:evenHBand="0" w:firstRowFirstColumn="0" w:firstRowLastColumn="0" w:lastRowFirstColumn="0" w:lastRowLastColumn="0"/>
        </w:trPr>
        <w:tc>
          <w:tcPr>
            <w:tcW w:w="1555" w:type="dxa"/>
          </w:tcPr>
          <w:p w14:paraId="68BF4B5B" w14:textId="77777777" w:rsidR="00A31875" w:rsidRPr="00C16B59" w:rsidRDefault="00A31875" w:rsidP="00DF24E9">
            <w:pPr>
              <w:rPr>
                <w:rFonts w:ascii="Wales Sans Body" w:hAnsi="Wales Sans Body"/>
                <w:b/>
                <w:bCs/>
              </w:rPr>
            </w:pPr>
            <w:r w:rsidRPr="00C16B59">
              <w:rPr>
                <w:rFonts w:ascii="Wales Sans Body" w:hAnsi="Wales Sans Body"/>
                <w:b/>
                <w:bCs/>
              </w:rPr>
              <w:t>Date</w:t>
            </w:r>
          </w:p>
        </w:tc>
        <w:tc>
          <w:tcPr>
            <w:tcW w:w="4455" w:type="dxa"/>
          </w:tcPr>
          <w:p w14:paraId="0DBADF7E" w14:textId="77777777" w:rsidR="00A31875" w:rsidRPr="00C16B59" w:rsidRDefault="00A31875" w:rsidP="00DF24E9">
            <w:pPr>
              <w:rPr>
                <w:rFonts w:ascii="Wales Sans Body" w:hAnsi="Wales Sans Body"/>
                <w:b/>
                <w:bCs/>
              </w:rPr>
            </w:pPr>
            <w:r w:rsidRPr="00C16B59">
              <w:rPr>
                <w:rFonts w:ascii="Wales Sans Body" w:hAnsi="Wales Sans Body"/>
                <w:b/>
                <w:bCs/>
              </w:rPr>
              <w:t>Group</w:t>
            </w:r>
          </w:p>
        </w:tc>
        <w:tc>
          <w:tcPr>
            <w:tcW w:w="3006" w:type="dxa"/>
          </w:tcPr>
          <w:p w14:paraId="551C9ACC" w14:textId="77777777" w:rsidR="00A31875" w:rsidRPr="00C16B59" w:rsidRDefault="00A31875" w:rsidP="00DF24E9">
            <w:pPr>
              <w:rPr>
                <w:rFonts w:ascii="Wales Sans Body" w:hAnsi="Wales Sans Body"/>
                <w:b/>
                <w:bCs/>
              </w:rPr>
            </w:pPr>
            <w:r w:rsidRPr="00C16B59">
              <w:rPr>
                <w:rFonts w:ascii="Wales Sans Body" w:hAnsi="Wales Sans Body"/>
                <w:b/>
                <w:bCs/>
              </w:rPr>
              <w:t>Topic</w:t>
            </w:r>
          </w:p>
        </w:tc>
      </w:tr>
      <w:tr w:rsidR="00A31875" w:rsidRPr="00C16B59" w14:paraId="01B8CB14" w14:textId="77777777" w:rsidTr="00DF24E9">
        <w:tc>
          <w:tcPr>
            <w:tcW w:w="1555" w:type="dxa"/>
          </w:tcPr>
          <w:p w14:paraId="42C96768" w14:textId="77777777" w:rsidR="00A31875" w:rsidRPr="00C16B59" w:rsidRDefault="00A31875" w:rsidP="00DF24E9">
            <w:pPr>
              <w:rPr>
                <w:rFonts w:ascii="Wales Sans Body" w:hAnsi="Wales Sans Body"/>
              </w:rPr>
            </w:pPr>
            <w:r w:rsidRPr="00C16B59">
              <w:rPr>
                <w:rFonts w:ascii="Wales Sans Body" w:hAnsi="Wales Sans Body"/>
              </w:rPr>
              <w:t>10/09/25</w:t>
            </w:r>
          </w:p>
        </w:tc>
        <w:tc>
          <w:tcPr>
            <w:tcW w:w="4455" w:type="dxa"/>
          </w:tcPr>
          <w:p w14:paraId="4390DBBF" w14:textId="77777777" w:rsidR="00A31875" w:rsidRPr="00C16B59" w:rsidRDefault="00A31875" w:rsidP="00DF24E9">
            <w:pPr>
              <w:rPr>
                <w:rFonts w:ascii="Wales Sans Body" w:hAnsi="Wales Sans Body"/>
              </w:rPr>
            </w:pPr>
            <w:r w:rsidRPr="00C16B59">
              <w:rPr>
                <w:rFonts w:ascii="Wales Sans Body" w:hAnsi="Wales Sans Body"/>
              </w:rPr>
              <w:t>TfW Advisory Panel</w:t>
            </w:r>
          </w:p>
        </w:tc>
        <w:tc>
          <w:tcPr>
            <w:tcW w:w="3006" w:type="dxa"/>
          </w:tcPr>
          <w:p w14:paraId="274AF57F" w14:textId="77777777" w:rsidR="00A31875" w:rsidRPr="00C16B59" w:rsidRDefault="00A31875" w:rsidP="00DF24E9">
            <w:pPr>
              <w:rPr>
                <w:rFonts w:ascii="Wales Sans Body" w:hAnsi="Wales Sans Body"/>
              </w:rPr>
            </w:pPr>
            <w:r w:rsidRPr="00C16B59">
              <w:rPr>
                <w:rFonts w:ascii="Wales Sans Body" w:hAnsi="Wales Sans Body"/>
              </w:rPr>
              <w:t xml:space="preserve">‘Your bus service, your voice’ engagement commitment for the </w:t>
            </w:r>
            <w:proofErr w:type="gramStart"/>
            <w:r w:rsidRPr="00C16B59">
              <w:rPr>
                <w:rFonts w:ascii="Wales Sans Body" w:hAnsi="Wales Sans Body"/>
              </w:rPr>
              <w:t>South West</w:t>
            </w:r>
            <w:proofErr w:type="gramEnd"/>
            <w:r w:rsidRPr="00C16B59">
              <w:rPr>
                <w:rFonts w:ascii="Wales Sans Body" w:hAnsi="Wales Sans Body"/>
              </w:rPr>
              <w:t xml:space="preserve"> </w:t>
            </w:r>
          </w:p>
        </w:tc>
      </w:tr>
      <w:tr w:rsidR="00A31875" w:rsidRPr="00C16B59" w14:paraId="78DE4C63" w14:textId="77777777" w:rsidTr="00DF24E9">
        <w:tc>
          <w:tcPr>
            <w:tcW w:w="1555" w:type="dxa"/>
          </w:tcPr>
          <w:p w14:paraId="29536BC0" w14:textId="77777777" w:rsidR="00A31875" w:rsidRPr="00C16B59" w:rsidRDefault="00A31875" w:rsidP="00DF24E9">
            <w:pPr>
              <w:rPr>
                <w:rFonts w:ascii="Wales Sans Body" w:hAnsi="Wales Sans Body"/>
              </w:rPr>
            </w:pPr>
            <w:r w:rsidRPr="00C16B59">
              <w:rPr>
                <w:rFonts w:ascii="Wales Sans Body" w:hAnsi="Wales Sans Body"/>
              </w:rPr>
              <w:t>28/08/25</w:t>
            </w:r>
          </w:p>
        </w:tc>
        <w:tc>
          <w:tcPr>
            <w:tcW w:w="4455" w:type="dxa"/>
          </w:tcPr>
          <w:p w14:paraId="0059620C" w14:textId="77777777" w:rsidR="00A31875" w:rsidRPr="00C16B59" w:rsidRDefault="00A31875" w:rsidP="00DF24E9">
            <w:pPr>
              <w:rPr>
                <w:rFonts w:ascii="Wales Sans Body" w:hAnsi="Wales Sans Body"/>
              </w:rPr>
            </w:pPr>
            <w:r w:rsidRPr="00C16B59">
              <w:rPr>
                <w:rFonts w:ascii="Wales Sans Body" w:hAnsi="Wales Sans Body"/>
              </w:rPr>
              <w:t>TfW Access and Inclusion Panel</w:t>
            </w:r>
          </w:p>
        </w:tc>
        <w:tc>
          <w:tcPr>
            <w:tcW w:w="3006" w:type="dxa"/>
          </w:tcPr>
          <w:p w14:paraId="001320CF" w14:textId="77777777" w:rsidR="00A31875" w:rsidRPr="00C16B59" w:rsidRDefault="00A31875" w:rsidP="00DF24E9">
            <w:pPr>
              <w:rPr>
                <w:rFonts w:ascii="Wales Sans Body" w:hAnsi="Wales Sans Body"/>
              </w:rPr>
            </w:pPr>
            <w:r w:rsidRPr="00C16B59">
              <w:rPr>
                <w:rFonts w:ascii="Wales Sans Body" w:hAnsi="Wales Sans Body"/>
              </w:rPr>
              <w:t xml:space="preserve">‘Your bus service, your voice’ engagement commitment for the </w:t>
            </w:r>
            <w:proofErr w:type="gramStart"/>
            <w:r w:rsidRPr="00C16B59">
              <w:rPr>
                <w:rFonts w:ascii="Wales Sans Body" w:hAnsi="Wales Sans Body"/>
              </w:rPr>
              <w:t>South West</w:t>
            </w:r>
            <w:proofErr w:type="gramEnd"/>
            <w:r w:rsidRPr="00C16B59">
              <w:rPr>
                <w:rFonts w:ascii="Wales Sans Body" w:hAnsi="Wales Sans Body"/>
              </w:rPr>
              <w:t xml:space="preserve"> – how do we engage in an accessible and inclusive way</w:t>
            </w:r>
          </w:p>
        </w:tc>
      </w:tr>
      <w:tr w:rsidR="00A31875" w:rsidRPr="00C16B59" w14:paraId="7A8EB32B" w14:textId="77777777" w:rsidTr="00DF24E9">
        <w:tc>
          <w:tcPr>
            <w:tcW w:w="1555" w:type="dxa"/>
          </w:tcPr>
          <w:p w14:paraId="03255A1B" w14:textId="77777777" w:rsidR="00A31875" w:rsidRPr="00C16B59" w:rsidRDefault="00A31875" w:rsidP="00DF24E9">
            <w:pPr>
              <w:rPr>
                <w:rFonts w:ascii="Wales Sans Body" w:hAnsi="Wales Sans Body"/>
              </w:rPr>
            </w:pPr>
            <w:r w:rsidRPr="00C16B59">
              <w:rPr>
                <w:rFonts w:ascii="Wales Sans Body" w:hAnsi="Wales Sans Body"/>
              </w:rPr>
              <w:t>03/07/25</w:t>
            </w:r>
          </w:p>
          <w:p w14:paraId="4AFE7D6C" w14:textId="77777777" w:rsidR="00A31875" w:rsidRPr="00C16B59" w:rsidRDefault="00A31875" w:rsidP="00DF24E9">
            <w:pPr>
              <w:rPr>
                <w:rFonts w:ascii="Wales Sans Body" w:hAnsi="Wales Sans Body"/>
              </w:rPr>
            </w:pPr>
            <w:r w:rsidRPr="00C16B59">
              <w:rPr>
                <w:rFonts w:ascii="Wales Sans Body" w:hAnsi="Wales Sans Body"/>
              </w:rPr>
              <w:t>08/09/25</w:t>
            </w:r>
          </w:p>
        </w:tc>
        <w:tc>
          <w:tcPr>
            <w:tcW w:w="4455" w:type="dxa"/>
          </w:tcPr>
          <w:p w14:paraId="201E7A3F" w14:textId="77777777" w:rsidR="00A31875" w:rsidRPr="00C16B59" w:rsidRDefault="00A31875" w:rsidP="00DF24E9">
            <w:pPr>
              <w:rPr>
                <w:rFonts w:ascii="Wales Sans Body" w:hAnsi="Wales Sans Body"/>
              </w:rPr>
            </w:pPr>
            <w:r w:rsidRPr="00C16B59">
              <w:rPr>
                <w:rFonts w:ascii="Wales Sans Body" w:hAnsi="Wales Sans Body"/>
              </w:rPr>
              <w:t xml:space="preserve">TfW Bus reform Industry panel </w:t>
            </w:r>
          </w:p>
        </w:tc>
        <w:tc>
          <w:tcPr>
            <w:tcW w:w="3006" w:type="dxa"/>
          </w:tcPr>
          <w:p w14:paraId="4C447D7B" w14:textId="77777777" w:rsidR="00A31875" w:rsidRPr="00C16B59" w:rsidRDefault="00A31875" w:rsidP="00DF24E9">
            <w:pPr>
              <w:rPr>
                <w:rFonts w:ascii="Wales Sans Body" w:hAnsi="Wales Sans Body"/>
              </w:rPr>
            </w:pPr>
            <w:r w:rsidRPr="00C16B59">
              <w:rPr>
                <w:rFonts w:ascii="Wales Sans Body" w:hAnsi="Wales Sans Body"/>
              </w:rPr>
              <w:t xml:space="preserve">‘Your bus service, your voice’ engagement commitment for the </w:t>
            </w:r>
            <w:proofErr w:type="gramStart"/>
            <w:r w:rsidRPr="00C16B59">
              <w:rPr>
                <w:rFonts w:ascii="Wales Sans Body" w:hAnsi="Wales Sans Body"/>
              </w:rPr>
              <w:t>South West</w:t>
            </w:r>
            <w:proofErr w:type="gramEnd"/>
          </w:p>
        </w:tc>
      </w:tr>
      <w:tr w:rsidR="00A31875" w:rsidRPr="00C16B59" w14:paraId="2DD2A95E" w14:textId="77777777" w:rsidTr="00DF24E9">
        <w:tc>
          <w:tcPr>
            <w:tcW w:w="1555" w:type="dxa"/>
          </w:tcPr>
          <w:p w14:paraId="4F7C7081" w14:textId="77777777" w:rsidR="00A31875" w:rsidRPr="00C16B59" w:rsidRDefault="00A31875" w:rsidP="00DF24E9">
            <w:pPr>
              <w:rPr>
                <w:rFonts w:ascii="Wales Sans Body" w:hAnsi="Wales Sans Body"/>
              </w:rPr>
            </w:pPr>
            <w:r w:rsidRPr="00C16B59">
              <w:rPr>
                <w:rFonts w:ascii="Wales Sans Body" w:hAnsi="Wales Sans Body"/>
              </w:rPr>
              <w:t>Bi-monthly throughout engagement period</w:t>
            </w:r>
          </w:p>
        </w:tc>
        <w:tc>
          <w:tcPr>
            <w:tcW w:w="4455" w:type="dxa"/>
          </w:tcPr>
          <w:p w14:paraId="73F4F6AD" w14:textId="77777777" w:rsidR="00A31875" w:rsidRPr="00C16B59" w:rsidRDefault="00A31875" w:rsidP="00DF24E9">
            <w:pPr>
              <w:rPr>
                <w:rFonts w:ascii="Wales Sans Body" w:hAnsi="Wales Sans Body"/>
              </w:rPr>
            </w:pPr>
            <w:r w:rsidRPr="00C16B59">
              <w:rPr>
                <w:rFonts w:ascii="Wales Sans Body" w:hAnsi="Wales Sans Body"/>
              </w:rPr>
              <w:t xml:space="preserve">TfW/Local Authority regional meeting; West Wales </w:t>
            </w:r>
          </w:p>
        </w:tc>
        <w:tc>
          <w:tcPr>
            <w:tcW w:w="3006" w:type="dxa"/>
          </w:tcPr>
          <w:p w14:paraId="17A847AE" w14:textId="77777777" w:rsidR="00A31875" w:rsidRPr="00C16B59" w:rsidRDefault="00A31875" w:rsidP="00DF24E9">
            <w:pPr>
              <w:rPr>
                <w:rFonts w:ascii="Wales Sans Body" w:hAnsi="Wales Sans Body"/>
                <w:b/>
                <w:bCs/>
              </w:rPr>
            </w:pPr>
            <w:r w:rsidRPr="00C16B59">
              <w:rPr>
                <w:rFonts w:ascii="Wales Sans Body" w:hAnsi="Wales Sans Body"/>
              </w:rPr>
              <w:t xml:space="preserve">‘Your bus service, your voice’ engagement commitment for the </w:t>
            </w:r>
            <w:proofErr w:type="gramStart"/>
            <w:r w:rsidRPr="00C16B59">
              <w:rPr>
                <w:rFonts w:ascii="Wales Sans Body" w:hAnsi="Wales Sans Body"/>
              </w:rPr>
              <w:t>South West</w:t>
            </w:r>
            <w:proofErr w:type="gramEnd"/>
          </w:p>
        </w:tc>
      </w:tr>
      <w:tr w:rsidR="00A31875" w:rsidRPr="00C16B59" w14:paraId="7E64E7FC" w14:textId="77777777" w:rsidTr="00DF24E9">
        <w:tc>
          <w:tcPr>
            <w:tcW w:w="1555" w:type="dxa"/>
          </w:tcPr>
          <w:p w14:paraId="05B835BF" w14:textId="77777777" w:rsidR="00A31875" w:rsidRPr="00C16B59" w:rsidRDefault="00A31875" w:rsidP="00DF24E9">
            <w:pPr>
              <w:rPr>
                <w:rFonts w:ascii="Wales Sans Body" w:hAnsi="Wales Sans Body"/>
              </w:rPr>
            </w:pPr>
            <w:r w:rsidRPr="00C16B59">
              <w:rPr>
                <w:rFonts w:ascii="Wales Sans Body" w:hAnsi="Wales Sans Body"/>
              </w:rPr>
              <w:t>Bi-monthly throughout engagement period</w:t>
            </w:r>
          </w:p>
        </w:tc>
        <w:tc>
          <w:tcPr>
            <w:tcW w:w="4455" w:type="dxa"/>
          </w:tcPr>
          <w:p w14:paraId="06F29584" w14:textId="77777777" w:rsidR="00A31875" w:rsidRPr="00C16B59" w:rsidRDefault="00A31875" w:rsidP="00DF24E9">
            <w:pPr>
              <w:rPr>
                <w:rFonts w:ascii="Wales Sans Body" w:hAnsi="Wales Sans Body"/>
              </w:rPr>
            </w:pPr>
            <w:r w:rsidRPr="00C16B59">
              <w:rPr>
                <w:rFonts w:ascii="Wales Sans Body" w:hAnsi="Wales Sans Body"/>
              </w:rPr>
              <w:t xml:space="preserve">TfW/Local Authority regional meeting; </w:t>
            </w:r>
            <w:proofErr w:type="gramStart"/>
            <w:r w:rsidRPr="00C16B59">
              <w:rPr>
                <w:rFonts w:ascii="Wales Sans Body" w:hAnsi="Wales Sans Body"/>
              </w:rPr>
              <w:t>South East</w:t>
            </w:r>
            <w:proofErr w:type="gramEnd"/>
            <w:r w:rsidRPr="00C16B59">
              <w:rPr>
                <w:rFonts w:ascii="Wales Sans Body" w:hAnsi="Wales Sans Body"/>
              </w:rPr>
              <w:t xml:space="preserve"> Wales </w:t>
            </w:r>
          </w:p>
        </w:tc>
        <w:tc>
          <w:tcPr>
            <w:tcW w:w="3006" w:type="dxa"/>
          </w:tcPr>
          <w:p w14:paraId="235E941D" w14:textId="77777777" w:rsidR="00A31875" w:rsidRPr="00C16B59" w:rsidRDefault="00A31875" w:rsidP="00DF24E9">
            <w:pPr>
              <w:rPr>
                <w:rFonts w:ascii="Wales Sans Body" w:hAnsi="Wales Sans Body"/>
                <w:b/>
                <w:bCs/>
              </w:rPr>
            </w:pPr>
            <w:r w:rsidRPr="00C16B59">
              <w:rPr>
                <w:rFonts w:ascii="Wales Sans Body" w:hAnsi="Wales Sans Body"/>
              </w:rPr>
              <w:t xml:space="preserve">‘Your bus service, your voice’ engagement commitment for the </w:t>
            </w:r>
            <w:proofErr w:type="gramStart"/>
            <w:r w:rsidRPr="00C16B59">
              <w:rPr>
                <w:rFonts w:ascii="Wales Sans Body" w:hAnsi="Wales Sans Body"/>
              </w:rPr>
              <w:t>South West</w:t>
            </w:r>
            <w:proofErr w:type="gramEnd"/>
          </w:p>
        </w:tc>
      </w:tr>
      <w:tr w:rsidR="00A31875" w:rsidRPr="00C16B59" w14:paraId="4FCD6E60" w14:textId="77777777" w:rsidTr="00DF24E9">
        <w:tc>
          <w:tcPr>
            <w:tcW w:w="1555" w:type="dxa"/>
          </w:tcPr>
          <w:p w14:paraId="0024AB62" w14:textId="77777777" w:rsidR="00A31875" w:rsidRPr="00C16B59" w:rsidRDefault="00A31875" w:rsidP="00DF24E9">
            <w:pPr>
              <w:rPr>
                <w:rFonts w:ascii="Wales Sans Body" w:hAnsi="Wales Sans Body"/>
              </w:rPr>
            </w:pPr>
            <w:r w:rsidRPr="00C16B59">
              <w:rPr>
                <w:rFonts w:ascii="Wales Sans Body" w:hAnsi="Wales Sans Body"/>
              </w:rPr>
              <w:t>Bi-monthly throughout engagement period</w:t>
            </w:r>
          </w:p>
        </w:tc>
        <w:tc>
          <w:tcPr>
            <w:tcW w:w="4455" w:type="dxa"/>
          </w:tcPr>
          <w:p w14:paraId="19CF7365" w14:textId="77777777" w:rsidR="00A31875" w:rsidRPr="00C16B59" w:rsidRDefault="00A31875" w:rsidP="00DF24E9">
            <w:pPr>
              <w:rPr>
                <w:rFonts w:ascii="Wales Sans Body" w:hAnsi="Wales Sans Body"/>
              </w:rPr>
            </w:pPr>
            <w:r w:rsidRPr="00C16B59">
              <w:rPr>
                <w:rFonts w:ascii="Wales Sans Body" w:hAnsi="Wales Sans Body"/>
              </w:rPr>
              <w:t xml:space="preserve">TfW/Local Authority regional meeting; North Wales </w:t>
            </w:r>
          </w:p>
        </w:tc>
        <w:tc>
          <w:tcPr>
            <w:tcW w:w="3006" w:type="dxa"/>
          </w:tcPr>
          <w:p w14:paraId="468AA449" w14:textId="77777777" w:rsidR="00A31875" w:rsidRPr="00C16B59" w:rsidRDefault="00A31875" w:rsidP="00DF24E9">
            <w:pPr>
              <w:rPr>
                <w:rFonts w:ascii="Wales Sans Body" w:hAnsi="Wales Sans Body"/>
                <w:b/>
                <w:bCs/>
              </w:rPr>
            </w:pPr>
            <w:r w:rsidRPr="00C16B59">
              <w:rPr>
                <w:rFonts w:ascii="Wales Sans Body" w:hAnsi="Wales Sans Body"/>
              </w:rPr>
              <w:t xml:space="preserve">‘Your bus service, your voice’ engagement commitment for the </w:t>
            </w:r>
            <w:proofErr w:type="gramStart"/>
            <w:r w:rsidRPr="00C16B59">
              <w:rPr>
                <w:rFonts w:ascii="Wales Sans Body" w:hAnsi="Wales Sans Body"/>
              </w:rPr>
              <w:t>South West</w:t>
            </w:r>
            <w:proofErr w:type="gramEnd"/>
          </w:p>
        </w:tc>
      </w:tr>
      <w:tr w:rsidR="00A31875" w:rsidRPr="00C16B59" w14:paraId="6B1442FA" w14:textId="77777777" w:rsidTr="0038465D">
        <w:trPr>
          <w:trHeight w:val="2048"/>
        </w:trPr>
        <w:tc>
          <w:tcPr>
            <w:tcW w:w="1555" w:type="dxa"/>
          </w:tcPr>
          <w:p w14:paraId="17102D79" w14:textId="77777777" w:rsidR="00A31875" w:rsidRPr="00C16B59" w:rsidRDefault="00A31875" w:rsidP="00DF24E9">
            <w:pPr>
              <w:rPr>
                <w:rFonts w:ascii="Wales Sans Body" w:hAnsi="Wales Sans Body"/>
              </w:rPr>
            </w:pPr>
            <w:r w:rsidRPr="00C16B59">
              <w:rPr>
                <w:rFonts w:ascii="Wales Sans Body" w:hAnsi="Wales Sans Body"/>
              </w:rPr>
              <w:t>Bi-monthly throughout engagement period</w:t>
            </w:r>
          </w:p>
        </w:tc>
        <w:tc>
          <w:tcPr>
            <w:tcW w:w="4455" w:type="dxa"/>
          </w:tcPr>
          <w:p w14:paraId="62AD3134" w14:textId="77777777" w:rsidR="00A31875" w:rsidRPr="00C16B59" w:rsidRDefault="00A31875" w:rsidP="00DF24E9">
            <w:pPr>
              <w:rPr>
                <w:rFonts w:ascii="Wales Sans Body" w:hAnsi="Wales Sans Body"/>
              </w:rPr>
            </w:pPr>
            <w:r w:rsidRPr="00C16B59">
              <w:rPr>
                <w:rFonts w:ascii="Wales Sans Body" w:hAnsi="Wales Sans Body"/>
              </w:rPr>
              <w:t>TfW/Local Authority regional meeting; Mid Wales</w:t>
            </w:r>
          </w:p>
        </w:tc>
        <w:tc>
          <w:tcPr>
            <w:tcW w:w="3006" w:type="dxa"/>
          </w:tcPr>
          <w:p w14:paraId="29458536" w14:textId="77777777" w:rsidR="00A31875" w:rsidRPr="00C16B59" w:rsidRDefault="00A31875" w:rsidP="00DF24E9">
            <w:pPr>
              <w:rPr>
                <w:rFonts w:ascii="Wales Sans Body" w:hAnsi="Wales Sans Body"/>
                <w:b/>
                <w:bCs/>
              </w:rPr>
            </w:pPr>
            <w:r w:rsidRPr="00C16B59">
              <w:rPr>
                <w:rFonts w:ascii="Wales Sans Body" w:hAnsi="Wales Sans Body"/>
              </w:rPr>
              <w:t xml:space="preserve">‘Your bus service, your voice’ engagement commitment for the </w:t>
            </w:r>
            <w:proofErr w:type="gramStart"/>
            <w:r w:rsidRPr="00C16B59">
              <w:rPr>
                <w:rFonts w:ascii="Wales Sans Body" w:hAnsi="Wales Sans Body"/>
              </w:rPr>
              <w:t>South West</w:t>
            </w:r>
            <w:proofErr w:type="gramEnd"/>
          </w:p>
        </w:tc>
      </w:tr>
      <w:tr w:rsidR="00A31875" w:rsidRPr="00C16B59" w14:paraId="5067F0B1" w14:textId="77777777" w:rsidTr="00DF24E9">
        <w:tc>
          <w:tcPr>
            <w:tcW w:w="1555" w:type="dxa"/>
          </w:tcPr>
          <w:p w14:paraId="035A7346" w14:textId="77777777" w:rsidR="00A31875" w:rsidRPr="00C16B59" w:rsidRDefault="00A31875" w:rsidP="00DF24E9">
            <w:pPr>
              <w:rPr>
                <w:rFonts w:ascii="Wales Sans Body" w:hAnsi="Wales Sans Body"/>
              </w:rPr>
            </w:pPr>
            <w:r w:rsidRPr="00C16B59">
              <w:rPr>
                <w:rFonts w:ascii="Wales Sans Body" w:hAnsi="Wales Sans Body"/>
              </w:rPr>
              <w:lastRenderedPageBreak/>
              <w:t>17/07/25</w:t>
            </w:r>
          </w:p>
        </w:tc>
        <w:tc>
          <w:tcPr>
            <w:tcW w:w="4455" w:type="dxa"/>
          </w:tcPr>
          <w:p w14:paraId="4005010C" w14:textId="77777777" w:rsidR="00A31875" w:rsidRPr="00C16B59" w:rsidRDefault="00A31875" w:rsidP="00DF24E9">
            <w:pPr>
              <w:rPr>
                <w:rFonts w:ascii="Wales Sans Body" w:hAnsi="Wales Sans Body"/>
              </w:rPr>
            </w:pPr>
            <w:r w:rsidRPr="00C16B59">
              <w:rPr>
                <w:rFonts w:ascii="Wales Sans Body" w:hAnsi="Wales Sans Body"/>
              </w:rPr>
              <w:t xml:space="preserve">TfW Transport Liaison Group </w:t>
            </w:r>
          </w:p>
        </w:tc>
        <w:tc>
          <w:tcPr>
            <w:tcW w:w="3006" w:type="dxa"/>
          </w:tcPr>
          <w:p w14:paraId="1B06012E" w14:textId="77777777" w:rsidR="00A31875" w:rsidRPr="00C16B59" w:rsidRDefault="00A31875" w:rsidP="00DF24E9">
            <w:pPr>
              <w:rPr>
                <w:rFonts w:ascii="Wales Sans Body" w:hAnsi="Wales Sans Body"/>
              </w:rPr>
            </w:pPr>
            <w:r w:rsidRPr="00C16B59">
              <w:rPr>
                <w:rFonts w:ascii="Wales Sans Body" w:hAnsi="Wales Sans Body"/>
              </w:rPr>
              <w:t xml:space="preserve">An update on Bus reform and ‘Your bus service, your voice’ engagement commitment for the </w:t>
            </w:r>
            <w:proofErr w:type="gramStart"/>
            <w:r w:rsidRPr="00C16B59">
              <w:rPr>
                <w:rFonts w:ascii="Wales Sans Body" w:hAnsi="Wales Sans Body"/>
              </w:rPr>
              <w:t>South West</w:t>
            </w:r>
            <w:proofErr w:type="gramEnd"/>
          </w:p>
        </w:tc>
      </w:tr>
      <w:tr w:rsidR="00A31875" w:rsidRPr="00C16B59" w14:paraId="492750BF" w14:textId="77777777" w:rsidTr="00DF24E9">
        <w:tc>
          <w:tcPr>
            <w:tcW w:w="1555" w:type="dxa"/>
          </w:tcPr>
          <w:p w14:paraId="3E898BDF" w14:textId="77777777" w:rsidR="00A31875" w:rsidRPr="00C16B59" w:rsidRDefault="00A31875" w:rsidP="00DF24E9">
            <w:pPr>
              <w:rPr>
                <w:rFonts w:ascii="Wales Sans Body" w:hAnsi="Wales Sans Body"/>
              </w:rPr>
            </w:pPr>
            <w:r w:rsidRPr="00C16B59">
              <w:rPr>
                <w:rFonts w:ascii="Wales Sans Body" w:hAnsi="Wales Sans Body"/>
              </w:rPr>
              <w:t>09/09/25</w:t>
            </w:r>
          </w:p>
        </w:tc>
        <w:tc>
          <w:tcPr>
            <w:tcW w:w="4455" w:type="dxa"/>
          </w:tcPr>
          <w:p w14:paraId="3DC7AE1F" w14:textId="77777777" w:rsidR="00A31875" w:rsidRPr="00C16B59" w:rsidRDefault="00A31875" w:rsidP="00DF24E9">
            <w:pPr>
              <w:rPr>
                <w:rFonts w:ascii="Wales Sans Body" w:hAnsi="Wales Sans Body"/>
              </w:rPr>
            </w:pPr>
            <w:r w:rsidRPr="00C16B59">
              <w:rPr>
                <w:rFonts w:ascii="Wales Sans Body" w:hAnsi="Wales Sans Body"/>
              </w:rPr>
              <w:t>TfW Regional Stakeholder Forum (North)</w:t>
            </w:r>
          </w:p>
        </w:tc>
        <w:tc>
          <w:tcPr>
            <w:tcW w:w="3006" w:type="dxa"/>
          </w:tcPr>
          <w:p w14:paraId="306FB95F" w14:textId="77777777" w:rsidR="00A31875" w:rsidRPr="00C16B59" w:rsidRDefault="00A31875" w:rsidP="00DF24E9">
            <w:pPr>
              <w:rPr>
                <w:rFonts w:ascii="Wales Sans Body" w:hAnsi="Wales Sans Body"/>
              </w:rPr>
            </w:pPr>
            <w:r w:rsidRPr="00C16B59">
              <w:rPr>
                <w:rFonts w:ascii="Wales Sans Body" w:hAnsi="Wales Sans Body"/>
              </w:rPr>
              <w:t xml:space="preserve">An update on Bus reform and ‘Your bus service, your voice’ engagement commitment for the </w:t>
            </w:r>
            <w:proofErr w:type="gramStart"/>
            <w:r w:rsidRPr="00C16B59">
              <w:rPr>
                <w:rFonts w:ascii="Wales Sans Body" w:hAnsi="Wales Sans Body"/>
              </w:rPr>
              <w:t>South West</w:t>
            </w:r>
            <w:proofErr w:type="gramEnd"/>
          </w:p>
        </w:tc>
      </w:tr>
      <w:tr w:rsidR="00A31875" w:rsidRPr="00C16B59" w14:paraId="0E369BBF" w14:textId="77777777" w:rsidTr="00DF24E9">
        <w:tc>
          <w:tcPr>
            <w:tcW w:w="1555" w:type="dxa"/>
          </w:tcPr>
          <w:p w14:paraId="0451840F" w14:textId="77777777" w:rsidR="00A31875" w:rsidRPr="00C16B59" w:rsidRDefault="00A31875" w:rsidP="00DF24E9">
            <w:pPr>
              <w:rPr>
                <w:rFonts w:ascii="Wales Sans Body" w:hAnsi="Wales Sans Body"/>
              </w:rPr>
            </w:pPr>
            <w:r w:rsidRPr="00C16B59">
              <w:rPr>
                <w:rFonts w:ascii="Wales Sans Body" w:hAnsi="Wales Sans Body"/>
              </w:rPr>
              <w:t>06/08/25</w:t>
            </w:r>
          </w:p>
        </w:tc>
        <w:tc>
          <w:tcPr>
            <w:tcW w:w="4455" w:type="dxa"/>
          </w:tcPr>
          <w:p w14:paraId="4643F0AA" w14:textId="77777777" w:rsidR="00A31875" w:rsidRPr="00C16B59" w:rsidRDefault="00A31875" w:rsidP="00DF24E9">
            <w:pPr>
              <w:spacing w:line="280" w:lineRule="atLeast"/>
              <w:rPr>
                <w:rFonts w:ascii="Wales Sans Body" w:hAnsi="Wales Sans Body"/>
              </w:rPr>
            </w:pPr>
            <w:r w:rsidRPr="00C16B59">
              <w:rPr>
                <w:rFonts w:ascii="Wales Sans Body" w:hAnsi="Wales Sans Body"/>
                <w:color w:val="1D1D1B" w:themeColor="text1"/>
              </w:rPr>
              <w:t xml:space="preserve">Swansea Bay Travel Planning Forum </w:t>
            </w:r>
          </w:p>
        </w:tc>
        <w:tc>
          <w:tcPr>
            <w:tcW w:w="3006" w:type="dxa"/>
          </w:tcPr>
          <w:p w14:paraId="377492F5" w14:textId="77777777" w:rsidR="00A31875" w:rsidRPr="00C16B59" w:rsidRDefault="00A31875" w:rsidP="00DF24E9">
            <w:pPr>
              <w:rPr>
                <w:rFonts w:ascii="Wales Sans Body" w:hAnsi="Wales Sans Body"/>
              </w:rPr>
            </w:pPr>
            <w:r w:rsidRPr="00C16B59">
              <w:rPr>
                <w:rFonts w:ascii="Wales Sans Body" w:hAnsi="Wales Sans Body"/>
                <w:color w:val="1D1D1B" w:themeColor="text1"/>
              </w:rPr>
              <w:t>Base Network Workshop</w:t>
            </w:r>
          </w:p>
        </w:tc>
      </w:tr>
      <w:tr w:rsidR="00A31875" w:rsidRPr="00C16B59" w14:paraId="09BFB979" w14:textId="77777777" w:rsidTr="00DF24E9">
        <w:tc>
          <w:tcPr>
            <w:tcW w:w="1555" w:type="dxa"/>
          </w:tcPr>
          <w:p w14:paraId="6001A096" w14:textId="77777777" w:rsidR="00A31875" w:rsidRPr="00C16B59" w:rsidRDefault="00A31875" w:rsidP="00DF24E9">
            <w:pPr>
              <w:rPr>
                <w:rFonts w:ascii="Wales Sans Body" w:hAnsi="Wales Sans Body"/>
              </w:rPr>
            </w:pPr>
            <w:r w:rsidRPr="00C16B59">
              <w:rPr>
                <w:rFonts w:ascii="Wales Sans Body" w:hAnsi="Wales Sans Body"/>
              </w:rPr>
              <w:t>11/09/25</w:t>
            </w:r>
          </w:p>
        </w:tc>
        <w:tc>
          <w:tcPr>
            <w:tcW w:w="4455" w:type="dxa"/>
          </w:tcPr>
          <w:p w14:paraId="397A8F28" w14:textId="77777777" w:rsidR="00A31875" w:rsidRPr="00C16B59" w:rsidRDefault="00A31875" w:rsidP="00DF24E9">
            <w:pPr>
              <w:rPr>
                <w:rFonts w:ascii="Wales Sans Body" w:hAnsi="Wales Sans Body"/>
              </w:rPr>
            </w:pPr>
            <w:r w:rsidRPr="00C16B59">
              <w:rPr>
                <w:rFonts w:ascii="Wales Sans Body" w:hAnsi="Wales Sans Body"/>
              </w:rPr>
              <w:t>Routes to Education workshop</w:t>
            </w:r>
          </w:p>
        </w:tc>
        <w:tc>
          <w:tcPr>
            <w:tcW w:w="3006" w:type="dxa"/>
          </w:tcPr>
          <w:p w14:paraId="2DD2C441" w14:textId="77777777" w:rsidR="00A31875" w:rsidRPr="00C16B59" w:rsidRDefault="00A31875" w:rsidP="00DF24E9">
            <w:pPr>
              <w:rPr>
                <w:rFonts w:ascii="Wales Sans Body" w:hAnsi="Wales Sans Body"/>
              </w:rPr>
            </w:pPr>
            <w:r w:rsidRPr="00C16B59">
              <w:rPr>
                <w:rFonts w:ascii="Wales Sans Body" w:hAnsi="Wales Sans Body"/>
                <w:color w:val="1D1D1B" w:themeColor="text1"/>
              </w:rPr>
              <w:t>Base Network Workshop</w:t>
            </w:r>
          </w:p>
        </w:tc>
      </w:tr>
      <w:tr w:rsidR="00A31875" w:rsidRPr="00C16B59" w14:paraId="127B2BD8" w14:textId="77777777" w:rsidTr="00DF24E9">
        <w:tc>
          <w:tcPr>
            <w:tcW w:w="1555" w:type="dxa"/>
          </w:tcPr>
          <w:p w14:paraId="1B3B11DA" w14:textId="77777777" w:rsidR="00A31875" w:rsidRPr="00C16B59" w:rsidRDefault="00A31875" w:rsidP="00DF24E9">
            <w:pPr>
              <w:rPr>
                <w:rFonts w:ascii="Wales Sans Body" w:hAnsi="Wales Sans Body"/>
              </w:rPr>
            </w:pPr>
            <w:r w:rsidRPr="00C16B59">
              <w:rPr>
                <w:rFonts w:ascii="Wales Sans Body" w:hAnsi="Wales Sans Body"/>
              </w:rPr>
              <w:t>09/09/25</w:t>
            </w:r>
          </w:p>
        </w:tc>
        <w:tc>
          <w:tcPr>
            <w:tcW w:w="4455" w:type="dxa"/>
          </w:tcPr>
          <w:p w14:paraId="4428A931" w14:textId="77777777" w:rsidR="00A31875" w:rsidRPr="00C16B59" w:rsidRDefault="00A31875" w:rsidP="00DF24E9">
            <w:pPr>
              <w:rPr>
                <w:rFonts w:ascii="Wales Sans Body" w:hAnsi="Wales Sans Body"/>
              </w:rPr>
            </w:pPr>
            <w:r w:rsidRPr="00C16B59">
              <w:rPr>
                <w:rFonts w:ascii="Wales Sans Body" w:hAnsi="Wales Sans Body"/>
              </w:rPr>
              <w:t>Hearing From Diverse Perspectives – Neath Port Talbot</w:t>
            </w:r>
          </w:p>
        </w:tc>
        <w:tc>
          <w:tcPr>
            <w:tcW w:w="3006" w:type="dxa"/>
          </w:tcPr>
          <w:p w14:paraId="66EFA433" w14:textId="77777777" w:rsidR="00A31875" w:rsidRPr="00C16B59" w:rsidRDefault="00A31875" w:rsidP="00DF24E9">
            <w:pPr>
              <w:rPr>
                <w:rFonts w:ascii="Wales Sans Body" w:hAnsi="Wales Sans Body"/>
              </w:rPr>
            </w:pPr>
            <w:r w:rsidRPr="00C16B59">
              <w:rPr>
                <w:rFonts w:ascii="Wales Sans Body" w:hAnsi="Wales Sans Body"/>
                <w:color w:val="1D1D1B" w:themeColor="text1"/>
              </w:rPr>
              <w:t>Base Network Workshop</w:t>
            </w:r>
          </w:p>
        </w:tc>
      </w:tr>
      <w:tr w:rsidR="00A31875" w:rsidRPr="00C16B59" w14:paraId="539028E6" w14:textId="77777777" w:rsidTr="00DF24E9">
        <w:tc>
          <w:tcPr>
            <w:tcW w:w="1555" w:type="dxa"/>
          </w:tcPr>
          <w:p w14:paraId="1A4DC5DA" w14:textId="77777777" w:rsidR="00A31875" w:rsidRPr="00C16B59" w:rsidRDefault="00A31875" w:rsidP="00DF24E9">
            <w:pPr>
              <w:rPr>
                <w:rFonts w:ascii="Wales Sans Body" w:hAnsi="Wales Sans Body"/>
              </w:rPr>
            </w:pPr>
            <w:r w:rsidRPr="00C16B59">
              <w:rPr>
                <w:rFonts w:ascii="Wales Sans Body" w:hAnsi="Wales Sans Body"/>
              </w:rPr>
              <w:t>16/09/25</w:t>
            </w:r>
          </w:p>
        </w:tc>
        <w:tc>
          <w:tcPr>
            <w:tcW w:w="4455" w:type="dxa"/>
          </w:tcPr>
          <w:p w14:paraId="34AC0181" w14:textId="77777777" w:rsidR="00A31875" w:rsidRPr="00C16B59" w:rsidRDefault="00A31875" w:rsidP="00DF24E9">
            <w:pPr>
              <w:rPr>
                <w:rFonts w:ascii="Wales Sans Body" w:hAnsi="Wales Sans Body"/>
              </w:rPr>
            </w:pPr>
            <w:r w:rsidRPr="00C16B59">
              <w:rPr>
                <w:rFonts w:ascii="Wales Sans Body" w:hAnsi="Wales Sans Body"/>
              </w:rPr>
              <w:t xml:space="preserve">Hearing From Diverse Perspectives – Swansea </w:t>
            </w:r>
          </w:p>
        </w:tc>
        <w:tc>
          <w:tcPr>
            <w:tcW w:w="3006" w:type="dxa"/>
          </w:tcPr>
          <w:p w14:paraId="45C28C60" w14:textId="77777777" w:rsidR="00A31875" w:rsidRPr="00C16B59" w:rsidRDefault="00A31875" w:rsidP="00DF24E9">
            <w:pPr>
              <w:rPr>
                <w:rFonts w:ascii="Wales Sans Body" w:hAnsi="Wales Sans Body"/>
              </w:rPr>
            </w:pPr>
            <w:r w:rsidRPr="00C16B59">
              <w:rPr>
                <w:rFonts w:ascii="Wales Sans Body" w:hAnsi="Wales Sans Body"/>
                <w:color w:val="1D1D1B" w:themeColor="text1"/>
              </w:rPr>
              <w:t>Base Network Workshop</w:t>
            </w:r>
          </w:p>
        </w:tc>
      </w:tr>
      <w:tr w:rsidR="00A31875" w:rsidRPr="00C16B59" w14:paraId="04FFD4CF" w14:textId="77777777" w:rsidTr="00DF24E9">
        <w:tc>
          <w:tcPr>
            <w:tcW w:w="1555" w:type="dxa"/>
          </w:tcPr>
          <w:p w14:paraId="5C7DDA37" w14:textId="77777777" w:rsidR="00A31875" w:rsidRPr="00C16B59" w:rsidRDefault="00A31875" w:rsidP="00DF24E9">
            <w:pPr>
              <w:rPr>
                <w:rFonts w:ascii="Wales Sans Body" w:hAnsi="Wales Sans Body"/>
              </w:rPr>
            </w:pPr>
            <w:r w:rsidRPr="00C16B59">
              <w:rPr>
                <w:rFonts w:ascii="Wales Sans Body" w:hAnsi="Wales Sans Body"/>
              </w:rPr>
              <w:t>15/09/25</w:t>
            </w:r>
          </w:p>
        </w:tc>
        <w:tc>
          <w:tcPr>
            <w:tcW w:w="4455" w:type="dxa"/>
          </w:tcPr>
          <w:p w14:paraId="632967F0" w14:textId="77777777" w:rsidR="00A31875" w:rsidRPr="00C16B59" w:rsidRDefault="00A31875" w:rsidP="00DF24E9">
            <w:pPr>
              <w:rPr>
                <w:rFonts w:ascii="Wales Sans Body" w:hAnsi="Wales Sans Body"/>
              </w:rPr>
            </w:pPr>
            <w:r w:rsidRPr="00C16B59">
              <w:rPr>
                <w:rFonts w:ascii="Wales Sans Body" w:hAnsi="Wales Sans Body"/>
              </w:rPr>
              <w:t>Hearing From Diverse Perspectives - Carmarthenshire</w:t>
            </w:r>
          </w:p>
        </w:tc>
        <w:tc>
          <w:tcPr>
            <w:tcW w:w="3006" w:type="dxa"/>
          </w:tcPr>
          <w:p w14:paraId="46855AF9" w14:textId="77777777" w:rsidR="00A31875" w:rsidRPr="00C16B59" w:rsidRDefault="00A31875" w:rsidP="00DF24E9">
            <w:pPr>
              <w:rPr>
                <w:rFonts w:ascii="Wales Sans Body" w:hAnsi="Wales Sans Body"/>
              </w:rPr>
            </w:pPr>
            <w:r w:rsidRPr="00C16B59">
              <w:rPr>
                <w:rFonts w:ascii="Wales Sans Body" w:hAnsi="Wales Sans Body"/>
                <w:color w:val="1D1D1B" w:themeColor="text1"/>
              </w:rPr>
              <w:t>Base Network Workshop</w:t>
            </w:r>
          </w:p>
        </w:tc>
      </w:tr>
      <w:tr w:rsidR="00A31875" w:rsidRPr="00C16B59" w14:paraId="5F859BD8" w14:textId="77777777" w:rsidTr="00DF24E9">
        <w:tc>
          <w:tcPr>
            <w:tcW w:w="1555" w:type="dxa"/>
          </w:tcPr>
          <w:p w14:paraId="6593AE36" w14:textId="77777777" w:rsidR="00A31875" w:rsidRPr="00C16B59" w:rsidRDefault="00A31875" w:rsidP="00DF24E9">
            <w:pPr>
              <w:rPr>
                <w:rFonts w:ascii="Wales Sans Body" w:hAnsi="Wales Sans Body"/>
              </w:rPr>
            </w:pPr>
            <w:r w:rsidRPr="00C16B59">
              <w:rPr>
                <w:rFonts w:ascii="Wales Sans Body" w:hAnsi="Wales Sans Body"/>
              </w:rPr>
              <w:t>16/09/25</w:t>
            </w:r>
          </w:p>
        </w:tc>
        <w:tc>
          <w:tcPr>
            <w:tcW w:w="4455" w:type="dxa"/>
          </w:tcPr>
          <w:p w14:paraId="6D8F437A" w14:textId="77777777" w:rsidR="00A31875" w:rsidRPr="00C16B59" w:rsidRDefault="00A31875" w:rsidP="00DF24E9">
            <w:pPr>
              <w:rPr>
                <w:rFonts w:ascii="Wales Sans Body" w:hAnsi="Wales Sans Body"/>
              </w:rPr>
            </w:pPr>
            <w:r w:rsidRPr="00C16B59">
              <w:rPr>
                <w:rFonts w:ascii="Wales Sans Body" w:hAnsi="Wales Sans Body"/>
              </w:rPr>
              <w:t>Hearing From Diverse Perspectives - Pembrokeshire</w:t>
            </w:r>
          </w:p>
        </w:tc>
        <w:tc>
          <w:tcPr>
            <w:tcW w:w="3006" w:type="dxa"/>
          </w:tcPr>
          <w:p w14:paraId="2C1C94CF" w14:textId="77777777" w:rsidR="00A31875" w:rsidRPr="00C16B59" w:rsidRDefault="00A31875" w:rsidP="00DF24E9">
            <w:pPr>
              <w:rPr>
                <w:rFonts w:ascii="Wales Sans Body" w:hAnsi="Wales Sans Body"/>
              </w:rPr>
            </w:pPr>
            <w:r w:rsidRPr="00C16B59">
              <w:rPr>
                <w:rFonts w:ascii="Wales Sans Body" w:hAnsi="Wales Sans Body"/>
                <w:color w:val="1D1D1B" w:themeColor="text1"/>
              </w:rPr>
              <w:t>Base Network Workshop</w:t>
            </w:r>
          </w:p>
        </w:tc>
      </w:tr>
    </w:tbl>
    <w:p w14:paraId="23B894B9" w14:textId="77777777" w:rsidR="00A31875" w:rsidRPr="00C16B59" w:rsidRDefault="00A31875" w:rsidP="00A31875">
      <w:pPr>
        <w:spacing w:after="0" w:line="240" w:lineRule="auto"/>
        <w:rPr>
          <w:rFonts w:ascii="Wales Sans Body" w:hAnsi="Wales Sans Body"/>
        </w:rPr>
      </w:pPr>
    </w:p>
    <w:p w14:paraId="7B2E3C38" w14:textId="77777777" w:rsidR="00A31875" w:rsidRPr="00C16B59" w:rsidRDefault="00A31875" w:rsidP="00A31875">
      <w:pPr>
        <w:spacing w:after="0" w:line="240" w:lineRule="auto"/>
        <w:rPr>
          <w:rFonts w:ascii="Wales Sans Body" w:hAnsi="Wales Sans Body"/>
        </w:rPr>
      </w:pPr>
    </w:p>
    <w:p w14:paraId="37C92755" w14:textId="77777777" w:rsidR="00A31875" w:rsidRDefault="00A31875" w:rsidP="00A31875">
      <w:pPr>
        <w:spacing w:after="0" w:line="240" w:lineRule="auto"/>
        <w:rPr>
          <w:rFonts w:ascii="Wales Sans Body" w:hAnsi="Wales Sans Body"/>
          <w:b/>
          <w:bCs/>
        </w:rPr>
      </w:pPr>
    </w:p>
    <w:p w14:paraId="649D69A9" w14:textId="77777777" w:rsidR="00A31875" w:rsidRDefault="00A31875">
      <w:pPr>
        <w:spacing w:before="0" w:after="0" w:line="240" w:lineRule="auto"/>
        <w:rPr>
          <w:rFonts w:ascii="Wales Sans Body" w:hAnsi="Wales Sans Body"/>
          <w:b/>
          <w:bCs/>
        </w:rPr>
      </w:pPr>
      <w:r>
        <w:rPr>
          <w:rFonts w:ascii="Wales Sans Body" w:hAnsi="Wales Sans Body"/>
          <w:b/>
          <w:bCs/>
        </w:rPr>
        <w:br w:type="page"/>
      </w:r>
    </w:p>
    <w:p w14:paraId="3AF6AC70" w14:textId="56F3DE21" w:rsidR="00A31875" w:rsidRDefault="00A31875" w:rsidP="00A31875">
      <w:pPr>
        <w:pStyle w:val="Heading2"/>
      </w:pPr>
      <w:bookmarkStart w:id="11" w:name="_Toc213067240"/>
      <w:r w:rsidRPr="003357CE">
        <w:lastRenderedPageBreak/>
        <w:t>Appendix E: Sign up information (demographic)</w:t>
      </w:r>
      <w:bookmarkEnd w:id="11"/>
    </w:p>
    <w:p w14:paraId="2442263F" w14:textId="77777777" w:rsidR="00A31875" w:rsidRPr="003357CE" w:rsidRDefault="00A31875" w:rsidP="00A31875">
      <w:pPr>
        <w:spacing w:after="0" w:line="240" w:lineRule="auto"/>
        <w:rPr>
          <w:rFonts w:ascii="Wales Sans Body" w:hAnsi="Wales Sans Body"/>
          <w:b/>
          <w:bCs/>
        </w:rPr>
      </w:pPr>
    </w:p>
    <w:p w14:paraId="18C20566" w14:textId="77777777" w:rsidR="00A31875" w:rsidRPr="00C16B59" w:rsidRDefault="00A31875" w:rsidP="00A31875">
      <w:pPr>
        <w:pStyle w:val="ListParagraph"/>
        <w:numPr>
          <w:ilvl w:val="0"/>
          <w:numId w:val="61"/>
        </w:numPr>
        <w:spacing w:before="0" w:after="0" w:line="240" w:lineRule="auto"/>
        <w:rPr>
          <w:rFonts w:ascii="Wales Sans Body" w:hAnsi="Wales Sans Body"/>
        </w:rPr>
      </w:pPr>
      <w:r w:rsidRPr="00C16B59">
        <w:rPr>
          <w:rFonts w:ascii="Wales Sans Body" w:hAnsi="Wales Sans Body"/>
        </w:rPr>
        <w:t>Postcode</w:t>
      </w:r>
    </w:p>
    <w:p w14:paraId="6655CA9B" w14:textId="77777777" w:rsidR="00A31875" w:rsidRPr="00C16B59" w:rsidRDefault="00A31875" w:rsidP="00A31875">
      <w:pPr>
        <w:pStyle w:val="ListParagraph"/>
        <w:numPr>
          <w:ilvl w:val="0"/>
          <w:numId w:val="61"/>
        </w:numPr>
        <w:spacing w:before="0" w:after="0" w:line="240" w:lineRule="auto"/>
        <w:rPr>
          <w:rFonts w:ascii="Wales Sans Body" w:hAnsi="Wales Sans Body"/>
        </w:rPr>
      </w:pPr>
      <w:r w:rsidRPr="00C16B59">
        <w:rPr>
          <w:rFonts w:ascii="Wales Sans Body" w:hAnsi="Wales Sans Body"/>
        </w:rPr>
        <w:t>Gender</w:t>
      </w:r>
    </w:p>
    <w:p w14:paraId="044A9120" w14:textId="77777777" w:rsidR="00A31875" w:rsidRPr="00C16B59" w:rsidRDefault="00A31875" w:rsidP="00A31875">
      <w:pPr>
        <w:pStyle w:val="ListParagraph"/>
        <w:numPr>
          <w:ilvl w:val="0"/>
          <w:numId w:val="61"/>
        </w:numPr>
        <w:spacing w:before="0" w:after="0" w:line="240" w:lineRule="auto"/>
        <w:rPr>
          <w:rFonts w:ascii="Wales Sans Body" w:hAnsi="Wales Sans Body"/>
        </w:rPr>
      </w:pPr>
      <w:r w:rsidRPr="00C16B59">
        <w:rPr>
          <w:rFonts w:ascii="Wales Sans Body" w:hAnsi="Wales Sans Body"/>
        </w:rPr>
        <w:t>Age category</w:t>
      </w:r>
    </w:p>
    <w:p w14:paraId="3BAE32EB" w14:textId="77777777" w:rsidR="00A31875" w:rsidRPr="00C16B59" w:rsidRDefault="00A31875" w:rsidP="00A31875">
      <w:pPr>
        <w:pStyle w:val="ListParagraph"/>
        <w:numPr>
          <w:ilvl w:val="0"/>
          <w:numId w:val="61"/>
        </w:numPr>
        <w:spacing w:before="0" w:after="0" w:line="240" w:lineRule="auto"/>
        <w:rPr>
          <w:rFonts w:ascii="Wales Sans Body" w:hAnsi="Wales Sans Body"/>
        </w:rPr>
      </w:pPr>
      <w:r w:rsidRPr="00C16B59">
        <w:rPr>
          <w:rFonts w:ascii="Wales Sans Body" w:hAnsi="Wales Sans Body"/>
        </w:rPr>
        <w:t>Disability</w:t>
      </w:r>
    </w:p>
    <w:p w14:paraId="24E4475A" w14:textId="77777777" w:rsidR="00A31875" w:rsidRPr="00C16B59" w:rsidRDefault="00A31875" w:rsidP="00A31875">
      <w:pPr>
        <w:pStyle w:val="ListParagraph"/>
        <w:numPr>
          <w:ilvl w:val="0"/>
          <w:numId w:val="61"/>
        </w:numPr>
        <w:spacing w:before="0" w:after="0" w:line="240" w:lineRule="auto"/>
        <w:rPr>
          <w:rFonts w:ascii="Wales Sans Body" w:hAnsi="Wales Sans Body"/>
        </w:rPr>
      </w:pPr>
      <w:r w:rsidRPr="00C16B59">
        <w:rPr>
          <w:rFonts w:ascii="Wales Sans Body" w:hAnsi="Wales Sans Body"/>
        </w:rPr>
        <w:t>Ethnicity</w:t>
      </w:r>
    </w:p>
    <w:p w14:paraId="64920356" w14:textId="77777777" w:rsidR="00A31875" w:rsidRPr="00C16B59" w:rsidRDefault="00A31875" w:rsidP="00A31875">
      <w:pPr>
        <w:pStyle w:val="ListParagraph"/>
        <w:numPr>
          <w:ilvl w:val="0"/>
          <w:numId w:val="61"/>
        </w:numPr>
        <w:spacing w:before="0" w:after="0" w:line="240" w:lineRule="auto"/>
        <w:rPr>
          <w:rFonts w:ascii="Wales Sans Body" w:hAnsi="Wales Sans Body"/>
        </w:rPr>
      </w:pPr>
      <w:r w:rsidRPr="00C16B59">
        <w:rPr>
          <w:rFonts w:ascii="Wales Sans Body" w:hAnsi="Wales Sans Body"/>
        </w:rPr>
        <w:t xml:space="preserve">Sexual Orientation </w:t>
      </w:r>
    </w:p>
    <w:p w14:paraId="5096EA8F" w14:textId="77777777" w:rsidR="00A31875" w:rsidRPr="00C16B59" w:rsidRDefault="00A31875" w:rsidP="00A31875">
      <w:pPr>
        <w:pStyle w:val="ListParagraph"/>
        <w:numPr>
          <w:ilvl w:val="0"/>
          <w:numId w:val="61"/>
        </w:numPr>
        <w:spacing w:before="0" w:after="0" w:line="240" w:lineRule="auto"/>
        <w:rPr>
          <w:rFonts w:ascii="Wales Sans Body" w:hAnsi="Wales Sans Body"/>
        </w:rPr>
      </w:pPr>
      <w:r w:rsidRPr="00C16B59">
        <w:rPr>
          <w:rFonts w:ascii="Wales Sans Body" w:hAnsi="Wales Sans Body"/>
        </w:rPr>
        <w:t>Welsh language ability</w:t>
      </w:r>
    </w:p>
    <w:p w14:paraId="48B15481" w14:textId="77777777" w:rsidR="00A31875" w:rsidRDefault="00A31875" w:rsidP="00A31875">
      <w:pPr>
        <w:spacing w:after="0" w:line="240" w:lineRule="auto"/>
        <w:rPr>
          <w:rFonts w:ascii="Wales Sans Body" w:hAnsi="Wales Sans Body"/>
        </w:rPr>
      </w:pPr>
    </w:p>
    <w:p w14:paraId="5603A98F" w14:textId="77777777" w:rsidR="00A31875" w:rsidRDefault="00A31875" w:rsidP="00A31875">
      <w:pPr>
        <w:spacing w:after="0" w:line="240" w:lineRule="auto"/>
        <w:rPr>
          <w:rFonts w:ascii="Wales Sans Body" w:hAnsi="Wales Sans Body"/>
        </w:rPr>
      </w:pPr>
    </w:p>
    <w:p w14:paraId="658CC4D7" w14:textId="77777777" w:rsidR="00A31875" w:rsidRDefault="00A31875" w:rsidP="00A31875">
      <w:pPr>
        <w:spacing w:after="0" w:line="240" w:lineRule="auto"/>
        <w:rPr>
          <w:rFonts w:ascii="Wales Sans Body" w:hAnsi="Wales Sans Body"/>
        </w:rPr>
      </w:pPr>
    </w:p>
    <w:p w14:paraId="6468498A" w14:textId="77777777" w:rsidR="00A31875" w:rsidRDefault="00A31875" w:rsidP="00A31875">
      <w:pPr>
        <w:spacing w:after="0" w:line="240" w:lineRule="auto"/>
        <w:rPr>
          <w:rFonts w:ascii="Wales Sans Body" w:hAnsi="Wales Sans Body"/>
        </w:rPr>
      </w:pPr>
    </w:p>
    <w:p w14:paraId="0FDA2062" w14:textId="77777777" w:rsidR="00A31875" w:rsidRDefault="00A31875" w:rsidP="00A31875">
      <w:pPr>
        <w:spacing w:after="0" w:line="240" w:lineRule="auto"/>
        <w:rPr>
          <w:rFonts w:ascii="Wales Sans Body" w:hAnsi="Wales Sans Body"/>
        </w:rPr>
      </w:pPr>
    </w:p>
    <w:p w14:paraId="3E18FCA2" w14:textId="77777777" w:rsidR="00A31875" w:rsidRDefault="00A31875" w:rsidP="00A31875">
      <w:pPr>
        <w:spacing w:after="0" w:line="240" w:lineRule="auto"/>
        <w:rPr>
          <w:rFonts w:ascii="Wales Sans Body" w:hAnsi="Wales Sans Body"/>
        </w:rPr>
      </w:pPr>
    </w:p>
    <w:p w14:paraId="5FA0B30F" w14:textId="77777777" w:rsidR="00A31875" w:rsidRDefault="00A31875" w:rsidP="00A31875">
      <w:pPr>
        <w:spacing w:after="0" w:line="240" w:lineRule="auto"/>
        <w:rPr>
          <w:rFonts w:ascii="Wales Sans Body" w:hAnsi="Wales Sans Body"/>
        </w:rPr>
      </w:pPr>
    </w:p>
    <w:p w14:paraId="330228FB" w14:textId="77777777" w:rsidR="00A31875" w:rsidRDefault="00A31875" w:rsidP="00A31875">
      <w:pPr>
        <w:spacing w:after="0" w:line="240" w:lineRule="auto"/>
        <w:rPr>
          <w:rFonts w:ascii="Wales Sans Body" w:hAnsi="Wales Sans Body"/>
        </w:rPr>
      </w:pPr>
    </w:p>
    <w:p w14:paraId="74EAF98D" w14:textId="77777777" w:rsidR="00A31875" w:rsidRDefault="00A31875" w:rsidP="00A31875">
      <w:pPr>
        <w:spacing w:after="0" w:line="240" w:lineRule="auto"/>
        <w:rPr>
          <w:rFonts w:ascii="Wales Sans Body" w:hAnsi="Wales Sans Body"/>
        </w:rPr>
      </w:pPr>
    </w:p>
    <w:p w14:paraId="7574844A" w14:textId="77777777" w:rsidR="00A31875" w:rsidRDefault="00A31875" w:rsidP="00A31875">
      <w:pPr>
        <w:spacing w:after="0" w:line="240" w:lineRule="auto"/>
        <w:rPr>
          <w:rFonts w:ascii="Wales Sans Body" w:hAnsi="Wales Sans Body"/>
        </w:rPr>
      </w:pPr>
    </w:p>
    <w:p w14:paraId="120404A5" w14:textId="77777777" w:rsidR="00A31875" w:rsidRDefault="00A31875" w:rsidP="00A31875">
      <w:pPr>
        <w:spacing w:after="0" w:line="240" w:lineRule="auto"/>
        <w:rPr>
          <w:rFonts w:ascii="Wales Sans Body" w:hAnsi="Wales Sans Body"/>
        </w:rPr>
      </w:pPr>
    </w:p>
    <w:p w14:paraId="3F32E7DD" w14:textId="77777777" w:rsidR="00A31875" w:rsidRDefault="00A31875" w:rsidP="00A31875">
      <w:pPr>
        <w:spacing w:after="0" w:line="240" w:lineRule="auto"/>
        <w:rPr>
          <w:rFonts w:ascii="Wales Sans Body" w:hAnsi="Wales Sans Body"/>
        </w:rPr>
      </w:pPr>
    </w:p>
    <w:p w14:paraId="1EF5CC6C" w14:textId="77777777" w:rsidR="00A31875" w:rsidRDefault="00A31875" w:rsidP="00A31875">
      <w:pPr>
        <w:spacing w:after="0" w:line="240" w:lineRule="auto"/>
        <w:rPr>
          <w:rFonts w:ascii="Wales Sans Body" w:hAnsi="Wales Sans Body"/>
        </w:rPr>
      </w:pPr>
    </w:p>
    <w:p w14:paraId="56B01B7B" w14:textId="77777777" w:rsidR="00A31875" w:rsidRDefault="00A31875" w:rsidP="00A31875">
      <w:pPr>
        <w:spacing w:after="0" w:line="240" w:lineRule="auto"/>
        <w:rPr>
          <w:rFonts w:ascii="Wales Sans Body" w:hAnsi="Wales Sans Body"/>
        </w:rPr>
      </w:pPr>
    </w:p>
    <w:p w14:paraId="3D1B2C21" w14:textId="77777777" w:rsidR="00A31875" w:rsidRDefault="00A31875" w:rsidP="00A31875">
      <w:pPr>
        <w:spacing w:after="0" w:line="240" w:lineRule="auto"/>
        <w:rPr>
          <w:rFonts w:ascii="Wales Sans Body" w:hAnsi="Wales Sans Body"/>
        </w:rPr>
      </w:pPr>
    </w:p>
    <w:p w14:paraId="5678BDC9" w14:textId="77777777" w:rsidR="00A31875" w:rsidRDefault="00A31875" w:rsidP="00A31875">
      <w:pPr>
        <w:spacing w:after="0" w:line="240" w:lineRule="auto"/>
        <w:rPr>
          <w:rFonts w:ascii="Wales Sans Body" w:hAnsi="Wales Sans Body"/>
        </w:rPr>
      </w:pPr>
    </w:p>
    <w:p w14:paraId="7115B304" w14:textId="77777777" w:rsidR="00A31875" w:rsidRDefault="00A31875" w:rsidP="00A31875">
      <w:pPr>
        <w:spacing w:after="0" w:line="240" w:lineRule="auto"/>
        <w:rPr>
          <w:rFonts w:ascii="Wales Sans Body" w:hAnsi="Wales Sans Body"/>
        </w:rPr>
      </w:pPr>
    </w:p>
    <w:p w14:paraId="688188FA" w14:textId="77777777" w:rsidR="00A31875" w:rsidRDefault="00A31875" w:rsidP="00A31875">
      <w:pPr>
        <w:spacing w:after="0" w:line="240" w:lineRule="auto"/>
        <w:rPr>
          <w:rFonts w:ascii="Wales Sans Body" w:hAnsi="Wales Sans Body"/>
        </w:rPr>
      </w:pPr>
    </w:p>
    <w:p w14:paraId="0137791A" w14:textId="77777777" w:rsidR="00A31875" w:rsidRDefault="00A31875" w:rsidP="00A31875">
      <w:pPr>
        <w:spacing w:after="0" w:line="240" w:lineRule="auto"/>
        <w:rPr>
          <w:rFonts w:ascii="Wales Sans Body" w:hAnsi="Wales Sans Body"/>
          <w:b/>
          <w:bCs/>
        </w:rPr>
      </w:pPr>
    </w:p>
    <w:p w14:paraId="6E3D133C" w14:textId="77777777" w:rsidR="00A31875" w:rsidRDefault="00A31875">
      <w:pPr>
        <w:spacing w:before="0" w:after="0" w:line="240" w:lineRule="auto"/>
        <w:rPr>
          <w:rFonts w:ascii="Wales Sans Body" w:hAnsi="Wales Sans Body"/>
          <w:b/>
          <w:bCs/>
        </w:rPr>
      </w:pPr>
      <w:r>
        <w:rPr>
          <w:rFonts w:ascii="Wales Sans Body" w:hAnsi="Wales Sans Body"/>
          <w:b/>
          <w:bCs/>
        </w:rPr>
        <w:br w:type="page"/>
      </w:r>
    </w:p>
    <w:p w14:paraId="482D78B7" w14:textId="4EBE1BCB" w:rsidR="00A31875" w:rsidRPr="00934404" w:rsidRDefault="00A31875" w:rsidP="00A31875">
      <w:pPr>
        <w:pStyle w:val="Heading2"/>
      </w:pPr>
      <w:bookmarkStart w:id="12" w:name="_Toc213067241"/>
      <w:r w:rsidRPr="003357CE">
        <w:lastRenderedPageBreak/>
        <w:t>Appendix F: Public drop in schedule</w:t>
      </w:r>
      <w:bookmarkEnd w:id="12"/>
    </w:p>
    <w:p w14:paraId="137CED02" w14:textId="77777777" w:rsidR="00A31875" w:rsidRPr="00934404" w:rsidRDefault="00A31875" w:rsidP="00A31875">
      <w:pPr>
        <w:spacing w:before="100" w:beforeAutospacing="1" w:after="100" w:afterAutospacing="1" w:line="240" w:lineRule="auto"/>
        <w:rPr>
          <w:rFonts w:ascii="Wales Sans Body" w:eastAsia="Times New Roman" w:hAnsi="Wales Sans Body" w:cs="Times New Roman"/>
          <w:lang w:eastAsia="en-GB"/>
        </w:rPr>
      </w:pPr>
      <w:r w:rsidRPr="00B158B7">
        <w:rPr>
          <w:rFonts w:ascii="Wales Sans Body" w:eastAsia="Times New Roman" w:hAnsi="Wales Sans Body" w:cs="Times New Roman"/>
          <w:noProof/>
          <w:lang w:eastAsia="en-GB"/>
        </w:rPr>
        <w:drawing>
          <wp:inline distT="0" distB="0" distL="0" distR="0" wp14:anchorId="0C6881F1" wp14:editId="204DAF14">
            <wp:extent cx="5659200" cy="8006400"/>
            <wp:effectExtent l="0" t="0" r="0" b="0"/>
            <wp:docPr id="1" name="Picture 1" descr="A close-up of a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schedu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59200" cy="8006400"/>
                    </a:xfrm>
                    <a:prstGeom prst="rect">
                      <a:avLst/>
                    </a:prstGeom>
                    <a:noFill/>
                    <a:ln>
                      <a:noFill/>
                    </a:ln>
                  </pic:spPr>
                </pic:pic>
              </a:graphicData>
            </a:graphic>
          </wp:inline>
        </w:drawing>
      </w:r>
    </w:p>
    <w:p w14:paraId="49665437" w14:textId="743C5149" w:rsidR="00A31875" w:rsidRPr="003357CE" w:rsidRDefault="00A31875" w:rsidP="00A31875">
      <w:pPr>
        <w:pStyle w:val="Heading2"/>
      </w:pPr>
      <w:bookmarkStart w:id="13" w:name="_Toc213067242"/>
      <w:r w:rsidRPr="003357CE">
        <w:lastRenderedPageBreak/>
        <w:t>Appendix G: Campaign / promotional materials</w:t>
      </w:r>
      <w:bookmarkEnd w:id="13"/>
      <w:r w:rsidRPr="003357CE">
        <w:t xml:space="preserve"> </w:t>
      </w:r>
    </w:p>
    <w:p w14:paraId="75B9A0FD" w14:textId="77777777" w:rsidR="00A31875" w:rsidRPr="00392BE2" w:rsidRDefault="00A31875" w:rsidP="00A31875">
      <w:pPr>
        <w:spacing w:before="100" w:beforeAutospacing="1" w:after="100" w:afterAutospacing="1" w:line="240" w:lineRule="auto"/>
        <w:rPr>
          <w:rFonts w:ascii="Wales Sans Body" w:eastAsia="Times New Roman" w:hAnsi="Wales Sans Body" w:cs="Times New Roman"/>
          <w:lang w:eastAsia="en-GB"/>
        </w:rPr>
      </w:pPr>
      <w:r w:rsidRPr="00392BE2">
        <w:rPr>
          <w:rFonts w:ascii="Wales Sans Body" w:eastAsia="Times New Roman" w:hAnsi="Wales Sans Body" w:cs="Times New Roman"/>
          <w:lang w:eastAsia="en-GB"/>
        </w:rPr>
        <w:t>Out of home advert example</w:t>
      </w:r>
    </w:p>
    <w:p w14:paraId="6D61F009" w14:textId="77777777" w:rsidR="00A31875" w:rsidRPr="00E73B8B" w:rsidRDefault="00A31875" w:rsidP="00A31875">
      <w:pPr>
        <w:spacing w:before="100" w:beforeAutospacing="1" w:after="100" w:afterAutospacing="1" w:line="240" w:lineRule="auto"/>
        <w:rPr>
          <w:rFonts w:ascii="Wales Sans Body" w:eastAsia="Times New Roman" w:hAnsi="Wales Sans Body" w:cs="Times New Roman"/>
          <w:lang w:eastAsia="en-GB"/>
        </w:rPr>
      </w:pPr>
      <w:r w:rsidRPr="00E73B8B">
        <w:rPr>
          <w:rFonts w:ascii="Wales Sans Body" w:eastAsia="Times New Roman" w:hAnsi="Wales Sans Body" w:cs="Times New Roman"/>
          <w:noProof/>
          <w:lang w:eastAsia="en-GB"/>
        </w:rPr>
        <w:drawing>
          <wp:inline distT="0" distB="0" distL="0" distR="0" wp14:anchorId="5F425267" wp14:editId="3864003B">
            <wp:extent cx="6404400" cy="3600000"/>
            <wp:effectExtent l="0" t="0" r="0" b="635"/>
            <wp:docPr id="45868050" name="Picture 45868050" descr="bu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8050" name="Picture 45868050" descr="bus pos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4400" cy="3600000"/>
                    </a:xfrm>
                    <a:prstGeom prst="rect">
                      <a:avLst/>
                    </a:prstGeom>
                    <a:noFill/>
                    <a:ln>
                      <a:noFill/>
                    </a:ln>
                  </pic:spPr>
                </pic:pic>
              </a:graphicData>
            </a:graphic>
          </wp:inline>
        </w:drawing>
      </w:r>
    </w:p>
    <w:p w14:paraId="61427949" w14:textId="77777777" w:rsidR="00A31875" w:rsidRPr="00934404" w:rsidRDefault="00A31875" w:rsidP="00A31875">
      <w:pPr>
        <w:spacing w:after="0" w:line="240" w:lineRule="auto"/>
        <w:rPr>
          <w:rFonts w:ascii="Wales Sans Body" w:hAnsi="Wales Sans Body"/>
        </w:rPr>
      </w:pPr>
    </w:p>
    <w:p w14:paraId="4E33D4A3" w14:textId="77777777" w:rsidR="00A31875" w:rsidRDefault="00A31875" w:rsidP="00A31875">
      <w:pPr>
        <w:tabs>
          <w:tab w:val="left" w:pos="820"/>
          <w:tab w:val="left" w:pos="1980"/>
        </w:tabs>
        <w:jc w:val="both"/>
        <w:rPr>
          <w:rFonts w:ascii="Wales Sans Body" w:hAnsi="Wales Sans Body"/>
          <w:b/>
          <w:bCs/>
        </w:rPr>
      </w:pPr>
    </w:p>
    <w:p w14:paraId="3571595E" w14:textId="77777777" w:rsidR="00A31875" w:rsidRDefault="00A31875" w:rsidP="00A31875">
      <w:pPr>
        <w:tabs>
          <w:tab w:val="left" w:pos="820"/>
          <w:tab w:val="left" w:pos="1980"/>
        </w:tabs>
        <w:jc w:val="both"/>
        <w:rPr>
          <w:rFonts w:ascii="Wales Sans Body" w:hAnsi="Wales Sans Body"/>
          <w:b/>
          <w:bCs/>
        </w:rPr>
      </w:pPr>
    </w:p>
    <w:p w14:paraId="587E310E" w14:textId="77777777" w:rsidR="00A31875" w:rsidRDefault="00A31875" w:rsidP="00A31875">
      <w:pPr>
        <w:tabs>
          <w:tab w:val="left" w:pos="820"/>
          <w:tab w:val="left" w:pos="1980"/>
        </w:tabs>
        <w:jc w:val="both"/>
        <w:rPr>
          <w:rFonts w:ascii="Wales Sans Body" w:hAnsi="Wales Sans Body"/>
          <w:b/>
          <w:bCs/>
        </w:rPr>
      </w:pPr>
    </w:p>
    <w:p w14:paraId="7C2CD1FB" w14:textId="77777777" w:rsidR="00A31875" w:rsidRDefault="00A31875" w:rsidP="00A31875">
      <w:pPr>
        <w:tabs>
          <w:tab w:val="left" w:pos="820"/>
          <w:tab w:val="left" w:pos="1980"/>
        </w:tabs>
        <w:jc w:val="both"/>
        <w:rPr>
          <w:rFonts w:ascii="Wales Sans Body" w:hAnsi="Wales Sans Body"/>
          <w:b/>
          <w:bCs/>
        </w:rPr>
      </w:pPr>
    </w:p>
    <w:p w14:paraId="5E80799A" w14:textId="77777777" w:rsidR="00A31875" w:rsidRDefault="00A31875" w:rsidP="00A31875">
      <w:pPr>
        <w:tabs>
          <w:tab w:val="left" w:pos="820"/>
          <w:tab w:val="left" w:pos="1980"/>
        </w:tabs>
        <w:jc w:val="both"/>
        <w:rPr>
          <w:rFonts w:ascii="Wales Sans Body" w:hAnsi="Wales Sans Body"/>
          <w:b/>
          <w:bCs/>
        </w:rPr>
      </w:pPr>
    </w:p>
    <w:p w14:paraId="01C5E6AF" w14:textId="77777777" w:rsidR="00A31875" w:rsidRDefault="00A31875" w:rsidP="00A31875">
      <w:pPr>
        <w:tabs>
          <w:tab w:val="left" w:pos="820"/>
          <w:tab w:val="left" w:pos="1980"/>
        </w:tabs>
        <w:jc w:val="both"/>
        <w:rPr>
          <w:rFonts w:ascii="Wales Sans Body" w:hAnsi="Wales Sans Body"/>
          <w:b/>
          <w:bCs/>
        </w:rPr>
      </w:pPr>
    </w:p>
    <w:p w14:paraId="202F83F8" w14:textId="77777777" w:rsidR="00A31875" w:rsidRDefault="00A31875" w:rsidP="00A31875">
      <w:pPr>
        <w:tabs>
          <w:tab w:val="left" w:pos="820"/>
          <w:tab w:val="left" w:pos="1980"/>
        </w:tabs>
        <w:jc w:val="both"/>
        <w:rPr>
          <w:rFonts w:ascii="Wales Sans Body" w:hAnsi="Wales Sans Body"/>
          <w:b/>
          <w:bCs/>
        </w:rPr>
      </w:pPr>
    </w:p>
    <w:p w14:paraId="59E68401" w14:textId="77777777" w:rsidR="00A31875" w:rsidRDefault="00A31875" w:rsidP="00A31875">
      <w:pPr>
        <w:tabs>
          <w:tab w:val="left" w:pos="820"/>
          <w:tab w:val="left" w:pos="1980"/>
        </w:tabs>
        <w:jc w:val="both"/>
        <w:rPr>
          <w:rFonts w:ascii="Wales Sans Body" w:hAnsi="Wales Sans Body"/>
          <w:b/>
          <w:bCs/>
        </w:rPr>
      </w:pPr>
    </w:p>
    <w:p w14:paraId="7B631312" w14:textId="77777777" w:rsidR="00A31875" w:rsidRDefault="00A31875" w:rsidP="00A31875">
      <w:pPr>
        <w:tabs>
          <w:tab w:val="left" w:pos="820"/>
          <w:tab w:val="left" w:pos="1980"/>
        </w:tabs>
        <w:jc w:val="both"/>
        <w:rPr>
          <w:rFonts w:ascii="Wales Sans Body" w:hAnsi="Wales Sans Body"/>
          <w:b/>
          <w:bCs/>
        </w:rPr>
      </w:pPr>
    </w:p>
    <w:p w14:paraId="22DF8B48" w14:textId="77777777" w:rsidR="00A31875" w:rsidRDefault="00A31875" w:rsidP="00A31875">
      <w:pPr>
        <w:tabs>
          <w:tab w:val="left" w:pos="820"/>
          <w:tab w:val="left" w:pos="1980"/>
        </w:tabs>
        <w:jc w:val="both"/>
        <w:rPr>
          <w:rFonts w:ascii="Wales Sans Body" w:hAnsi="Wales Sans Body"/>
          <w:b/>
          <w:bCs/>
        </w:rPr>
      </w:pPr>
    </w:p>
    <w:p w14:paraId="74EF18CD" w14:textId="77777777" w:rsidR="00A31875" w:rsidRDefault="00A31875" w:rsidP="00A31875">
      <w:pPr>
        <w:tabs>
          <w:tab w:val="left" w:pos="820"/>
          <w:tab w:val="left" w:pos="1980"/>
        </w:tabs>
        <w:jc w:val="both"/>
        <w:rPr>
          <w:rFonts w:ascii="Wales Sans Body" w:hAnsi="Wales Sans Body"/>
          <w:b/>
          <w:bCs/>
        </w:rPr>
      </w:pPr>
    </w:p>
    <w:p w14:paraId="139773E6" w14:textId="77777777" w:rsidR="00A31875" w:rsidRDefault="00A31875" w:rsidP="00A31875">
      <w:pPr>
        <w:tabs>
          <w:tab w:val="left" w:pos="820"/>
          <w:tab w:val="left" w:pos="1980"/>
        </w:tabs>
        <w:jc w:val="both"/>
        <w:rPr>
          <w:rFonts w:ascii="Wales Sans Body" w:hAnsi="Wales Sans Body"/>
          <w:b/>
          <w:bCs/>
        </w:rPr>
      </w:pPr>
    </w:p>
    <w:p w14:paraId="3446091C" w14:textId="77777777" w:rsidR="00A31875" w:rsidRDefault="00A31875" w:rsidP="00A31875">
      <w:pPr>
        <w:tabs>
          <w:tab w:val="left" w:pos="820"/>
          <w:tab w:val="left" w:pos="1980"/>
        </w:tabs>
        <w:jc w:val="both"/>
        <w:rPr>
          <w:rFonts w:ascii="Wales Sans Body" w:hAnsi="Wales Sans Body"/>
          <w:b/>
          <w:bCs/>
        </w:rPr>
      </w:pPr>
    </w:p>
    <w:p w14:paraId="7DD846BE" w14:textId="77777777" w:rsidR="00A31875" w:rsidRPr="003357CE" w:rsidRDefault="00A31875" w:rsidP="00A31875">
      <w:pPr>
        <w:tabs>
          <w:tab w:val="left" w:pos="820"/>
          <w:tab w:val="left" w:pos="1980"/>
        </w:tabs>
        <w:jc w:val="both"/>
        <w:rPr>
          <w:rFonts w:ascii="Wales Sans Body" w:hAnsi="Wales Sans Body"/>
          <w:b/>
          <w:bCs/>
        </w:rPr>
      </w:pPr>
      <w:r w:rsidRPr="003357CE">
        <w:rPr>
          <w:rFonts w:ascii="Wales Sans Body" w:hAnsi="Wales Sans Body"/>
          <w:b/>
          <w:bCs/>
        </w:rPr>
        <w:lastRenderedPageBreak/>
        <w:t>Poster as displayed at stations and bus stops</w:t>
      </w:r>
    </w:p>
    <w:p w14:paraId="6D1EE37A" w14:textId="77777777" w:rsidR="00A31875" w:rsidRPr="007E0AFD" w:rsidRDefault="00A31875" w:rsidP="00A31875">
      <w:pPr>
        <w:tabs>
          <w:tab w:val="left" w:pos="1980"/>
        </w:tabs>
        <w:rPr>
          <w:rFonts w:ascii="Wales Sans Body" w:hAnsi="Wales Sans Body"/>
          <w:szCs w:val="24"/>
        </w:rPr>
      </w:pPr>
      <w:r w:rsidRPr="007E0AFD">
        <w:rPr>
          <w:rFonts w:ascii="Wales Sans Body" w:hAnsi="Wales Sans Body"/>
          <w:noProof/>
          <w:szCs w:val="24"/>
        </w:rPr>
        <w:drawing>
          <wp:inline distT="0" distB="0" distL="0" distR="0" wp14:anchorId="19987C94" wp14:editId="445A3A0B">
            <wp:extent cx="3829247" cy="5397777"/>
            <wp:effectExtent l="0" t="0" r="0" b="0"/>
            <wp:docPr id="1049274621" name="Picture 1" descr="bu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74621" name="Picture 1" descr="bus poster"/>
                    <pic:cNvPicPr/>
                  </pic:nvPicPr>
                  <pic:blipFill>
                    <a:blip r:embed="rId25"/>
                    <a:stretch>
                      <a:fillRect/>
                    </a:stretch>
                  </pic:blipFill>
                  <pic:spPr>
                    <a:xfrm>
                      <a:off x="0" y="0"/>
                      <a:ext cx="3829247" cy="5397777"/>
                    </a:xfrm>
                    <a:prstGeom prst="rect">
                      <a:avLst/>
                    </a:prstGeom>
                  </pic:spPr>
                </pic:pic>
              </a:graphicData>
            </a:graphic>
          </wp:inline>
        </w:drawing>
      </w:r>
    </w:p>
    <w:p w14:paraId="38927624" w14:textId="77777777" w:rsidR="00DC07B8" w:rsidRPr="005A09CD" w:rsidRDefault="00DC07B8" w:rsidP="00A31875">
      <w:pPr>
        <w:pStyle w:val="Heading2"/>
      </w:pPr>
    </w:p>
    <w:sectPr w:rsidR="00DC07B8" w:rsidRPr="005A09CD" w:rsidSect="00A31875">
      <w:footerReference w:type="default" r:id="rId26"/>
      <w:headerReference w:type="first" r:id="rId2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94FDE" w14:textId="77777777" w:rsidR="000C4D99" w:rsidRDefault="000C4D99" w:rsidP="005A09CD">
      <w:r>
        <w:separator/>
      </w:r>
    </w:p>
  </w:endnote>
  <w:endnote w:type="continuationSeparator" w:id="0">
    <w:p w14:paraId="00B98391" w14:textId="77777777" w:rsidR="000C4D99" w:rsidRDefault="000C4D99" w:rsidP="005A0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2A98DF5-27A7-46BD-888D-481C4DFCC021}"/>
    <w:embedBold r:id="rId2" w:fontKey="{428E0AA8-A784-4F73-9D1B-E511CCDC7883}"/>
  </w:font>
  <w:font w:name="Arial">
    <w:panose1 w:val="020B0604020202020204"/>
    <w:charset w:val="00"/>
    <w:family w:val="swiss"/>
    <w:pitch w:val="variable"/>
    <w:sig w:usb0="E0002EFF" w:usb1="C000785B" w:usb2="00000009" w:usb3="00000000" w:csb0="000001FF" w:csb1="00000000"/>
  </w:font>
  <w:font w:name="TfW Sans">
    <w:altName w:val="Calibri"/>
    <w:panose1 w:val="02000503030000020004"/>
    <w:charset w:val="00"/>
    <w:family w:val="auto"/>
    <w:pitch w:val="variable"/>
    <w:sig w:usb0="00000003" w:usb1="00000000" w:usb2="00000000" w:usb3="00000000" w:csb0="00000001" w:csb1="00000000"/>
    <w:embedRegular r:id="rId3" w:fontKey="{BB1E6324-2765-4C09-AD44-AD1E582BBD81}"/>
    <w:embedBold r:id="rId4" w:fontKey="{60411B0F-4E09-4544-8FAC-7F064DD17D16}"/>
    <w:embedItalic r:id="rId5" w:fontKey="{269D2D41-F0DC-4841-9E0B-F861F5A49763}"/>
  </w:font>
  <w:font w:name="AkzidenzGroteskBQ-Light">
    <w:altName w:val="Calibri"/>
    <w:charset w:val="00"/>
    <w:family w:val="auto"/>
    <w:pitch w:val="variable"/>
    <w:sig w:usb0="00000003" w:usb1="00000000" w:usb2="00000000" w:usb3="00000000" w:csb0="00000001" w:csb1="00000000"/>
  </w:font>
  <w:font w:name="TfW Sans Light">
    <w:panose1 w:val="02000503030000020004"/>
    <w:charset w:val="00"/>
    <w:family w:val="auto"/>
    <w:pitch w:val="variable"/>
    <w:sig w:usb0="00000003" w:usb1="00000000" w:usb2="00000000" w:usb3="00000000" w:csb0="00000001" w:csb1="00000000"/>
    <w:embedRegular r:id="rId6" w:fontKey="{D76B93B4-9368-4F71-9DE3-24C59213AA67}"/>
    <w:embedBold r:id="rId7" w:fontKey="{811AAA2F-700B-43B8-BE7D-8833B1157ADD}"/>
    <w:embedItalic r:id="rId8" w:fontKey="{273A06AE-FBE0-4DA4-8265-19EB1FC444A6}"/>
  </w:font>
  <w:font w:name="TfW Sans Medium">
    <w:altName w:val="TfW Sans Medium"/>
    <w:panose1 w:val="02000603030000020004"/>
    <w:charset w:val="00"/>
    <w:family w:val="auto"/>
    <w:pitch w:val="variable"/>
    <w:sig w:usb0="00000003" w:usb1="00000000" w:usb2="00000000" w:usb3="00000000" w:csb0="00000001" w:csb1="00000000"/>
    <w:embedRegular r:id="rId9" w:fontKey="{B6F1D7D7-B543-4192-96DD-8D19A603F593}"/>
    <w:embedBold r:id="rId10" w:fontKey="{EC07F544-B313-4620-B98D-2674035C916B}"/>
    <w:embedItalic r:id="rId11" w:fontKey="{32DB3221-1682-4F78-8B1E-E95BE6B6E39F}"/>
  </w:font>
  <w:font w:name="Segoe UI">
    <w:panose1 w:val="020B0502040204020203"/>
    <w:charset w:val="00"/>
    <w:family w:val="swiss"/>
    <w:pitch w:val="variable"/>
    <w:sig w:usb0="E4002EFF" w:usb1="C000E47F" w:usb2="00000009" w:usb3="00000000" w:csb0="000001FF" w:csb1="00000000"/>
    <w:embedRegular r:id="rId12" w:fontKey="{12F3715C-ECC4-4961-935D-532248B12707}"/>
    <w:embedBold r:id="rId13" w:fontKey="{57117255-E94B-44FE-9BD9-5DFCB5B046D7}"/>
  </w:font>
  <w:font w:name="Wales Sans Body Medium">
    <w:panose1 w:val="02000603030000020004"/>
    <w:charset w:val="00"/>
    <w:family w:val="auto"/>
    <w:pitch w:val="variable"/>
    <w:sig w:usb0="00000003" w:usb1="00000000" w:usb2="00000000" w:usb3="00000000" w:csb0="00000001" w:csb1="00000000"/>
  </w:font>
  <w:font w:name="Wales Sans Body">
    <w:panose1 w:val="02000503030000020004"/>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embedRegular r:id="rId18" w:fontKey="{A0C0009C-8D6B-4D99-B449-88B31C8BA9E3}"/>
    <w:embedBold r:id="rId19" w:fontKey="{A38A7F3A-4FEB-4A19-81DA-AB6A7C97FAAB}"/>
    <w:embedItalic r:id="rId20" w:fontKey="{939DDE3C-6EAE-4C1B-B5BF-88D2D5A6A495}"/>
  </w:font>
  <w:font w:name="Segoe UI Symbol">
    <w:panose1 w:val="020B0502040204020203"/>
    <w:charset w:val="00"/>
    <w:family w:val="swiss"/>
    <w:pitch w:val="variable"/>
    <w:sig w:usb0="800001E3" w:usb1="1200FFEF" w:usb2="00040000" w:usb3="00000000" w:csb0="00000001" w:csb1="00000000"/>
    <w:embedRegular r:id="rId21" w:fontKey="{C688F0FF-E7BD-4DED-B9BE-51553ACBCDB9}"/>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8536419"/>
      <w:docPartObj>
        <w:docPartGallery w:val="Page Numbers (Bottom of Page)"/>
        <w:docPartUnique/>
      </w:docPartObj>
    </w:sdtPr>
    <w:sdtEndPr>
      <w:rPr>
        <w:noProof/>
      </w:rPr>
    </w:sdtEndPr>
    <w:sdtContent>
      <w:p w14:paraId="3CD6FEDC" w14:textId="6005C323" w:rsidR="00CB6DCE" w:rsidRDefault="00CB6D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9C1317" w14:textId="3C3EAB29" w:rsidR="00351132" w:rsidRDefault="00351132" w:rsidP="005A09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3AE4F" w14:textId="77777777" w:rsidR="000C4D99" w:rsidRDefault="000C4D99" w:rsidP="005A09CD">
      <w:r>
        <w:separator/>
      </w:r>
    </w:p>
  </w:footnote>
  <w:footnote w:type="continuationSeparator" w:id="0">
    <w:p w14:paraId="6E03B5B1" w14:textId="77777777" w:rsidR="000C4D99" w:rsidRDefault="000C4D99" w:rsidP="005A09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84ECC" w14:textId="7CF6E54E" w:rsidR="002D23D6" w:rsidRDefault="00CD1E33" w:rsidP="005A09CD">
    <w:pPr>
      <w:pStyle w:val="Header"/>
    </w:pPr>
    <w:r>
      <w:rPr>
        <w:noProof/>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61AA1AC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2268CC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106E95"/>
    <w:multiLevelType w:val="hybridMultilevel"/>
    <w:tmpl w:val="169A6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F51949"/>
    <w:multiLevelType w:val="hybridMultilevel"/>
    <w:tmpl w:val="B50C33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B8247A"/>
    <w:multiLevelType w:val="hybridMultilevel"/>
    <w:tmpl w:val="283E5A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7A45ED"/>
    <w:multiLevelType w:val="hybridMultilevel"/>
    <w:tmpl w:val="D540A932"/>
    <w:lvl w:ilvl="0" w:tplc="A3129720">
      <w:start w:val="1"/>
      <w:numFmt w:val="bullet"/>
      <w:lvlText w:val="—"/>
      <w:lvlJc w:val="left"/>
      <w:pPr>
        <w:ind w:left="1287" w:hanging="360"/>
      </w:pPr>
      <w:rPr>
        <w:rFonts w:ascii="Calibri" w:hAnsi="Calibri"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098572C4"/>
    <w:multiLevelType w:val="hybridMultilevel"/>
    <w:tmpl w:val="582631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A5B0610"/>
    <w:multiLevelType w:val="hybridMultilevel"/>
    <w:tmpl w:val="70701BD4"/>
    <w:lvl w:ilvl="0" w:tplc="BDDC4D9E">
      <w:start w:val="1"/>
      <w:numFmt w:val="bullet"/>
      <w:lvlText w:val="—"/>
      <w:lvlJc w:val="left"/>
      <w:pPr>
        <w:ind w:left="1004" w:hanging="360"/>
      </w:pPr>
      <w:rPr>
        <w:rFonts w:ascii="Calibri" w:hAnsi="Calibr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0AD41FCC"/>
    <w:multiLevelType w:val="multilevel"/>
    <w:tmpl w:val="F7E0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DD5990"/>
    <w:multiLevelType w:val="hybridMultilevel"/>
    <w:tmpl w:val="6CF20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C066E4"/>
    <w:multiLevelType w:val="multilevel"/>
    <w:tmpl w:val="EBD294D6"/>
    <w:styleLink w:val="numberedlisttfw"/>
    <w:lvl w:ilvl="0">
      <w:start w:val="1"/>
      <w:numFmt w:val="bullet"/>
      <w:lvlText w:val=""/>
      <w:lvlJc w:val="left"/>
      <w:pPr>
        <w:ind w:left="357" w:hanging="357"/>
      </w:pPr>
      <w:rPr>
        <w:rFonts w:ascii="Symbol" w:hAnsi="Symbol" w:hint="default"/>
        <w:color w:val="auto"/>
      </w:rPr>
    </w:lvl>
    <w:lvl w:ilvl="1">
      <w:start w:val="1"/>
      <w:numFmt w:val="bullet"/>
      <w:lvlText w:val=""/>
      <w:lvlJc w:val="left"/>
      <w:pPr>
        <w:ind w:left="924" w:hanging="357"/>
      </w:pPr>
      <w:rPr>
        <w:rFonts w:ascii="Symbol" w:hAnsi="Symbol" w:hint="default"/>
        <w:color w:val="auto"/>
      </w:rPr>
    </w:lvl>
    <w:lvl w:ilvl="2">
      <w:start w:val="1"/>
      <w:numFmt w:val="bullet"/>
      <w:lvlText w:val=""/>
      <w:lvlJc w:val="left"/>
      <w:pPr>
        <w:ind w:left="1491" w:hanging="357"/>
      </w:pPr>
      <w:rPr>
        <w:rFonts w:ascii="Symbol" w:hAnsi="Symbol" w:hint="default"/>
        <w:color w:val="auto"/>
      </w:rPr>
    </w:lvl>
    <w:lvl w:ilvl="3">
      <w:start w:val="1"/>
      <w:numFmt w:val="bullet"/>
      <w:lvlText w:val=""/>
      <w:lvlJc w:val="left"/>
      <w:pPr>
        <w:ind w:left="2058" w:hanging="357"/>
      </w:pPr>
      <w:rPr>
        <w:rFonts w:ascii="Symbol" w:hAnsi="Symbol" w:hint="default"/>
        <w:color w:val="auto"/>
      </w:rPr>
    </w:lvl>
    <w:lvl w:ilvl="4">
      <w:start w:val="1"/>
      <w:numFmt w:val="bullet"/>
      <w:lvlText w:val=""/>
      <w:lvlJc w:val="left"/>
      <w:pPr>
        <w:ind w:left="2625" w:hanging="357"/>
      </w:pPr>
      <w:rPr>
        <w:rFonts w:ascii="Symbol" w:hAnsi="Symbol" w:hint="default"/>
        <w:color w:val="auto"/>
      </w:rPr>
    </w:lvl>
    <w:lvl w:ilvl="5">
      <w:start w:val="1"/>
      <w:numFmt w:val="none"/>
      <w:lvlText w:val=""/>
      <w:lvlJc w:val="left"/>
      <w:pPr>
        <w:ind w:left="3192" w:hanging="357"/>
      </w:pPr>
      <w:rPr>
        <w:rFonts w:hint="default"/>
      </w:rPr>
    </w:lvl>
    <w:lvl w:ilvl="6">
      <w:start w:val="1"/>
      <w:numFmt w:val="none"/>
      <w:lvlText w:val=""/>
      <w:lvlJc w:val="left"/>
      <w:pPr>
        <w:ind w:left="3759" w:hanging="357"/>
      </w:pPr>
      <w:rPr>
        <w:rFonts w:hint="default"/>
      </w:rPr>
    </w:lvl>
    <w:lvl w:ilvl="7">
      <w:start w:val="1"/>
      <w:numFmt w:val="lowerLetter"/>
      <w:lvlText w:val="%8."/>
      <w:lvlJc w:val="left"/>
      <w:pPr>
        <w:ind w:left="4326" w:hanging="357"/>
      </w:pPr>
      <w:rPr>
        <w:rFonts w:hint="default"/>
      </w:rPr>
    </w:lvl>
    <w:lvl w:ilvl="8">
      <w:start w:val="1"/>
      <w:numFmt w:val="lowerRoman"/>
      <w:lvlText w:val="%9."/>
      <w:lvlJc w:val="left"/>
      <w:pPr>
        <w:ind w:left="4893" w:hanging="357"/>
      </w:pPr>
      <w:rPr>
        <w:rFonts w:hint="default"/>
      </w:rPr>
    </w:lvl>
  </w:abstractNum>
  <w:abstractNum w:abstractNumId="11" w15:restartNumberingAfterBreak="0">
    <w:nsid w:val="10791512"/>
    <w:multiLevelType w:val="multilevel"/>
    <w:tmpl w:val="2E363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F34065"/>
    <w:multiLevelType w:val="hybridMultilevel"/>
    <w:tmpl w:val="6CE85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81052A"/>
    <w:multiLevelType w:val="multilevel"/>
    <w:tmpl w:val="6734B8C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0" w:hanging="170"/>
      </w:pPr>
      <w:rPr>
        <w:rFonts w:hint="default"/>
      </w:rPr>
    </w:lvl>
    <w:lvl w:ilvl="4">
      <w:start w:val="1"/>
      <w:numFmt w:val="decimal"/>
      <w:lvlText w:val="%1.%2.%3.%4.%5."/>
      <w:lvlJc w:val="left"/>
      <w:pPr>
        <w:ind w:left="170" w:hanging="170"/>
      </w:pPr>
      <w:rPr>
        <w:rFonts w:hint="default"/>
      </w:rPr>
    </w:lvl>
    <w:lvl w:ilvl="5">
      <w:start w:val="1"/>
      <w:numFmt w:val="decimal"/>
      <w:lvlText w:val="%1.%2.%3.%4.%5.%6."/>
      <w:lvlJc w:val="left"/>
      <w:pPr>
        <w:ind w:left="170" w:hanging="170"/>
      </w:pPr>
      <w:rPr>
        <w:rFonts w:hint="default"/>
      </w:rPr>
    </w:lvl>
    <w:lvl w:ilvl="6">
      <w:start w:val="1"/>
      <w:numFmt w:val="decimal"/>
      <w:lvlText w:val="%1.%2.%3.%4.%5.%6.%7."/>
      <w:lvlJc w:val="left"/>
      <w:pPr>
        <w:ind w:left="170" w:hanging="170"/>
      </w:pPr>
      <w:rPr>
        <w:rFonts w:hint="default"/>
      </w:rPr>
    </w:lvl>
    <w:lvl w:ilvl="7">
      <w:start w:val="1"/>
      <w:numFmt w:val="decimal"/>
      <w:lvlText w:val="%1.%2.%3.%4.%5.%6.%7.%8."/>
      <w:lvlJc w:val="left"/>
      <w:pPr>
        <w:ind w:left="170" w:hanging="170"/>
      </w:pPr>
      <w:rPr>
        <w:rFonts w:hint="default"/>
      </w:rPr>
    </w:lvl>
    <w:lvl w:ilvl="8">
      <w:start w:val="1"/>
      <w:numFmt w:val="decimal"/>
      <w:lvlText w:val="%1.%2.%3.%4.%5.%6.%7.%8.%9."/>
      <w:lvlJc w:val="left"/>
      <w:pPr>
        <w:ind w:left="170" w:hanging="170"/>
      </w:pPr>
      <w:rPr>
        <w:rFonts w:hint="default"/>
      </w:rPr>
    </w:lvl>
  </w:abstractNum>
  <w:abstractNum w:abstractNumId="14" w15:restartNumberingAfterBreak="0">
    <w:nsid w:val="17183B41"/>
    <w:multiLevelType w:val="hybridMultilevel"/>
    <w:tmpl w:val="D1ECF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942AEB"/>
    <w:multiLevelType w:val="hybridMultilevel"/>
    <w:tmpl w:val="1FC8BD56"/>
    <w:lvl w:ilvl="0" w:tplc="08090001">
      <w:start w:val="1"/>
      <w:numFmt w:val="bullet"/>
      <w:lvlText w:val=""/>
      <w:lvlJc w:val="left"/>
      <w:pPr>
        <w:ind w:left="769" w:hanging="360"/>
      </w:pPr>
      <w:rPr>
        <w:rFonts w:ascii="Symbol" w:hAnsi="Symbol" w:hint="default"/>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16" w15:restartNumberingAfterBreak="0">
    <w:nsid w:val="17B82025"/>
    <w:multiLevelType w:val="hybridMultilevel"/>
    <w:tmpl w:val="A9083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DA3377"/>
    <w:multiLevelType w:val="hybridMultilevel"/>
    <w:tmpl w:val="23AE4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02291D"/>
    <w:multiLevelType w:val="multilevel"/>
    <w:tmpl w:val="6F08298A"/>
    <w:lvl w:ilvl="0">
      <w:start w:val="1"/>
      <w:numFmt w:val="decimal"/>
      <w:pStyle w:val="Style1"/>
      <w:lvlText w:val="%1."/>
      <w:lvlJc w:val="left"/>
      <w:pPr>
        <w:ind w:left="1701" w:hanging="1344"/>
      </w:pPr>
      <w:rPr>
        <w:rFonts w:hint="default"/>
        <w:b/>
        <w:bCs/>
        <w:color w:val="C00000"/>
        <w:sz w:val="24"/>
        <w:szCs w:val="24"/>
      </w:rPr>
    </w:lvl>
    <w:lvl w:ilvl="1">
      <w:start w:val="1"/>
      <w:numFmt w:val="decimal"/>
      <w:pStyle w:val="H2"/>
      <w:isLgl/>
      <w:lvlText w:val="%1.%2."/>
      <w:lvlJc w:val="left"/>
      <w:pPr>
        <w:ind w:left="1701" w:hanging="1344"/>
      </w:pPr>
      <w:rPr>
        <w:rFonts w:ascii="Arial" w:hAnsi="Arial" w:cs="Arial" w:hint="default"/>
        <w:b w:val="0"/>
        <w:bCs w:val="0"/>
        <w:color w:val="auto"/>
        <w:sz w:val="24"/>
        <w:szCs w:val="24"/>
      </w:rPr>
    </w:lvl>
    <w:lvl w:ilvl="2">
      <w:start w:val="1"/>
      <w:numFmt w:val="decimal"/>
      <w:pStyle w:val="Style2"/>
      <w:isLgl/>
      <w:lvlText w:val="%1.%2.%3."/>
      <w:lvlJc w:val="left"/>
      <w:pPr>
        <w:ind w:left="1701" w:hanging="1344"/>
      </w:pPr>
      <w:rPr>
        <w:rFonts w:ascii="Arial" w:hAnsi="Arial" w:cs="Arial" w:hint="default"/>
        <w:b w:val="0"/>
        <w:bCs w:val="0"/>
        <w:color w:val="auto"/>
        <w:sz w:val="24"/>
        <w:szCs w:val="24"/>
      </w:rPr>
    </w:lvl>
    <w:lvl w:ilvl="3">
      <w:start w:val="1"/>
      <w:numFmt w:val="decimal"/>
      <w:isLgl/>
      <w:lvlText w:val="%1.%2.%3.%4."/>
      <w:lvlJc w:val="left"/>
      <w:pPr>
        <w:ind w:left="1701" w:hanging="1344"/>
      </w:pPr>
      <w:rPr>
        <w:rFonts w:ascii="Arial" w:hAnsi="Arial" w:cs="Arial" w:hint="default"/>
        <w:b w:val="0"/>
        <w:bCs w:val="0"/>
        <w:color w:val="auto"/>
        <w:sz w:val="24"/>
        <w:szCs w:val="24"/>
      </w:rPr>
    </w:lvl>
    <w:lvl w:ilvl="4">
      <w:start w:val="1"/>
      <w:numFmt w:val="decimal"/>
      <w:isLgl/>
      <w:lvlText w:val="%1.%2.%3.%4.%5."/>
      <w:lvlJc w:val="left"/>
      <w:pPr>
        <w:ind w:left="1701" w:hanging="1344"/>
      </w:pPr>
      <w:rPr>
        <w:rFonts w:hint="default"/>
      </w:rPr>
    </w:lvl>
    <w:lvl w:ilvl="5">
      <w:start w:val="1"/>
      <w:numFmt w:val="decimal"/>
      <w:isLgl/>
      <w:lvlText w:val="%1.%2.%3.%4.%5.%6."/>
      <w:lvlJc w:val="left"/>
      <w:pPr>
        <w:ind w:left="1701" w:hanging="1344"/>
      </w:pPr>
      <w:rPr>
        <w:rFonts w:hint="default"/>
      </w:rPr>
    </w:lvl>
    <w:lvl w:ilvl="6">
      <w:start w:val="1"/>
      <w:numFmt w:val="decimal"/>
      <w:isLgl/>
      <w:lvlText w:val="%1.%2.%3.%4.%5.%6.%7."/>
      <w:lvlJc w:val="left"/>
      <w:pPr>
        <w:ind w:left="1701" w:hanging="1344"/>
      </w:pPr>
      <w:rPr>
        <w:rFonts w:hint="default"/>
      </w:rPr>
    </w:lvl>
    <w:lvl w:ilvl="7">
      <w:start w:val="1"/>
      <w:numFmt w:val="decimal"/>
      <w:isLgl/>
      <w:lvlText w:val="%1.%2.%3.%4.%5.%6.%7.%8."/>
      <w:lvlJc w:val="left"/>
      <w:pPr>
        <w:ind w:left="1701" w:hanging="1344"/>
      </w:pPr>
      <w:rPr>
        <w:rFonts w:hint="default"/>
      </w:rPr>
    </w:lvl>
    <w:lvl w:ilvl="8">
      <w:start w:val="1"/>
      <w:numFmt w:val="decimal"/>
      <w:isLgl/>
      <w:lvlText w:val="%1.%2.%3.%4.%5.%6.%7.%8.%9."/>
      <w:lvlJc w:val="left"/>
      <w:pPr>
        <w:ind w:left="1701" w:hanging="1344"/>
      </w:pPr>
      <w:rPr>
        <w:rFonts w:hint="default"/>
      </w:rPr>
    </w:lvl>
  </w:abstractNum>
  <w:abstractNum w:abstractNumId="19" w15:restartNumberingAfterBreak="0">
    <w:nsid w:val="1C3847C3"/>
    <w:multiLevelType w:val="hybridMultilevel"/>
    <w:tmpl w:val="25BC012C"/>
    <w:lvl w:ilvl="0" w:tplc="1952DCE0">
      <w:start w:val="8"/>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213D5ECF"/>
    <w:multiLevelType w:val="multilevel"/>
    <w:tmpl w:val="EBD294D6"/>
    <w:lvl w:ilvl="0">
      <w:start w:val="1"/>
      <w:numFmt w:val="bullet"/>
      <w:pStyle w:val="Bullets1"/>
      <w:lvlText w:val=""/>
      <w:lvlJc w:val="left"/>
      <w:pPr>
        <w:ind w:left="357" w:hanging="357"/>
      </w:pPr>
      <w:rPr>
        <w:rFonts w:ascii="Symbol" w:hAnsi="Symbol" w:hint="default"/>
        <w:color w:val="auto"/>
      </w:rPr>
    </w:lvl>
    <w:lvl w:ilvl="1">
      <w:start w:val="1"/>
      <w:numFmt w:val="bullet"/>
      <w:pStyle w:val="Bullets2"/>
      <w:lvlText w:val=""/>
      <w:lvlJc w:val="left"/>
      <w:pPr>
        <w:ind w:left="924" w:hanging="357"/>
      </w:pPr>
      <w:rPr>
        <w:rFonts w:ascii="Symbol" w:hAnsi="Symbol" w:hint="default"/>
        <w:color w:val="auto"/>
      </w:rPr>
    </w:lvl>
    <w:lvl w:ilvl="2">
      <w:start w:val="1"/>
      <w:numFmt w:val="bullet"/>
      <w:pStyle w:val="Bullets3"/>
      <w:lvlText w:val=""/>
      <w:lvlJc w:val="left"/>
      <w:pPr>
        <w:ind w:left="1491" w:hanging="357"/>
      </w:pPr>
      <w:rPr>
        <w:rFonts w:ascii="Symbol" w:hAnsi="Symbol" w:hint="default"/>
        <w:color w:val="auto"/>
      </w:rPr>
    </w:lvl>
    <w:lvl w:ilvl="3">
      <w:start w:val="1"/>
      <w:numFmt w:val="bullet"/>
      <w:pStyle w:val="Bullets4"/>
      <w:lvlText w:val=""/>
      <w:lvlJc w:val="left"/>
      <w:pPr>
        <w:ind w:left="2058" w:hanging="357"/>
      </w:pPr>
      <w:rPr>
        <w:rFonts w:ascii="Symbol" w:hAnsi="Symbol" w:hint="default"/>
        <w:color w:val="auto"/>
      </w:rPr>
    </w:lvl>
    <w:lvl w:ilvl="4">
      <w:start w:val="1"/>
      <w:numFmt w:val="bullet"/>
      <w:pStyle w:val="Bullets5"/>
      <w:lvlText w:val=""/>
      <w:lvlJc w:val="left"/>
      <w:pPr>
        <w:ind w:left="2625" w:hanging="357"/>
      </w:pPr>
      <w:rPr>
        <w:rFonts w:ascii="Symbol" w:hAnsi="Symbol" w:hint="default"/>
        <w:color w:val="auto"/>
      </w:rPr>
    </w:lvl>
    <w:lvl w:ilvl="5">
      <w:start w:val="1"/>
      <w:numFmt w:val="none"/>
      <w:lvlText w:val=""/>
      <w:lvlJc w:val="left"/>
      <w:pPr>
        <w:ind w:left="3192" w:hanging="357"/>
      </w:pPr>
      <w:rPr>
        <w:rFonts w:hint="default"/>
      </w:rPr>
    </w:lvl>
    <w:lvl w:ilvl="6">
      <w:start w:val="1"/>
      <w:numFmt w:val="none"/>
      <w:lvlText w:val=""/>
      <w:lvlJc w:val="left"/>
      <w:pPr>
        <w:ind w:left="3759" w:hanging="357"/>
      </w:pPr>
      <w:rPr>
        <w:rFonts w:hint="default"/>
      </w:rPr>
    </w:lvl>
    <w:lvl w:ilvl="7">
      <w:start w:val="1"/>
      <w:numFmt w:val="lowerLetter"/>
      <w:lvlText w:val="%8."/>
      <w:lvlJc w:val="left"/>
      <w:pPr>
        <w:ind w:left="4326" w:hanging="357"/>
      </w:pPr>
      <w:rPr>
        <w:rFonts w:hint="default"/>
      </w:rPr>
    </w:lvl>
    <w:lvl w:ilvl="8">
      <w:start w:val="1"/>
      <w:numFmt w:val="lowerRoman"/>
      <w:lvlText w:val="%9."/>
      <w:lvlJc w:val="left"/>
      <w:pPr>
        <w:ind w:left="4893" w:hanging="357"/>
      </w:pPr>
      <w:rPr>
        <w:rFonts w:hint="default"/>
      </w:rPr>
    </w:lvl>
  </w:abstractNum>
  <w:abstractNum w:abstractNumId="21" w15:restartNumberingAfterBreak="0">
    <w:nsid w:val="2196305D"/>
    <w:multiLevelType w:val="hybridMultilevel"/>
    <w:tmpl w:val="35CC2996"/>
    <w:lvl w:ilvl="0" w:tplc="E55EF3AA">
      <w:start w:val="1"/>
      <w:numFmt w:val="bullet"/>
      <w:lvlText w:val=""/>
      <w:lvlJc w:val="left"/>
      <w:pPr>
        <w:ind w:left="1440" w:hanging="360"/>
      </w:pPr>
      <w:rPr>
        <w:rFonts w:ascii="Symbol" w:hAnsi="Symbol"/>
      </w:rPr>
    </w:lvl>
    <w:lvl w:ilvl="1" w:tplc="78303C5C">
      <w:start w:val="1"/>
      <w:numFmt w:val="bullet"/>
      <w:lvlText w:val=""/>
      <w:lvlJc w:val="left"/>
      <w:pPr>
        <w:ind w:left="1440" w:hanging="360"/>
      </w:pPr>
      <w:rPr>
        <w:rFonts w:ascii="Symbol" w:hAnsi="Symbol"/>
      </w:rPr>
    </w:lvl>
    <w:lvl w:ilvl="2" w:tplc="FAF665BE">
      <w:start w:val="1"/>
      <w:numFmt w:val="bullet"/>
      <w:lvlText w:val=""/>
      <w:lvlJc w:val="left"/>
      <w:pPr>
        <w:ind w:left="1440" w:hanging="360"/>
      </w:pPr>
      <w:rPr>
        <w:rFonts w:ascii="Symbol" w:hAnsi="Symbol"/>
      </w:rPr>
    </w:lvl>
    <w:lvl w:ilvl="3" w:tplc="B52CF554">
      <w:start w:val="1"/>
      <w:numFmt w:val="bullet"/>
      <w:lvlText w:val=""/>
      <w:lvlJc w:val="left"/>
      <w:pPr>
        <w:ind w:left="1440" w:hanging="360"/>
      </w:pPr>
      <w:rPr>
        <w:rFonts w:ascii="Symbol" w:hAnsi="Symbol"/>
      </w:rPr>
    </w:lvl>
    <w:lvl w:ilvl="4" w:tplc="37507B9A">
      <w:start w:val="1"/>
      <w:numFmt w:val="bullet"/>
      <w:lvlText w:val=""/>
      <w:lvlJc w:val="left"/>
      <w:pPr>
        <w:ind w:left="1440" w:hanging="360"/>
      </w:pPr>
      <w:rPr>
        <w:rFonts w:ascii="Symbol" w:hAnsi="Symbol"/>
      </w:rPr>
    </w:lvl>
    <w:lvl w:ilvl="5" w:tplc="3C98F1CC">
      <w:start w:val="1"/>
      <w:numFmt w:val="bullet"/>
      <w:lvlText w:val=""/>
      <w:lvlJc w:val="left"/>
      <w:pPr>
        <w:ind w:left="1440" w:hanging="360"/>
      </w:pPr>
      <w:rPr>
        <w:rFonts w:ascii="Symbol" w:hAnsi="Symbol"/>
      </w:rPr>
    </w:lvl>
    <w:lvl w:ilvl="6" w:tplc="E4CCFC2E">
      <w:start w:val="1"/>
      <w:numFmt w:val="bullet"/>
      <w:lvlText w:val=""/>
      <w:lvlJc w:val="left"/>
      <w:pPr>
        <w:ind w:left="1440" w:hanging="360"/>
      </w:pPr>
      <w:rPr>
        <w:rFonts w:ascii="Symbol" w:hAnsi="Symbol"/>
      </w:rPr>
    </w:lvl>
    <w:lvl w:ilvl="7" w:tplc="078E2080">
      <w:start w:val="1"/>
      <w:numFmt w:val="bullet"/>
      <w:lvlText w:val=""/>
      <w:lvlJc w:val="left"/>
      <w:pPr>
        <w:ind w:left="1440" w:hanging="360"/>
      </w:pPr>
      <w:rPr>
        <w:rFonts w:ascii="Symbol" w:hAnsi="Symbol"/>
      </w:rPr>
    </w:lvl>
    <w:lvl w:ilvl="8" w:tplc="30E659B2">
      <w:start w:val="1"/>
      <w:numFmt w:val="bullet"/>
      <w:lvlText w:val=""/>
      <w:lvlJc w:val="left"/>
      <w:pPr>
        <w:ind w:left="1440" w:hanging="360"/>
      </w:pPr>
      <w:rPr>
        <w:rFonts w:ascii="Symbol" w:hAnsi="Symbol"/>
      </w:rPr>
    </w:lvl>
  </w:abstractNum>
  <w:abstractNum w:abstractNumId="22" w15:restartNumberingAfterBreak="0">
    <w:nsid w:val="23CE4E0E"/>
    <w:multiLevelType w:val="hybridMultilevel"/>
    <w:tmpl w:val="7A72C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AC3D5E"/>
    <w:multiLevelType w:val="hybridMultilevel"/>
    <w:tmpl w:val="0C602F3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F71308"/>
    <w:multiLevelType w:val="hybridMultilevel"/>
    <w:tmpl w:val="625609B0"/>
    <w:lvl w:ilvl="0" w:tplc="ED349FE4">
      <w:start w:val="5"/>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9C525D"/>
    <w:multiLevelType w:val="hybridMultilevel"/>
    <w:tmpl w:val="E5408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7D2E48"/>
    <w:multiLevelType w:val="hybridMultilevel"/>
    <w:tmpl w:val="A01012D8"/>
    <w:lvl w:ilvl="0" w:tplc="2B28F49A">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CD2744"/>
    <w:multiLevelType w:val="hybridMultilevel"/>
    <w:tmpl w:val="2A2A1106"/>
    <w:lvl w:ilvl="0" w:tplc="CC7657D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2E1139C"/>
    <w:multiLevelType w:val="hybridMultilevel"/>
    <w:tmpl w:val="FD483AD2"/>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3352357"/>
    <w:multiLevelType w:val="hybridMultilevel"/>
    <w:tmpl w:val="E0E66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36620DB"/>
    <w:multiLevelType w:val="multilevel"/>
    <w:tmpl w:val="41FA5FF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0" w:hanging="170"/>
      </w:pPr>
      <w:rPr>
        <w:rFonts w:hint="default"/>
      </w:rPr>
    </w:lvl>
    <w:lvl w:ilvl="4">
      <w:start w:val="1"/>
      <w:numFmt w:val="decimal"/>
      <w:lvlText w:val="%1.%2.%3.%4.%5."/>
      <w:lvlJc w:val="left"/>
      <w:pPr>
        <w:ind w:left="170" w:hanging="170"/>
      </w:pPr>
      <w:rPr>
        <w:rFonts w:hint="default"/>
      </w:rPr>
    </w:lvl>
    <w:lvl w:ilvl="5">
      <w:start w:val="1"/>
      <w:numFmt w:val="decimal"/>
      <w:lvlText w:val="%1.%2.%3.%4.%5.%6."/>
      <w:lvlJc w:val="left"/>
      <w:pPr>
        <w:ind w:left="170" w:hanging="170"/>
      </w:pPr>
      <w:rPr>
        <w:rFonts w:hint="default"/>
      </w:rPr>
    </w:lvl>
    <w:lvl w:ilvl="6">
      <w:start w:val="1"/>
      <w:numFmt w:val="decimal"/>
      <w:lvlText w:val="%1.%2.%3.%4.%5.%6.%7."/>
      <w:lvlJc w:val="left"/>
      <w:pPr>
        <w:ind w:left="170" w:hanging="170"/>
      </w:pPr>
      <w:rPr>
        <w:rFonts w:hint="default"/>
      </w:rPr>
    </w:lvl>
    <w:lvl w:ilvl="7">
      <w:start w:val="1"/>
      <w:numFmt w:val="decimal"/>
      <w:lvlText w:val="%1.%2.%3.%4.%5.%6.%7.%8."/>
      <w:lvlJc w:val="left"/>
      <w:pPr>
        <w:ind w:left="170" w:hanging="170"/>
      </w:pPr>
      <w:rPr>
        <w:rFonts w:hint="default"/>
      </w:rPr>
    </w:lvl>
    <w:lvl w:ilvl="8">
      <w:start w:val="1"/>
      <w:numFmt w:val="decimal"/>
      <w:lvlText w:val="%1.%2.%3.%4.%5.%6.%7.%8.%9."/>
      <w:lvlJc w:val="left"/>
      <w:pPr>
        <w:ind w:left="170" w:hanging="170"/>
      </w:pPr>
      <w:rPr>
        <w:rFonts w:hint="default"/>
      </w:rPr>
    </w:lvl>
  </w:abstractNum>
  <w:abstractNum w:abstractNumId="31" w15:restartNumberingAfterBreak="0">
    <w:nsid w:val="33CE336F"/>
    <w:multiLevelType w:val="hybridMultilevel"/>
    <w:tmpl w:val="B3A8E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7EB6436"/>
    <w:multiLevelType w:val="hybridMultilevel"/>
    <w:tmpl w:val="2020E122"/>
    <w:lvl w:ilvl="0" w:tplc="C4DCA66C">
      <w:start w:val="8"/>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83B5F62"/>
    <w:multiLevelType w:val="hybridMultilevel"/>
    <w:tmpl w:val="26A02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8457480"/>
    <w:multiLevelType w:val="hybridMultilevel"/>
    <w:tmpl w:val="9A2ABCC6"/>
    <w:lvl w:ilvl="0" w:tplc="FFFFFFFF">
      <w:start w:val="1"/>
      <w:numFmt w:val="decimal"/>
      <w:lvlText w:val="%1."/>
      <w:lvlJc w:val="left"/>
      <w:pPr>
        <w:ind w:left="720" w:hanging="360"/>
      </w:pPr>
      <w:rPr>
        <w:rFonts w:hint="default"/>
        <w:b w:val="0"/>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A495141"/>
    <w:multiLevelType w:val="hybridMultilevel"/>
    <w:tmpl w:val="CD26D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F2B0575"/>
    <w:multiLevelType w:val="hybridMultilevel"/>
    <w:tmpl w:val="2BE2C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00E27E5"/>
    <w:multiLevelType w:val="hybridMultilevel"/>
    <w:tmpl w:val="361C38D0"/>
    <w:lvl w:ilvl="0" w:tplc="AFA84D3A">
      <w:start w:val="8"/>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8" w15:restartNumberingAfterBreak="0">
    <w:nsid w:val="4053638E"/>
    <w:multiLevelType w:val="hybridMultilevel"/>
    <w:tmpl w:val="0E38F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2FA2675"/>
    <w:multiLevelType w:val="hybridMultilevel"/>
    <w:tmpl w:val="056A0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4CF07B9"/>
    <w:multiLevelType w:val="multilevel"/>
    <w:tmpl w:val="DE482F32"/>
    <w:lvl w:ilvl="0">
      <w:start w:val="1"/>
      <w:numFmt w:val="bullet"/>
      <w:lvlText w:val="—"/>
      <w:lvlJc w:val="left"/>
      <w:pPr>
        <w:ind w:left="284" w:hanging="284"/>
      </w:pPr>
      <w:rPr>
        <w:rFonts w:ascii="Calibri" w:hAnsi="Calibri" w:hint="default"/>
      </w:rPr>
    </w:lvl>
    <w:lvl w:ilvl="1">
      <w:start w:val="1"/>
      <w:numFmt w:val="bullet"/>
      <w:lvlText w:val="—"/>
      <w:lvlJc w:val="left"/>
      <w:pPr>
        <w:ind w:left="568" w:hanging="284"/>
      </w:pPr>
      <w:rPr>
        <w:rFonts w:ascii="AkzidenzGroteskBQ-Light" w:hAnsi="AkzidenzGroteskBQ-Light" w:hint="default"/>
      </w:rPr>
    </w:lvl>
    <w:lvl w:ilvl="2">
      <w:start w:val="1"/>
      <w:numFmt w:val="bullet"/>
      <w:lvlText w:val="—"/>
      <w:lvlJc w:val="left"/>
      <w:pPr>
        <w:ind w:left="852" w:hanging="284"/>
      </w:pPr>
      <w:rPr>
        <w:rFonts w:ascii="AkzidenzGroteskBQ-Light" w:hAnsi="AkzidenzGroteskBQ-Light" w:hint="default"/>
      </w:rPr>
    </w:lvl>
    <w:lvl w:ilvl="3">
      <w:start w:val="1"/>
      <w:numFmt w:val="bullet"/>
      <w:lvlText w:val="—"/>
      <w:lvlJc w:val="left"/>
      <w:pPr>
        <w:ind w:left="1136" w:hanging="284"/>
      </w:pPr>
      <w:rPr>
        <w:rFonts w:ascii="AkzidenzGroteskBQ-Light" w:hAnsi="AkzidenzGroteskBQ-Light" w:hint="default"/>
      </w:rPr>
    </w:lvl>
    <w:lvl w:ilvl="4">
      <w:start w:val="1"/>
      <w:numFmt w:val="bullet"/>
      <w:lvlText w:val="—"/>
      <w:lvlJc w:val="left"/>
      <w:pPr>
        <w:ind w:left="1420" w:hanging="284"/>
      </w:pPr>
      <w:rPr>
        <w:rFonts w:ascii="AkzidenzGroteskBQ-Light" w:hAnsi="AkzidenzGroteskBQ-Light"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1" w15:restartNumberingAfterBreak="0">
    <w:nsid w:val="47136DD6"/>
    <w:multiLevelType w:val="hybridMultilevel"/>
    <w:tmpl w:val="D9A41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18A5B89"/>
    <w:multiLevelType w:val="hybridMultilevel"/>
    <w:tmpl w:val="ADF88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63201BC"/>
    <w:multiLevelType w:val="hybridMultilevel"/>
    <w:tmpl w:val="5B203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E4C6577"/>
    <w:multiLevelType w:val="hybridMultilevel"/>
    <w:tmpl w:val="BA12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F981793"/>
    <w:multiLevelType w:val="hybridMultilevel"/>
    <w:tmpl w:val="5552A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05D29F4"/>
    <w:multiLevelType w:val="hybridMultilevel"/>
    <w:tmpl w:val="62C6DCA6"/>
    <w:lvl w:ilvl="0" w:tplc="610A20C2">
      <w:start w:val="1"/>
      <w:numFmt w:val="bullet"/>
      <w:lvlText w:val=""/>
      <w:lvlJc w:val="left"/>
      <w:pPr>
        <w:ind w:left="1440" w:hanging="360"/>
      </w:pPr>
      <w:rPr>
        <w:rFonts w:ascii="Symbol" w:hAnsi="Symbol"/>
      </w:rPr>
    </w:lvl>
    <w:lvl w:ilvl="1" w:tplc="1FF4324E">
      <w:start w:val="1"/>
      <w:numFmt w:val="bullet"/>
      <w:lvlText w:val=""/>
      <w:lvlJc w:val="left"/>
      <w:pPr>
        <w:ind w:left="1440" w:hanging="360"/>
      </w:pPr>
      <w:rPr>
        <w:rFonts w:ascii="Symbol" w:hAnsi="Symbol"/>
      </w:rPr>
    </w:lvl>
    <w:lvl w:ilvl="2" w:tplc="3488D646">
      <w:start w:val="1"/>
      <w:numFmt w:val="bullet"/>
      <w:lvlText w:val=""/>
      <w:lvlJc w:val="left"/>
      <w:pPr>
        <w:ind w:left="1440" w:hanging="360"/>
      </w:pPr>
      <w:rPr>
        <w:rFonts w:ascii="Symbol" w:hAnsi="Symbol"/>
      </w:rPr>
    </w:lvl>
    <w:lvl w:ilvl="3" w:tplc="B28E7734">
      <w:start w:val="1"/>
      <w:numFmt w:val="bullet"/>
      <w:lvlText w:val=""/>
      <w:lvlJc w:val="left"/>
      <w:pPr>
        <w:ind w:left="1440" w:hanging="360"/>
      </w:pPr>
      <w:rPr>
        <w:rFonts w:ascii="Symbol" w:hAnsi="Symbol"/>
      </w:rPr>
    </w:lvl>
    <w:lvl w:ilvl="4" w:tplc="61A2E6E2">
      <w:start w:val="1"/>
      <w:numFmt w:val="bullet"/>
      <w:lvlText w:val=""/>
      <w:lvlJc w:val="left"/>
      <w:pPr>
        <w:ind w:left="1440" w:hanging="360"/>
      </w:pPr>
      <w:rPr>
        <w:rFonts w:ascii="Symbol" w:hAnsi="Symbol"/>
      </w:rPr>
    </w:lvl>
    <w:lvl w:ilvl="5" w:tplc="0C324C0E">
      <w:start w:val="1"/>
      <w:numFmt w:val="bullet"/>
      <w:lvlText w:val=""/>
      <w:lvlJc w:val="left"/>
      <w:pPr>
        <w:ind w:left="1440" w:hanging="360"/>
      </w:pPr>
      <w:rPr>
        <w:rFonts w:ascii="Symbol" w:hAnsi="Symbol"/>
      </w:rPr>
    </w:lvl>
    <w:lvl w:ilvl="6" w:tplc="3CD67280">
      <w:start w:val="1"/>
      <w:numFmt w:val="bullet"/>
      <w:lvlText w:val=""/>
      <w:lvlJc w:val="left"/>
      <w:pPr>
        <w:ind w:left="1440" w:hanging="360"/>
      </w:pPr>
      <w:rPr>
        <w:rFonts w:ascii="Symbol" w:hAnsi="Symbol"/>
      </w:rPr>
    </w:lvl>
    <w:lvl w:ilvl="7" w:tplc="2D126E04">
      <w:start w:val="1"/>
      <w:numFmt w:val="bullet"/>
      <w:lvlText w:val=""/>
      <w:lvlJc w:val="left"/>
      <w:pPr>
        <w:ind w:left="1440" w:hanging="360"/>
      </w:pPr>
      <w:rPr>
        <w:rFonts w:ascii="Symbol" w:hAnsi="Symbol"/>
      </w:rPr>
    </w:lvl>
    <w:lvl w:ilvl="8" w:tplc="FF68EE12">
      <w:start w:val="1"/>
      <w:numFmt w:val="bullet"/>
      <w:lvlText w:val=""/>
      <w:lvlJc w:val="left"/>
      <w:pPr>
        <w:ind w:left="1440" w:hanging="360"/>
      </w:pPr>
      <w:rPr>
        <w:rFonts w:ascii="Symbol" w:hAnsi="Symbol"/>
      </w:rPr>
    </w:lvl>
  </w:abstractNum>
  <w:abstractNum w:abstractNumId="47" w15:restartNumberingAfterBreak="0">
    <w:nsid w:val="613E5F94"/>
    <w:multiLevelType w:val="hybridMultilevel"/>
    <w:tmpl w:val="F330417A"/>
    <w:lvl w:ilvl="0" w:tplc="08090001">
      <w:start w:val="1"/>
      <w:numFmt w:val="bullet"/>
      <w:lvlText w:val=""/>
      <w:lvlJc w:val="left"/>
      <w:pPr>
        <w:ind w:left="720" w:hanging="360"/>
      </w:pPr>
      <w:rPr>
        <w:rFonts w:ascii="Symbol" w:hAnsi="Symbol"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5C6385B"/>
    <w:multiLevelType w:val="hybridMultilevel"/>
    <w:tmpl w:val="FE7EE678"/>
    <w:lvl w:ilvl="0" w:tplc="0B10B6F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7DE7842"/>
    <w:multiLevelType w:val="hybridMultilevel"/>
    <w:tmpl w:val="99DC0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90B0AD4"/>
    <w:multiLevelType w:val="hybridMultilevel"/>
    <w:tmpl w:val="813E8E38"/>
    <w:lvl w:ilvl="0" w:tplc="0809000F">
      <w:start w:val="1"/>
      <w:numFmt w:val="decimal"/>
      <w:lvlText w:val="%1."/>
      <w:lvlJc w:val="left"/>
      <w:pPr>
        <w:ind w:left="644"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C3D27FF"/>
    <w:multiLevelType w:val="hybridMultilevel"/>
    <w:tmpl w:val="43625C4E"/>
    <w:lvl w:ilvl="0" w:tplc="09041A42">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EAA50D6"/>
    <w:multiLevelType w:val="hybridMultilevel"/>
    <w:tmpl w:val="BD9A692A"/>
    <w:lvl w:ilvl="0" w:tplc="ED349FE4">
      <w:start w:val="5"/>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29D3138"/>
    <w:multiLevelType w:val="hybridMultilevel"/>
    <w:tmpl w:val="ED1A8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2DE6CC2"/>
    <w:multiLevelType w:val="multilevel"/>
    <w:tmpl w:val="956A7850"/>
    <w:styleLink w:val="bulletlists"/>
    <w:lvl w:ilvl="0">
      <w:start w:val="1"/>
      <w:numFmt w:val="decimal"/>
      <w:lvlText w:val="%1)"/>
      <w:lvlJc w:val="left"/>
      <w:pPr>
        <w:ind w:left="360" w:hanging="360"/>
      </w:pPr>
      <w:rPr>
        <w:rFonts w:ascii="TfW Sans" w:hAnsi="TfW San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73AD03CA"/>
    <w:multiLevelType w:val="multilevel"/>
    <w:tmpl w:val="DE482F32"/>
    <w:lvl w:ilvl="0">
      <w:start w:val="1"/>
      <w:numFmt w:val="bullet"/>
      <w:lvlText w:val="—"/>
      <w:lvlJc w:val="left"/>
      <w:pPr>
        <w:ind w:left="284" w:hanging="284"/>
      </w:pPr>
      <w:rPr>
        <w:rFonts w:ascii="Calibri" w:hAnsi="Calibri" w:hint="default"/>
      </w:rPr>
    </w:lvl>
    <w:lvl w:ilvl="1">
      <w:start w:val="1"/>
      <w:numFmt w:val="bullet"/>
      <w:lvlText w:val="—"/>
      <w:lvlJc w:val="left"/>
      <w:pPr>
        <w:ind w:left="568" w:hanging="284"/>
      </w:pPr>
      <w:rPr>
        <w:rFonts w:ascii="AkzidenzGroteskBQ-Light" w:hAnsi="AkzidenzGroteskBQ-Light" w:hint="default"/>
      </w:rPr>
    </w:lvl>
    <w:lvl w:ilvl="2">
      <w:start w:val="1"/>
      <w:numFmt w:val="bullet"/>
      <w:lvlText w:val="—"/>
      <w:lvlJc w:val="left"/>
      <w:pPr>
        <w:ind w:left="852" w:hanging="284"/>
      </w:pPr>
      <w:rPr>
        <w:rFonts w:ascii="AkzidenzGroteskBQ-Light" w:hAnsi="AkzidenzGroteskBQ-Light" w:hint="default"/>
      </w:rPr>
    </w:lvl>
    <w:lvl w:ilvl="3">
      <w:start w:val="1"/>
      <w:numFmt w:val="bullet"/>
      <w:lvlText w:val="—"/>
      <w:lvlJc w:val="left"/>
      <w:pPr>
        <w:ind w:left="1136" w:hanging="284"/>
      </w:pPr>
      <w:rPr>
        <w:rFonts w:ascii="AkzidenzGroteskBQ-Light" w:hAnsi="AkzidenzGroteskBQ-Light" w:hint="default"/>
      </w:rPr>
    </w:lvl>
    <w:lvl w:ilvl="4">
      <w:start w:val="1"/>
      <w:numFmt w:val="bullet"/>
      <w:lvlText w:val="—"/>
      <w:lvlJc w:val="left"/>
      <w:pPr>
        <w:ind w:left="1420" w:hanging="284"/>
      </w:pPr>
      <w:rPr>
        <w:rFonts w:ascii="AkzidenzGroteskBQ-Light" w:hAnsi="AkzidenzGroteskBQ-Light"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6" w15:restartNumberingAfterBreak="0">
    <w:nsid w:val="75C96C24"/>
    <w:multiLevelType w:val="hybridMultilevel"/>
    <w:tmpl w:val="BF140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5F87F99"/>
    <w:multiLevelType w:val="hybridMultilevel"/>
    <w:tmpl w:val="9A2ABCC6"/>
    <w:lvl w:ilvl="0" w:tplc="0809000F">
      <w:start w:val="1"/>
      <w:numFmt w:val="decimal"/>
      <w:lvlText w:val="%1."/>
      <w:lvlJc w:val="left"/>
      <w:pPr>
        <w:ind w:left="720" w:hanging="360"/>
      </w:pPr>
      <w:rPr>
        <w:rFonts w:hint="default"/>
        <w:b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62549F1"/>
    <w:multiLevelType w:val="hybridMultilevel"/>
    <w:tmpl w:val="7D382BE4"/>
    <w:lvl w:ilvl="0" w:tplc="E15AFB04">
      <w:start w:val="8"/>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9" w15:restartNumberingAfterBreak="0">
    <w:nsid w:val="7721061A"/>
    <w:multiLevelType w:val="hybridMultilevel"/>
    <w:tmpl w:val="0EB23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CB73938"/>
    <w:multiLevelType w:val="hybridMultilevel"/>
    <w:tmpl w:val="C8C6D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35125">
    <w:abstractNumId w:val="1"/>
  </w:num>
  <w:num w:numId="2" w16cid:durableId="1503621674">
    <w:abstractNumId w:val="1"/>
  </w:num>
  <w:num w:numId="3" w16cid:durableId="61415037">
    <w:abstractNumId w:val="0"/>
  </w:num>
  <w:num w:numId="4" w16cid:durableId="1703702538">
    <w:abstractNumId w:val="0"/>
  </w:num>
  <w:num w:numId="5" w16cid:durableId="10835347">
    <w:abstractNumId w:val="26"/>
  </w:num>
  <w:num w:numId="6" w16cid:durableId="2049449079">
    <w:abstractNumId w:val="48"/>
  </w:num>
  <w:num w:numId="7" w16cid:durableId="1406416483">
    <w:abstractNumId w:val="27"/>
  </w:num>
  <w:num w:numId="8" w16cid:durableId="33434236">
    <w:abstractNumId w:val="55"/>
  </w:num>
  <w:num w:numId="9" w16cid:durableId="965504975">
    <w:abstractNumId w:val="40"/>
  </w:num>
  <w:num w:numId="10" w16cid:durableId="1812014123">
    <w:abstractNumId w:val="30"/>
  </w:num>
  <w:num w:numId="11" w16cid:durableId="1554850144">
    <w:abstractNumId w:val="30"/>
  </w:num>
  <w:num w:numId="12" w16cid:durableId="1658730636">
    <w:abstractNumId w:val="30"/>
  </w:num>
  <w:num w:numId="13" w16cid:durableId="308243929">
    <w:abstractNumId w:val="13"/>
  </w:num>
  <w:num w:numId="14" w16cid:durableId="1597712799">
    <w:abstractNumId w:val="51"/>
  </w:num>
  <w:num w:numId="15" w16cid:durableId="892422640">
    <w:abstractNumId w:val="7"/>
  </w:num>
  <w:num w:numId="16" w16cid:durableId="1268541446">
    <w:abstractNumId w:val="5"/>
  </w:num>
  <w:num w:numId="17" w16cid:durableId="665398291">
    <w:abstractNumId w:val="54"/>
  </w:num>
  <w:num w:numId="18" w16cid:durableId="553542572">
    <w:abstractNumId w:val="20"/>
  </w:num>
  <w:num w:numId="19" w16cid:durableId="301420939">
    <w:abstractNumId w:val="20"/>
  </w:num>
  <w:num w:numId="20" w16cid:durableId="1968006538">
    <w:abstractNumId w:val="20"/>
  </w:num>
  <w:num w:numId="21" w16cid:durableId="1027214989">
    <w:abstractNumId w:val="20"/>
  </w:num>
  <w:num w:numId="22" w16cid:durableId="1677001001">
    <w:abstractNumId w:val="20"/>
  </w:num>
  <w:num w:numId="23" w16cid:durableId="812407924">
    <w:abstractNumId w:val="20"/>
  </w:num>
  <w:num w:numId="24" w16cid:durableId="269170572">
    <w:abstractNumId w:val="10"/>
  </w:num>
  <w:num w:numId="25" w16cid:durableId="834346594">
    <w:abstractNumId w:val="35"/>
  </w:num>
  <w:num w:numId="26" w16cid:durableId="1684360671">
    <w:abstractNumId w:val="33"/>
  </w:num>
  <w:num w:numId="27" w16cid:durableId="888805817">
    <w:abstractNumId w:val="4"/>
  </w:num>
  <w:num w:numId="28" w16cid:durableId="1396126475">
    <w:abstractNumId w:val="24"/>
  </w:num>
  <w:num w:numId="29" w16cid:durableId="1826434030">
    <w:abstractNumId w:val="53"/>
  </w:num>
  <w:num w:numId="30" w16cid:durableId="714693282">
    <w:abstractNumId w:val="39"/>
  </w:num>
  <w:num w:numId="31" w16cid:durableId="2004772057">
    <w:abstractNumId w:val="15"/>
  </w:num>
  <w:num w:numId="32" w16cid:durableId="2004703871">
    <w:abstractNumId w:val="47"/>
  </w:num>
  <w:num w:numId="33" w16cid:durableId="1259487626">
    <w:abstractNumId w:val="60"/>
  </w:num>
  <w:num w:numId="34" w16cid:durableId="122386535">
    <w:abstractNumId w:val="49"/>
  </w:num>
  <w:num w:numId="35" w16cid:durableId="1110932179">
    <w:abstractNumId w:val="57"/>
  </w:num>
  <w:num w:numId="36" w16cid:durableId="1945846952">
    <w:abstractNumId w:val="17"/>
  </w:num>
  <w:num w:numId="37" w16cid:durableId="655188654">
    <w:abstractNumId w:val="6"/>
  </w:num>
  <w:num w:numId="38" w16cid:durableId="1217204847">
    <w:abstractNumId w:val="45"/>
  </w:num>
  <w:num w:numId="39" w16cid:durableId="1491293678">
    <w:abstractNumId w:val="42"/>
  </w:num>
  <w:num w:numId="40" w16cid:durableId="485513421">
    <w:abstractNumId w:val="2"/>
  </w:num>
  <w:num w:numId="41" w16cid:durableId="1889799823">
    <w:abstractNumId w:val="41"/>
  </w:num>
  <w:num w:numId="42" w16cid:durableId="1536235008">
    <w:abstractNumId w:val="36"/>
  </w:num>
  <w:num w:numId="43" w16cid:durableId="1473869458">
    <w:abstractNumId w:val="14"/>
  </w:num>
  <w:num w:numId="44" w16cid:durableId="2079085594">
    <w:abstractNumId w:val="31"/>
  </w:num>
  <w:num w:numId="45" w16cid:durableId="1847789491">
    <w:abstractNumId w:val="9"/>
  </w:num>
  <w:num w:numId="46" w16cid:durableId="1293318039">
    <w:abstractNumId w:val="38"/>
  </w:num>
  <w:num w:numId="47" w16cid:durableId="186068204">
    <w:abstractNumId w:val="16"/>
  </w:num>
  <w:num w:numId="48" w16cid:durableId="1488395224">
    <w:abstractNumId w:val="43"/>
  </w:num>
  <w:num w:numId="49" w16cid:durableId="514804143">
    <w:abstractNumId w:val="12"/>
  </w:num>
  <w:num w:numId="50" w16cid:durableId="1788963687">
    <w:abstractNumId w:val="18"/>
  </w:num>
  <w:num w:numId="51" w16cid:durableId="710765334">
    <w:abstractNumId w:val="8"/>
  </w:num>
  <w:num w:numId="52" w16cid:durableId="1141731799">
    <w:abstractNumId w:val="11"/>
  </w:num>
  <w:num w:numId="53" w16cid:durableId="241764326">
    <w:abstractNumId w:val="50"/>
  </w:num>
  <w:num w:numId="54" w16cid:durableId="2099019757">
    <w:abstractNumId w:val="58"/>
  </w:num>
  <w:num w:numId="55" w16cid:durableId="613026165">
    <w:abstractNumId w:val="28"/>
  </w:num>
  <w:num w:numId="56" w16cid:durableId="198249138">
    <w:abstractNumId w:val="19"/>
  </w:num>
  <w:num w:numId="57" w16cid:durableId="1596476613">
    <w:abstractNumId w:val="37"/>
  </w:num>
  <w:num w:numId="58" w16cid:durableId="910892763">
    <w:abstractNumId w:val="32"/>
  </w:num>
  <w:num w:numId="59" w16cid:durableId="80611904">
    <w:abstractNumId w:val="56"/>
  </w:num>
  <w:num w:numId="60" w16cid:durableId="1408457921">
    <w:abstractNumId w:val="22"/>
  </w:num>
  <w:num w:numId="61" w16cid:durableId="330454002">
    <w:abstractNumId w:val="25"/>
  </w:num>
  <w:num w:numId="62" w16cid:durableId="1095711616">
    <w:abstractNumId w:val="3"/>
  </w:num>
  <w:num w:numId="63" w16cid:durableId="854460345">
    <w:abstractNumId w:val="52"/>
  </w:num>
  <w:num w:numId="64" w16cid:durableId="1060976150">
    <w:abstractNumId w:val="23"/>
  </w:num>
  <w:num w:numId="65" w16cid:durableId="1851603690">
    <w:abstractNumId w:val="44"/>
  </w:num>
  <w:num w:numId="66" w16cid:durableId="666714365">
    <w:abstractNumId w:val="59"/>
  </w:num>
  <w:num w:numId="67" w16cid:durableId="785545415">
    <w:abstractNumId w:val="21"/>
  </w:num>
  <w:num w:numId="68" w16cid:durableId="1682783522">
    <w:abstractNumId w:val="46"/>
  </w:num>
  <w:num w:numId="69" w16cid:durableId="20404741">
    <w:abstractNumId w:val="29"/>
  </w:num>
  <w:num w:numId="70" w16cid:durableId="42226788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3D6"/>
    <w:rsid w:val="00007FA1"/>
    <w:rsid w:val="000111CB"/>
    <w:rsid w:val="00017626"/>
    <w:rsid w:val="000211DD"/>
    <w:rsid w:val="00024F78"/>
    <w:rsid w:val="00030458"/>
    <w:rsid w:val="00043CD5"/>
    <w:rsid w:val="00064BA9"/>
    <w:rsid w:val="000939A2"/>
    <w:rsid w:val="000C4D99"/>
    <w:rsid w:val="000C7FAE"/>
    <w:rsid w:val="000D7344"/>
    <w:rsid w:val="00112C82"/>
    <w:rsid w:val="001A539B"/>
    <w:rsid w:val="001C5E8F"/>
    <w:rsid w:val="001F0E7F"/>
    <w:rsid w:val="00204A5D"/>
    <w:rsid w:val="002300DE"/>
    <w:rsid w:val="00257A50"/>
    <w:rsid w:val="00260489"/>
    <w:rsid w:val="002A4235"/>
    <w:rsid w:val="002B22EC"/>
    <w:rsid w:val="002D23D6"/>
    <w:rsid w:val="002D35D3"/>
    <w:rsid w:val="002F47C0"/>
    <w:rsid w:val="0030045E"/>
    <w:rsid w:val="00304B56"/>
    <w:rsid w:val="00316758"/>
    <w:rsid w:val="00327C62"/>
    <w:rsid w:val="00347017"/>
    <w:rsid w:val="00351132"/>
    <w:rsid w:val="00381F95"/>
    <w:rsid w:val="0038465D"/>
    <w:rsid w:val="003B7664"/>
    <w:rsid w:val="003E71BC"/>
    <w:rsid w:val="003F22B1"/>
    <w:rsid w:val="00432FDE"/>
    <w:rsid w:val="00444268"/>
    <w:rsid w:val="00445973"/>
    <w:rsid w:val="00470BA4"/>
    <w:rsid w:val="004869B3"/>
    <w:rsid w:val="00486EA5"/>
    <w:rsid w:val="004E62B7"/>
    <w:rsid w:val="004F31B6"/>
    <w:rsid w:val="00572C63"/>
    <w:rsid w:val="005859AC"/>
    <w:rsid w:val="005A09CD"/>
    <w:rsid w:val="005A2C4B"/>
    <w:rsid w:val="005B0DFB"/>
    <w:rsid w:val="005E56AB"/>
    <w:rsid w:val="00602A1A"/>
    <w:rsid w:val="00623069"/>
    <w:rsid w:val="00682756"/>
    <w:rsid w:val="006941DA"/>
    <w:rsid w:val="006A7178"/>
    <w:rsid w:val="006C1FCB"/>
    <w:rsid w:val="006C7303"/>
    <w:rsid w:val="006D0C91"/>
    <w:rsid w:val="00765C00"/>
    <w:rsid w:val="00770F47"/>
    <w:rsid w:val="007E2956"/>
    <w:rsid w:val="007F3DCA"/>
    <w:rsid w:val="008410E6"/>
    <w:rsid w:val="008937BF"/>
    <w:rsid w:val="008A000E"/>
    <w:rsid w:val="008A1BF9"/>
    <w:rsid w:val="008B0C11"/>
    <w:rsid w:val="008D639C"/>
    <w:rsid w:val="009130AD"/>
    <w:rsid w:val="00916A1E"/>
    <w:rsid w:val="0093588E"/>
    <w:rsid w:val="00945CE4"/>
    <w:rsid w:val="00956D6A"/>
    <w:rsid w:val="009575F3"/>
    <w:rsid w:val="00961578"/>
    <w:rsid w:val="00966D65"/>
    <w:rsid w:val="009B0587"/>
    <w:rsid w:val="009D2118"/>
    <w:rsid w:val="009E1525"/>
    <w:rsid w:val="009E7BF3"/>
    <w:rsid w:val="00A31875"/>
    <w:rsid w:val="00A527AA"/>
    <w:rsid w:val="00A63F1E"/>
    <w:rsid w:val="00A91DBB"/>
    <w:rsid w:val="00AA67EC"/>
    <w:rsid w:val="00AD77F5"/>
    <w:rsid w:val="00AF65B1"/>
    <w:rsid w:val="00B02F31"/>
    <w:rsid w:val="00B54291"/>
    <w:rsid w:val="00B72C06"/>
    <w:rsid w:val="00B86ACD"/>
    <w:rsid w:val="00C13749"/>
    <w:rsid w:val="00C36B44"/>
    <w:rsid w:val="00C40D5E"/>
    <w:rsid w:val="00C57F36"/>
    <w:rsid w:val="00C6440C"/>
    <w:rsid w:val="00C952F1"/>
    <w:rsid w:val="00CB6DCE"/>
    <w:rsid w:val="00CC428C"/>
    <w:rsid w:val="00CD1E33"/>
    <w:rsid w:val="00D01C28"/>
    <w:rsid w:val="00D31DB4"/>
    <w:rsid w:val="00D34695"/>
    <w:rsid w:val="00D50179"/>
    <w:rsid w:val="00D62DBF"/>
    <w:rsid w:val="00D876BE"/>
    <w:rsid w:val="00D904BB"/>
    <w:rsid w:val="00DC07B8"/>
    <w:rsid w:val="00DC153B"/>
    <w:rsid w:val="00DC3E92"/>
    <w:rsid w:val="00DC40D6"/>
    <w:rsid w:val="00E07C7E"/>
    <w:rsid w:val="00E229F2"/>
    <w:rsid w:val="00EF113D"/>
    <w:rsid w:val="00F15AD1"/>
    <w:rsid w:val="00F66A8A"/>
    <w:rsid w:val="00F93387"/>
    <w:rsid w:val="00F977BA"/>
    <w:rsid w:val="00FD7E5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A2C55"/>
  <w14:defaultImageDpi w14:val="32767"/>
  <w15:chartTrackingRefBased/>
  <w15:docId w15:val="{CBBE3071-FBC4-48B9-BE25-39549E257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A09CD"/>
    <w:pPr>
      <w:spacing w:before="80" w:after="160" w:line="264" w:lineRule="auto"/>
    </w:pPr>
    <w:rPr>
      <w:rFonts w:ascii="TfW Sans Light" w:hAnsi="TfW Sans Light"/>
      <w:szCs w:val="22"/>
    </w:rPr>
  </w:style>
  <w:style w:type="paragraph" w:styleId="Heading1">
    <w:name w:val="heading 1"/>
    <w:basedOn w:val="Normal"/>
    <w:next w:val="Normal"/>
    <w:link w:val="Heading1Char"/>
    <w:uiPriority w:val="9"/>
    <w:qFormat/>
    <w:rsid w:val="005A09CD"/>
    <w:pPr>
      <w:keepNext/>
      <w:keepLines/>
      <w:suppressAutoHyphens/>
      <w:spacing w:after="280"/>
      <w:outlineLvl w:val="0"/>
    </w:pPr>
    <w:rPr>
      <w:rFonts w:ascii="TfW Sans Medium" w:eastAsiaTheme="majorEastAsia" w:hAnsi="TfW Sans Medium" w:cstheme="majorBidi"/>
      <w:color w:val="E60000"/>
      <w:sz w:val="48"/>
      <w:szCs w:val="40"/>
    </w:rPr>
  </w:style>
  <w:style w:type="paragraph" w:styleId="Heading2">
    <w:name w:val="heading 2"/>
    <w:basedOn w:val="Normal"/>
    <w:next w:val="Normal"/>
    <w:link w:val="Heading2Char"/>
    <w:uiPriority w:val="9"/>
    <w:unhideWhenUsed/>
    <w:qFormat/>
    <w:rsid w:val="005A09CD"/>
    <w:pPr>
      <w:keepNext/>
      <w:keepLines/>
      <w:spacing w:after="200"/>
      <w:outlineLvl w:val="1"/>
    </w:pPr>
    <w:rPr>
      <w:rFonts w:ascii="TfW Sans Medium" w:eastAsiaTheme="majorEastAsia" w:hAnsi="TfW Sans Medium" w:cstheme="majorBidi"/>
      <w:sz w:val="40"/>
      <w:szCs w:val="32"/>
    </w:rPr>
  </w:style>
  <w:style w:type="paragraph" w:styleId="Heading3">
    <w:name w:val="heading 3"/>
    <w:basedOn w:val="Normal"/>
    <w:next w:val="Normal"/>
    <w:link w:val="Heading3Char"/>
    <w:uiPriority w:val="9"/>
    <w:unhideWhenUsed/>
    <w:qFormat/>
    <w:rsid w:val="005A09CD"/>
    <w:pPr>
      <w:keepNext/>
      <w:keepLines/>
      <w:spacing w:before="160" w:after="80"/>
      <w:outlineLvl w:val="2"/>
    </w:pPr>
    <w:rPr>
      <w:rFonts w:eastAsiaTheme="majorEastAsia" w:cstheme="majorBidi"/>
      <w:sz w:val="32"/>
      <w:szCs w:val="28"/>
    </w:rPr>
  </w:style>
  <w:style w:type="paragraph" w:styleId="Heading4">
    <w:name w:val="heading 4"/>
    <w:basedOn w:val="Normal"/>
    <w:next w:val="Normal"/>
    <w:link w:val="Heading4Char"/>
    <w:uiPriority w:val="9"/>
    <w:unhideWhenUsed/>
    <w:qFormat/>
    <w:rsid w:val="005A09CD"/>
    <w:pPr>
      <w:keepNext/>
      <w:keepLines/>
      <w:spacing w:after="40"/>
      <w:outlineLvl w:val="3"/>
    </w:pPr>
    <w:rPr>
      <w:rFonts w:eastAsiaTheme="majorEastAsia" w:cstheme="majorBidi"/>
      <w:iCs/>
      <w:sz w:val="28"/>
    </w:rPr>
  </w:style>
  <w:style w:type="paragraph" w:styleId="Heading5">
    <w:name w:val="heading 5"/>
    <w:basedOn w:val="Normal"/>
    <w:next w:val="Normal"/>
    <w:link w:val="Heading5Char"/>
    <w:uiPriority w:val="9"/>
    <w:unhideWhenUsed/>
    <w:qFormat/>
    <w:rsid w:val="005A09CD"/>
    <w:pPr>
      <w:keepNext/>
      <w:keepLines/>
      <w:spacing w:after="40"/>
      <w:outlineLvl w:val="4"/>
    </w:pPr>
    <w:rPr>
      <w:rFonts w:eastAsiaTheme="majorEastAsia" w:cstheme="majorBidi"/>
      <w:color w:val="FF4902" w:themeColor="accent1" w:themeShade="BF"/>
    </w:rPr>
  </w:style>
  <w:style w:type="paragraph" w:styleId="Heading6">
    <w:name w:val="heading 6"/>
    <w:basedOn w:val="Normal"/>
    <w:next w:val="Normal"/>
    <w:link w:val="Heading6Char"/>
    <w:uiPriority w:val="9"/>
    <w:semiHidden/>
    <w:unhideWhenUsed/>
    <w:qFormat/>
    <w:rsid w:val="005A09CD"/>
    <w:pPr>
      <w:keepNext/>
      <w:keepLines/>
      <w:spacing w:before="40" w:after="0"/>
      <w:outlineLvl w:val="5"/>
    </w:pPr>
    <w:rPr>
      <w:rFonts w:eastAsiaTheme="majorEastAsia" w:cstheme="majorBidi"/>
      <w:i/>
      <w:iCs/>
      <w:color w:val="6E6E67" w:themeColor="text1" w:themeTint="A6"/>
    </w:rPr>
  </w:style>
  <w:style w:type="paragraph" w:styleId="Heading7">
    <w:name w:val="heading 7"/>
    <w:basedOn w:val="Normal"/>
    <w:next w:val="Normal"/>
    <w:link w:val="Heading7Char"/>
    <w:uiPriority w:val="9"/>
    <w:semiHidden/>
    <w:unhideWhenUsed/>
    <w:qFormat/>
    <w:rsid w:val="005A09CD"/>
    <w:pPr>
      <w:keepNext/>
      <w:keepLines/>
      <w:spacing w:before="40" w:after="0"/>
      <w:outlineLvl w:val="6"/>
    </w:pPr>
    <w:rPr>
      <w:rFonts w:eastAsiaTheme="majorEastAsia" w:cstheme="majorBidi"/>
      <w:color w:val="6E6E67" w:themeColor="text1" w:themeTint="A6"/>
    </w:rPr>
  </w:style>
  <w:style w:type="paragraph" w:styleId="Heading8">
    <w:name w:val="heading 8"/>
    <w:basedOn w:val="Normal"/>
    <w:next w:val="Normal"/>
    <w:link w:val="Heading8Char"/>
    <w:uiPriority w:val="9"/>
    <w:semiHidden/>
    <w:unhideWhenUsed/>
    <w:qFormat/>
    <w:rsid w:val="005A09CD"/>
    <w:pPr>
      <w:keepNext/>
      <w:keepLines/>
      <w:spacing w:after="0"/>
      <w:outlineLvl w:val="7"/>
    </w:pPr>
    <w:rPr>
      <w:rFonts w:eastAsiaTheme="majorEastAsia" w:cstheme="majorBidi"/>
      <w:i/>
      <w:iCs/>
      <w:color w:val="40403C" w:themeColor="text1" w:themeTint="D8"/>
    </w:rPr>
  </w:style>
  <w:style w:type="paragraph" w:styleId="Heading9">
    <w:name w:val="heading 9"/>
    <w:basedOn w:val="Normal"/>
    <w:next w:val="Normal"/>
    <w:link w:val="Heading9Char"/>
    <w:uiPriority w:val="9"/>
    <w:semiHidden/>
    <w:unhideWhenUsed/>
    <w:qFormat/>
    <w:rsid w:val="005A09CD"/>
    <w:pPr>
      <w:keepNext/>
      <w:keepLines/>
      <w:spacing w:after="0"/>
      <w:outlineLvl w:val="8"/>
    </w:pPr>
    <w:rPr>
      <w:rFonts w:eastAsiaTheme="majorEastAsia" w:cstheme="majorBidi"/>
      <w:color w:val="40403C"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9CD"/>
    <w:rPr>
      <w:rFonts w:ascii="TfW Sans Medium" w:eastAsiaTheme="majorEastAsia" w:hAnsi="TfW Sans Medium" w:cstheme="majorBidi"/>
      <w:color w:val="E60000"/>
      <w:sz w:val="48"/>
      <w:szCs w:val="40"/>
    </w:rPr>
  </w:style>
  <w:style w:type="character" w:customStyle="1" w:styleId="Heading2Char">
    <w:name w:val="Heading 2 Char"/>
    <w:basedOn w:val="DefaultParagraphFont"/>
    <w:link w:val="Heading2"/>
    <w:uiPriority w:val="9"/>
    <w:rsid w:val="005A09CD"/>
    <w:rPr>
      <w:rFonts w:ascii="TfW Sans Medium" w:eastAsiaTheme="majorEastAsia" w:hAnsi="TfW Sans Medium" w:cstheme="majorBidi"/>
      <w:sz w:val="40"/>
      <w:szCs w:val="32"/>
    </w:rPr>
  </w:style>
  <w:style w:type="character" w:customStyle="1" w:styleId="Heading3Char">
    <w:name w:val="Heading 3 Char"/>
    <w:basedOn w:val="DefaultParagraphFont"/>
    <w:link w:val="Heading3"/>
    <w:uiPriority w:val="9"/>
    <w:rsid w:val="005A09CD"/>
    <w:rPr>
      <w:rFonts w:ascii="TfW Sans" w:eastAsiaTheme="majorEastAsia" w:hAnsi="TfW Sans" w:cstheme="majorBidi"/>
      <w:sz w:val="32"/>
      <w:szCs w:val="28"/>
    </w:rPr>
  </w:style>
  <w:style w:type="character" w:customStyle="1" w:styleId="Heading4Char">
    <w:name w:val="Heading 4 Char"/>
    <w:basedOn w:val="DefaultParagraphFont"/>
    <w:link w:val="Heading4"/>
    <w:uiPriority w:val="9"/>
    <w:rsid w:val="005A09CD"/>
    <w:rPr>
      <w:rFonts w:ascii="TfW Sans" w:eastAsiaTheme="majorEastAsia" w:hAnsi="TfW Sans" w:cstheme="majorBidi"/>
      <w:iCs/>
      <w:sz w:val="28"/>
      <w:szCs w:val="22"/>
    </w:rPr>
  </w:style>
  <w:style w:type="character" w:customStyle="1" w:styleId="Heading5Char">
    <w:name w:val="Heading 5 Char"/>
    <w:basedOn w:val="DefaultParagraphFont"/>
    <w:link w:val="Heading5"/>
    <w:uiPriority w:val="9"/>
    <w:rsid w:val="005A09CD"/>
    <w:rPr>
      <w:rFonts w:ascii="TfW Sans" w:eastAsiaTheme="majorEastAsia" w:hAnsi="TfW Sans" w:cstheme="majorBidi"/>
      <w:color w:val="FF4902" w:themeColor="accent1" w:themeShade="BF"/>
      <w:szCs w:val="22"/>
    </w:rPr>
  </w:style>
  <w:style w:type="character" w:customStyle="1" w:styleId="Heading6Char">
    <w:name w:val="Heading 6 Char"/>
    <w:basedOn w:val="DefaultParagraphFont"/>
    <w:link w:val="Heading6"/>
    <w:uiPriority w:val="9"/>
    <w:semiHidden/>
    <w:rsid w:val="005A09CD"/>
    <w:rPr>
      <w:rFonts w:ascii="TfW Sans" w:eastAsiaTheme="majorEastAsia" w:hAnsi="TfW Sans" w:cstheme="majorBidi"/>
      <w:i/>
      <w:iCs/>
      <w:color w:val="6E6E67" w:themeColor="text1" w:themeTint="A6"/>
      <w:szCs w:val="22"/>
    </w:rPr>
  </w:style>
  <w:style w:type="character" w:customStyle="1" w:styleId="Heading7Char">
    <w:name w:val="Heading 7 Char"/>
    <w:basedOn w:val="DefaultParagraphFont"/>
    <w:link w:val="Heading7"/>
    <w:uiPriority w:val="9"/>
    <w:semiHidden/>
    <w:rsid w:val="005A09CD"/>
    <w:rPr>
      <w:rFonts w:ascii="TfW Sans" w:eastAsiaTheme="majorEastAsia" w:hAnsi="TfW Sans" w:cstheme="majorBidi"/>
      <w:color w:val="6E6E67" w:themeColor="text1" w:themeTint="A6"/>
      <w:szCs w:val="22"/>
    </w:rPr>
  </w:style>
  <w:style w:type="character" w:customStyle="1" w:styleId="Heading8Char">
    <w:name w:val="Heading 8 Char"/>
    <w:basedOn w:val="DefaultParagraphFont"/>
    <w:link w:val="Heading8"/>
    <w:uiPriority w:val="9"/>
    <w:semiHidden/>
    <w:rsid w:val="005A09CD"/>
    <w:rPr>
      <w:rFonts w:ascii="TfW Sans" w:eastAsiaTheme="majorEastAsia" w:hAnsi="TfW Sans" w:cstheme="majorBidi"/>
      <w:i/>
      <w:iCs/>
      <w:color w:val="40403C" w:themeColor="text1" w:themeTint="D8"/>
      <w:szCs w:val="22"/>
    </w:rPr>
  </w:style>
  <w:style w:type="character" w:customStyle="1" w:styleId="Heading9Char">
    <w:name w:val="Heading 9 Char"/>
    <w:basedOn w:val="DefaultParagraphFont"/>
    <w:link w:val="Heading9"/>
    <w:uiPriority w:val="9"/>
    <w:semiHidden/>
    <w:rsid w:val="005A09CD"/>
    <w:rPr>
      <w:rFonts w:ascii="TfW Sans" w:eastAsiaTheme="majorEastAsia" w:hAnsi="TfW Sans" w:cstheme="majorBidi"/>
      <w:color w:val="40403C" w:themeColor="text1" w:themeTint="D8"/>
      <w:szCs w:val="22"/>
    </w:rPr>
  </w:style>
  <w:style w:type="paragraph" w:styleId="Title">
    <w:name w:val="Title"/>
    <w:basedOn w:val="Normal"/>
    <w:next w:val="Normal"/>
    <w:link w:val="TitleChar"/>
    <w:uiPriority w:val="10"/>
    <w:qFormat/>
    <w:rsid w:val="00DC40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40D6"/>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C6440C"/>
    <w:rPr>
      <w:rFonts w:asciiTheme="majorHAnsi" w:hAnsiTheme="majorHAnsi"/>
      <w:szCs w:val="24"/>
    </w:rPr>
  </w:style>
  <w:style w:type="character" w:customStyle="1" w:styleId="SubtitleChar">
    <w:name w:val="Subtitle Char"/>
    <w:basedOn w:val="DefaultParagraphFont"/>
    <w:link w:val="Subtitle"/>
    <w:uiPriority w:val="11"/>
    <w:rsid w:val="00C6440C"/>
    <w:rPr>
      <w:rFonts w:asciiTheme="majorHAnsi" w:eastAsiaTheme="minorEastAsia" w:hAnsiTheme="majorHAnsi"/>
      <w:kern w:val="0"/>
      <w14:ligatures w14:val="none"/>
    </w:rPr>
  </w:style>
  <w:style w:type="numbering" w:customStyle="1" w:styleId="bulletlists">
    <w:name w:val="bulletlists"/>
    <w:basedOn w:val="NoList"/>
    <w:uiPriority w:val="99"/>
    <w:rsid w:val="005A09CD"/>
    <w:pPr>
      <w:numPr>
        <w:numId w:val="17"/>
      </w:numPr>
    </w:pPr>
  </w:style>
  <w:style w:type="paragraph" w:customStyle="1" w:styleId="Bullets1">
    <w:name w:val="Bullets1"/>
    <w:basedOn w:val="Normal"/>
    <w:rsid w:val="005A09CD"/>
    <w:pPr>
      <w:numPr>
        <w:numId w:val="23"/>
      </w:numPr>
    </w:pPr>
  </w:style>
  <w:style w:type="paragraph" w:customStyle="1" w:styleId="Bullets">
    <w:name w:val="Bullets"/>
    <w:basedOn w:val="Bullets1"/>
    <w:link w:val="BulletsChar"/>
    <w:rsid w:val="005A09CD"/>
    <w:pPr>
      <w:suppressAutoHyphens/>
      <w:spacing w:after="80"/>
      <w:ind w:left="0"/>
    </w:pPr>
  </w:style>
  <w:style w:type="character" w:customStyle="1" w:styleId="BulletsChar">
    <w:name w:val="Bullets Char"/>
    <w:basedOn w:val="DefaultParagraphFont"/>
    <w:link w:val="Bullets"/>
    <w:rsid w:val="005A09CD"/>
    <w:rPr>
      <w:rFonts w:ascii="TfW Sans" w:hAnsi="TfW Sans"/>
      <w:szCs w:val="22"/>
    </w:rPr>
  </w:style>
  <w:style w:type="paragraph" w:customStyle="1" w:styleId="Bullets2">
    <w:name w:val="Bullets2"/>
    <w:basedOn w:val="Normal"/>
    <w:rsid w:val="005A09CD"/>
    <w:pPr>
      <w:numPr>
        <w:ilvl w:val="1"/>
        <w:numId w:val="23"/>
      </w:numPr>
    </w:pPr>
  </w:style>
  <w:style w:type="paragraph" w:customStyle="1" w:styleId="Bullets3">
    <w:name w:val="Bullets3"/>
    <w:basedOn w:val="Normal"/>
    <w:rsid w:val="005A09CD"/>
    <w:pPr>
      <w:numPr>
        <w:ilvl w:val="2"/>
        <w:numId w:val="23"/>
      </w:numPr>
    </w:pPr>
  </w:style>
  <w:style w:type="paragraph" w:customStyle="1" w:styleId="Bullets4">
    <w:name w:val="Bullets4"/>
    <w:basedOn w:val="Normal"/>
    <w:rsid w:val="005A09CD"/>
    <w:pPr>
      <w:numPr>
        <w:ilvl w:val="3"/>
        <w:numId w:val="23"/>
      </w:numPr>
    </w:pPr>
  </w:style>
  <w:style w:type="paragraph" w:styleId="Header">
    <w:name w:val="header"/>
    <w:basedOn w:val="Normal"/>
    <w:link w:val="HeaderChar"/>
    <w:uiPriority w:val="99"/>
    <w:unhideWhenUsed/>
    <w:rsid w:val="00DC40D6"/>
    <w:pPr>
      <w:tabs>
        <w:tab w:val="center" w:pos="4513"/>
        <w:tab w:val="right" w:pos="9026"/>
      </w:tabs>
      <w:spacing w:line="240" w:lineRule="auto"/>
    </w:pPr>
  </w:style>
  <w:style w:type="character" w:customStyle="1" w:styleId="HeaderChar">
    <w:name w:val="Header Char"/>
    <w:basedOn w:val="DefaultParagraphFont"/>
    <w:link w:val="Header"/>
    <w:uiPriority w:val="99"/>
    <w:rsid w:val="00DC40D6"/>
    <w:rPr>
      <w:rFonts w:eastAsiaTheme="minorEastAsia"/>
      <w:kern w:val="0"/>
      <w:sz w:val="20"/>
      <w:szCs w:val="22"/>
      <w14:ligatures w14:val="none"/>
    </w:rPr>
  </w:style>
  <w:style w:type="paragraph" w:styleId="Footer">
    <w:name w:val="footer"/>
    <w:basedOn w:val="Normal"/>
    <w:link w:val="FooterChar"/>
    <w:uiPriority w:val="99"/>
    <w:unhideWhenUsed/>
    <w:rsid w:val="00DC40D6"/>
    <w:pPr>
      <w:tabs>
        <w:tab w:val="center" w:pos="4513"/>
        <w:tab w:val="right" w:pos="9026"/>
      </w:tabs>
      <w:spacing w:line="240" w:lineRule="auto"/>
    </w:pPr>
  </w:style>
  <w:style w:type="character" w:customStyle="1" w:styleId="FooterChar">
    <w:name w:val="Footer Char"/>
    <w:basedOn w:val="DefaultParagraphFont"/>
    <w:link w:val="Footer"/>
    <w:uiPriority w:val="99"/>
    <w:rsid w:val="00DC40D6"/>
    <w:rPr>
      <w:rFonts w:eastAsiaTheme="minorEastAsia"/>
      <w:kern w:val="0"/>
      <w:sz w:val="20"/>
      <w:szCs w:val="22"/>
      <w14:ligatures w14:val="none"/>
    </w:rPr>
  </w:style>
  <w:style w:type="paragraph" w:customStyle="1" w:styleId="Bullets5">
    <w:name w:val="Bullets5"/>
    <w:basedOn w:val="Normal"/>
    <w:rsid w:val="005A09CD"/>
    <w:pPr>
      <w:numPr>
        <w:ilvl w:val="4"/>
        <w:numId w:val="23"/>
      </w:numPr>
    </w:pPr>
  </w:style>
  <w:style w:type="table" w:styleId="TableGrid">
    <w:name w:val="Table Grid"/>
    <w:basedOn w:val="TableNormal"/>
    <w:uiPriority w:val="39"/>
    <w:rsid w:val="005A09CD"/>
    <w:pPr>
      <w:spacing w:before="40" w:after="40"/>
      <w:ind w:left="113"/>
    </w:pPr>
    <w:rPr>
      <w:rFonts w:ascii="TfW Sans" w:hAnsi="TfW Sans"/>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60" w:beforeAutospacing="0" w:afterLines="0" w:after="60" w:afterAutospacing="0" w:line="240" w:lineRule="auto"/>
        <w:ind w:leftChars="0" w:left="113"/>
        <w:contextualSpacing w:val="0"/>
        <w:jc w:val="left"/>
      </w:pPr>
      <w:rPr>
        <w:rFonts w:ascii="TfW Sans Medium" w:hAnsi="TfW Sans Medium"/>
        <w:sz w:val="28"/>
      </w:rPr>
      <w:tblPr/>
      <w:trPr>
        <w:cantSplit/>
        <w:tblHeader/>
      </w:trPr>
      <w:tcPr>
        <w:vAlign w:val="center"/>
      </w:tcPr>
    </w:tblStylePr>
  </w:style>
  <w:style w:type="table" w:styleId="GridTable1Light">
    <w:name w:val="Grid Table 1 Light"/>
    <w:basedOn w:val="TableGrid"/>
    <w:uiPriority w:val="46"/>
    <w:rsid w:val="005A09CD"/>
    <w:tblPr>
      <w:tblStyleRowBandSize w:val="1"/>
      <w:tblStyleColBandSize w:val="1"/>
      <w:tblBorders>
        <w:top w:val="single" w:sz="4" w:space="0" w:color="A7A7A0" w:themeColor="text1" w:themeTint="66"/>
        <w:left w:val="single" w:sz="4" w:space="0" w:color="A7A7A0" w:themeColor="text1" w:themeTint="66"/>
        <w:bottom w:val="single" w:sz="4" w:space="0" w:color="A7A7A0" w:themeColor="text1" w:themeTint="66"/>
        <w:right w:val="single" w:sz="4" w:space="0" w:color="A7A7A0" w:themeColor="text1" w:themeTint="66"/>
        <w:insideH w:val="single" w:sz="4" w:space="0" w:color="A7A7A0" w:themeColor="text1" w:themeTint="66"/>
        <w:insideV w:val="single" w:sz="4" w:space="0" w:color="A7A7A0" w:themeColor="text1" w:themeTint="66"/>
      </w:tblBorders>
    </w:tblPr>
    <w:tblStylePr w:type="firstRow">
      <w:pPr>
        <w:wordWrap/>
        <w:spacing w:beforeLines="0" w:before="60" w:beforeAutospacing="0" w:afterLines="0" w:after="60" w:afterAutospacing="0" w:line="240" w:lineRule="auto"/>
        <w:ind w:leftChars="0" w:left="113"/>
        <w:contextualSpacing w:val="0"/>
        <w:jc w:val="left"/>
      </w:pPr>
      <w:rPr>
        <w:rFonts w:ascii="TfW Sans Medium" w:hAnsi="TfW Sans Medium"/>
        <w:b/>
        <w:bCs/>
        <w:sz w:val="28"/>
      </w:rPr>
      <w:tblPr/>
      <w:trPr>
        <w:cantSplit/>
        <w:tblHeader/>
      </w:trPr>
      <w:tcPr>
        <w:tcBorders>
          <w:bottom w:val="single" w:sz="12" w:space="0" w:color="7A7A72" w:themeColor="text1" w:themeTint="99"/>
        </w:tcBorders>
        <w:vAlign w:val="center"/>
      </w:tcPr>
    </w:tblStylePr>
    <w:tblStylePr w:type="lastRow">
      <w:rPr>
        <w:b/>
        <w:bCs/>
      </w:rPr>
      <w:tblPr/>
      <w:tcPr>
        <w:tcBorders>
          <w:top w:val="double" w:sz="2" w:space="0" w:color="7A7A72" w:themeColor="text1" w:themeTint="99"/>
        </w:tcBorders>
      </w:tcPr>
    </w:tblStylePr>
    <w:tblStylePr w:type="firstCol">
      <w:rPr>
        <w:b/>
        <w:bCs/>
      </w:rPr>
    </w:tblStylePr>
    <w:tblStylePr w:type="lastCol">
      <w:rPr>
        <w:b/>
        <w:bCs/>
      </w:rPr>
    </w:tblStylePr>
  </w:style>
  <w:style w:type="character" w:styleId="IntenseEmphasis">
    <w:name w:val="Intense Emphasis"/>
    <w:basedOn w:val="DefaultParagraphFont"/>
    <w:uiPriority w:val="21"/>
    <w:qFormat/>
    <w:rsid w:val="005A09CD"/>
    <w:rPr>
      <w:i/>
      <w:iCs/>
      <w:color w:val="FF4902" w:themeColor="accent1" w:themeShade="BF"/>
    </w:rPr>
  </w:style>
  <w:style w:type="paragraph" w:styleId="IntenseQuote">
    <w:name w:val="Intense Quote"/>
    <w:basedOn w:val="Normal"/>
    <w:next w:val="Normal"/>
    <w:link w:val="IntenseQuoteChar"/>
    <w:uiPriority w:val="30"/>
    <w:qFormat/>
    <w:rsid w:val="005A09CD"/>
    <w:pPr>
      <w:pBdr>
        <w:top w:val="single" w:sz="4" w:space="10" w:color="FF4902" w:themeColor="accent1" w:themeShade="BF"/>
        <w:bottom w:val="single" w:sz="4" w:space="10" w:color="FF4902" w:themeColor="accent1" w:themeShade="BF"/>
      </w:pBdr>
      <w:spacing w:before="360" w:after="360"/>
      <w:ind w:left="864" w:right="864"/>
      <w:jc w:val="center"/>
    </w:pPr>
    <w:rPr>
      <w:i/>
      <w:iCs/>
      <w:color w:val="FF4902" w:themeColor="accent1" w:themeShade="BF"/>
    </w:rPr>
  </w:style>
  <w:style w:type="character" w:customStyle="1" w:styleId="IntenseQuoteChar">
    <w:name w:val="Intense Quote Char"/>
    <w:basedOn w:val="DefaultParagraphFont"/>
    <w:link w:val="IntenseQuote"/>
    <w:uiPriority w:val="30"/>
    <w:rsid w:val="005A09CD"/>
    <w:rPr>
      <w:rFonts w:ascii="TfW Sans" w:hAnsi="TfW Sans"/>
      <w:i/>
      <w:iCs/>
      <w:color w:val="FF4902" w:themeColor="accent1" w:themeShade="BF"/>
      <w:szCs w:val="22"/>
    </w:rPr>
  </w:style>
  <w:style w:type="character" w:styleId="IntenseReference">
    <w:name w:val="Intense Reference"/>
    <w:basedOn w:val="DefaultParagraphFont"/>
    <w:uiPriority w:val="32"/>
    <w:qFormat/>
    <w:rsid w:val="005A09CD"/>
    <w:rPr>
      <w:b/>
      <w:bCs/>
      <w:smallCaps/>
      <w:color w:val="FF4902" w:themeColor="accent1" w:themeShade="BF"/>
      <w:spacing w:val="5"/>
    </w:rPr>
  </w:style>
  <w:style w:type="paragraph" w:styleId="ListParagraph">
    <w:name w:val="List Paragraph"/>
    <w:basedOn w:val="Normal"/>
    <w:link w:val="ListParagraphChar"/>
    <w:uiPriority w:val="34"/>
    <w:qFormat/>
    <w:rsid w:val="005A09CD"/>
    <w:pPr>
      <w:ind w:left="720"/>
      <w:contextualSpacing/>
    </w:pPr>
  </w:style>
  <w:style w:type="character" w:customStyle="1" w:styleId="ListParagraphChar">
    <w:name w:val="List Paragraph Char"/>
    <w:basedOn w:val="DefaultParagraphFont"/>
    <w:link w:val="ListParagraph"/>
    <w:uiPriority w:val="34"/>
    <w:rsid w:val="005A09CD"/>
    <w:rPr>
      <w:rFonts w:ascii="TfW Sans" w:hAnsi="TfW Sans"/>
      <w:szCs w:val="22"/>
    </w:rPr>
  </w:style>
  <w:style w:type="numbering" w:customStyle="1" w:styleId="numberedlisttfw">
    <w:name w:val="numberedlisttfw"/>
    <w:uiPriority w:val="99"/>
    <w:rsid w:val="005A09CD"/>
    <w:pPr>
      <w:numPr>
        <w:numId w:val="24"/>
      </w:numPr>
    </w:pPr>
  </w:style>
  <w:style w:type="paragraph" w:styleId="Quote">
    <w:name w:val="Quote"/>
    <w:basedOn w:val="Normal"/>
    <w:next w:val="Normal"/>
    <w:link w:val="QuoteChar"/>
    <w:uiPriority w:val="29"/>
    <w:qFormat/>
    <w:rsid w:val="005A09CD"/>
    <w:pPr>
      <w:spacing w:before="160"/>
      <w:jc w:val="center"/>
    </w:pPr>
    <w:rPr>
      <w:i/>
      <w:iCs/>
      <w:color w:val="575752" w:themeColor="text1" w:themeTint="BF"/>
    </w:rPr>
  </w:style>
  <w:style w:type="character" w:customStyle="1" w:styleId="QuoteChar">
    <w:name w:val="Quote Char"/>
    <w:basedOn w:val="DefaultParagraphFont"/>
    <w:link w:val="Quote"/>
    <w:uiPriority w:val="29"/>
    <w:rsid w:val="005A09CD"/>
    <w:rPr>
      <w:rFonts w:ascii="TfW Sans" w:hAnsi="TfW Sans"/>
      <w:i/>
      <w:iCs/>
      <w:color w:val="575752" w:themeColor="text1" w:themeTint="BF"/>
      <w:szCs w:val="22"/>
    </w:rPr>
  </w:style>
  <w:style w:type="character" w:styleId="Hyperlink">
    <w:name w:val="Hyperlink"/>
    <w:basedOn w:val="DefaultParagraphFont"/>
    <w:uiPriority w:val="99"/>
    <w:unhideWhenUsed/>
    <w:rsid w:val="00B86ACD"/>
    <w:rPr>
      <w:color w:val="1D1D1B" w:themeColor="hyperlink"/>
      <w:u w:val="single"/>
    </w:rPr>
  </w:style>
  <w:style w:type="character" w:styleId="CommentReference">
    <w:name w:val="annotation reference"/>
    <w:basedOn w:val="DefaultParagraphFont"/>
    <w:uiPriority w:val="99"/>
    <w:semiHidden/>
    <w:unhideWhenUsed/>
    <w:rsid w:val="00B86ACD"/>
    <w:rPr>
      <w:sz w:val="16"/>
      <w:szCs w:val="16"/>
    </w:rPr>
  </w:style>
  <w:style w:type="paragraph" w:styleId="CommentText">
    <w:name w:val="annotation text"/>
    <w:basedOn w:val="Normal"/>
    <w:link w:val="CommentTextChar"/>
    <w:uiPriority w:val="99"/>
    <w:unhideWhenUsed/>
    <w:rsid w:val="00B86ACD"/>
    <w:pPr>
      <w:spacing w:before="0" w:line="240" w:lineRule="auto"/>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rsid w:val="00B86ACD"/>
    <w:rPr>
      <w:kern w:val="0"/>
      <w:sz w:val="20"/>
      <w:szCs w:val="20"/>
      <w14:ligatures w14:val="none"/>
    </w:rPr>
  </w:style>
  <w:style w:type="paragraph" w:styleId="Caption">
    <w:name w:val="caption"/>
    <w:basedOn w:val="Normal"/>
    <w:next w:val="Normal"/>
    <w:uiPriority w:val="35"/>
    <w:unhideWhenUsed/>
    <w:qFormat/>
    <w:rsid w:val="00B86ACD"/>
    <w:pPr>
      <w:spacing w:before="0" w:after="200" w:line="240" w:lineRule="auto"/>
    </w:pPr>
    <w:rPr>
      <w:rFonts w:asciiTheme="minorHAnsi" w:hAnsiTheme="minorHAnsi"/>
      <w:i/>
      <w:iCs/>
      <w:color w:val="1D1D1B" w:themeColor="text2"/>
      <w:kern w:val="0"/>
      <w:sz w:val="18"/>
      <w:szCs w:val="18"/>
      <w14:ligatures w14:val="none"/>
    </w:rPr>
  </w:style>
  <w:style w:type="paragraph" w:styleId="NoSpacing">
    <w:name w:val="No Spacing"/>
    <w:uiPriority w:val="1"/>
    <w:qFormat/>
    <w:rsid w:val="00B86ACD"/>
    <w:rPr>
      <w:rFonts w:ascii="TfW Sans Light" w:hAnsi="TfW Sans Light"/>
      <w:szCs w:val="22"/>
    </w:rPr>
  </w:style>
  <w:style w:type="paragraph" w:styleId="Revision">
    <w:name w:val="Revision"/>
    <w:hidden/>
    <w:uiPriority w:val="99"/>
    <w:semiHidden/>
    <w:rsid w:val="001C5E8F"/>
    <w:rPr>
      <w:rFonts w:ascii="TfW Sans Light" w:hAnsi="TfW Sans Light"/>
      <w:szCs w:val="22"/>
    </w:rPr>
  </w:style>
  <w:style w:type="paragraph" w:styleId="CommentSubject">
    <w:name w:val="annotation subject"/>
    <w:basedOn w:val="CommentText"/>
    <w:next w:val="CommentText"/>
    <w:link w:val="CommentSubjectChar"/>
    <w:uiPriority w:val="99"/>
    <w:semiHidden/>
    <w:unhideWhenUsed/>
    <w:rsid w:val="00DC3E92"/>
    <w:pPr>
      <w:spacing w:before="80"/>
    </w:pPr>
    <w:rPr>
      <w:rFonts w:ascii="TfW Sans Light" w:hAnsi="TfW Sans Light"/>
      <w:b/>
      <w:bCs/>
      <w:kern w:val="2"/>
      <w14:ligatures w14:val="standardContextual"/>
    </w:rPr>
  </w:style>
  <w:style w:type="character" w:customStyle="1" w:styleId="CommentSubjectChar">
    <w:name w:val="Comment Subject Char"/>
    <w:basedOn w:val="CommentTextChar"/>
    <w:link w:val="CommentSubject"/>
    <w:uiPriority w:val="99"/>
    <w:semiHidden/>
    <w:rsid w:val="00DC3E92"/>
    <w:rPr>
      <w:rFonts w:ascii="TfW Sans Light" w:hAnsi="TfW Sans Light"/>
      <w:b/>
      <w:bCs/>
      <w:kern w:val="0"/>
      <w:sz w:val="20"/>
      <w:szCs w:val="20"/>
      <w14:ligatures w14:val="none"/>
    </w:rPr>
  </w:style>
  <w:style w:type="character" w:styleId="UnresolvedMention">
    <w:name w:val="Unresolved Mention"/>
    <w:basedOn w:val="DefaultParagraphFont"/>
    <w:uiPriority w:val="99"/>
    <w:rsid w:val="00347017"/>
    <w:rPr>
      <w:color w:val="605E5C"/>
      <w:shd w:val="clear" w:color="auto" w:fill="E1DFDD"/>
    </w:rPr>
  </w:style>
  <w:style w:type="paragraph" w:styleId="TOCHeading">
    <w:name w:val="TOC Heading"/>
    <w:basedOn w:val="Heading1"/>
    <w:next w:val="Normal"/>
    <w:uiPriority w:val="39"/>
    <w:unhideWhenUsed/>
    <w:qFormat/>
    <w:rsid w:val="007F3DCA"/>
    <w:pPr>
      <w:suppressAutoHyphens w:val="0"/>
      <w:spacing w:before="240" w:after="0" w:line="259" w:lineRule="auto"/>
      <w:outlineLvl w:val="9"/>
    </w:pPr>
    <w:rPr>
      <w:rFonts w:asciiTheme="majorHAnsi" w:hAnsiTheme="majorHAnsi"/>
      <w:color w:val="FF4902" w:themeColor="accent1" w:themeShade="BF"/>
      <w:kern w:val="0"/>
      <w:sz w:val="32"/>
      <w:szCs w:val="32"/>
      <w:lang w:val="en-US"/>
      <w14:ligatures w14:val="none"/>
    </w:rPr>
  </w:style>
  <w:style w:type="paragraph" w:styleId="TOC2">
    <w:name w:val="toc 2"/>
    <w:basedOn w:val="Normal"/>
    <w:next w:val="Normal"/>
    <w:autoRedefine/>
    <w:uiPriority w:val="39"/>
    <w:unhideWhenUsed/>
    <w:rsid w:val="007F3DCA"/>
    <w:pPr>
      <w:spacing w:after="100"/>
      <w:ind w:left="240"/>
    </w:pPr>
  </w:style>
  <w:style w:type="paragraph" w:styleId="TOC3">
    <w:name w:val="toc 3"/>
    <w:basedOn w:val="Normal"/>
    <w:next w:val="Normal"/>
    <w:autoRedefine/>
    <w:uiPriority w:val="39"/>
    <w:unhideWhenUsed/>
    <w:rsid w:val="007F3DCA"/>
    <w:pPr>
      <w:spacing w:after="100"/>
      <w:ind w:left="480"/>
    </w:pPr>
  </w:style>
  <w:style w:type="character" w:styleId="Mention">
    <w:name w:val="Mention"/>
    <w:basedOn w:val="DefaultParagraphFont"/>
    <w:uiPriority w:val="99"/>
    <w:unhideWhenUsed/>
    <w:rsid w:val="008A000E"/>
    <w:rPr>
      <w:color w:val="2B579A"/>
      <w:shd w:val="clear" w:color="auto" w:fill="E1DFDD"/>
    </w:rPr>
  </w:style>
  <w:style w:type="paragraph" w:styleId="TOC1">
    <w:name w:val="toc 1"/>
    <w:basedOn w:val="Normal"/>
    <w:next w:val="Normal"/>
    <w:autoRedefine/>
    <w:uiPriority w:val="39"/>
    <w:unhideWhenUsed/>
    <w:rsid w:val="00A31875"/>
    <w:pPr>
      <w:tabs>
        <w:tab w:val="right" w:leader="dot" w:pos="9016"/>
      </w:tabs>
      <w:spacing w:before="0" w:after="100" w:line="259" w:lineRule="auto"/>
    </w:pPr>
    <w:rPr>
      <w:rFonts w:asciiTheme="minorHAnsi" w:hAnsiTheme="minorHAnsi"/>
      <w:b/>
      <w:bCs/>
      <w:kern w:val="0"/>
      <w:sz w:val="22"/>
      <w14:ligatures w14:val="none"/>
    </w:rPr>
  </w:style>
  <w:style w:type="table" w:customStyle="1" w:styleId="TableGrid1">
    <w:name w:val="Table Grid1"/>
    <w:basedOn w:val="TableNormal"/>
    <w:next w:val="TableGrid"/>
    <w:uiPriority w:val="59"/>
    <w:rsid w:val="00A31875"/>
    <w:pPr>
      <w:ind w:left="567"/>
    </w:pPr>
    <w:rPr>
      <w:rFonts w:ascii="Times New Roman" w:eastAsia="Times New Roman" w:hAnsi="Times New Roman" w:cs="Times New Roman"/>
      <w:color w:val="1D1D1B" w:themeColor="hyperlink"/>
      <w:kern w:val="0"/>
      <w:sz w:val="20"/>
      <w:szCs w:val="20"/>
      <w:u w:val="single"/>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uthenticity">
    <w:name w:val="Authenticity"/>
    <w:basedOn w:val="Normal"/>
    <w:uiPriority w:val="99"/>
    <w:rsid w:val="00A31875"/>
    <w:pPr>
      <w:framePr w:hSpace="180" w:wrap="around" w:vAnchor="text" w:hAnchor="text" w:x="567" w:y="1"/>
      <w:spacing w:before="60" w:after="60" w:line="276" w:lineRule="auto"/>
      <w:suppressOverlap/>
    </w:pPr>
    <w:rPr>
      <w:rFonts w:ascii="Calibri" w:eastAsia="Times New Roman" w:hAnsi="Calibri" w:cs="Calibri"/>
      <w:b/>
      <w:noProof/>
      <w:color w:val="FF0000"/>
      <w:kern w:val="0"/>
      <w:sz w:val="44"/>
      <w:szCs w:val="44"/>
      <w:lang w:eastAsia="en-GB"/>
      <w14:ligatures w14:val="none"/>
    </w:rPr>
  </w:style>
  <w:style w:type="paragraph" w:customStyle="1" w:styleId="Authenticityindent3">
    <w:name w:val="Authenticity indent 3"/>
    <w:basedOn w:val="Normal"/>
    <w:uiPriority w:val="99"/>
    <w:rsid w:val="00A31875"/>
    <w:pPr>
      <w:framePr w:hSpace="180" w:wrap="around" w:vAnchor="text" w:hAnchor="text" w:x="567" w:y="1"/>
      <w:spacing w:before="60" w:after="60" w:line="276" w:lineRule="auto"/>
      <w:suppressOverlap/>
    </w:pPr>
    <w:rPr>
      <w:rFonts w:ascii="Calibri" w:eastAsia="Times New Roman" w:hAnsi="Calibri" w:cs="Calibri"/>
      <w:b/>
      <w:noProof/>
      <w:color w:val="1D1D1B" w:themeColor="hyperlink"/>
      <w:kern w:val="0"/>
      <w:sz w:val="22"/>
      <w:lang w:eastAsia="en-GB"/>
      <w14:ligatures w14:val="none"/>
    </w:rPr>
  </w:style>
  <w:style w:type="paragraph" w:customStyle="1" w:styleId="Authenticitysubheading">
    <w:name w:val="Authenticity sub heading"/>
    <w:basedOn w:val="Normal"/>
    <w:link w:val="AuthenticitysubheadingChar"/>
    <w:uiPriority w:val="99"/>
    <w:rsid w:val="00A31875"/>
    <w:pPr>
      <w:framePr w:hSpace="180" w:wrap="around" w:vAnchor="text" w:hAnchor="text" w:x="567" w:y="1"/>
      <w:spacing w:before="60" w:after="60" w:line="276" w:lineRule="auto"/>
      <w:suppressOverlap/>
    </w:pPr>
    <w:rPr>
      <w:rFonts w:ascii="Calibri" w:eastAsia="Times New Roman" w:hAnsi="Calibri" w:cs="Calibri"/>
      <w:b/>
      <w:noProof/>
      <w:color w:val="FF0000"/>
      <w:kern w:val="0"/>
      <w:sz w:val="32"/>
      <w:szCs w:val="32"/>
      <w:lang w:eastAsia="en-GB"/>
      <w14:ligatures w14:val="none"/>
    </w:rPr>
  </w:style>
  <w:style w:type="paragraph" w:customStyle="1" w:styleId="Authenticitytablecontents">
    <w:name w:val="Authenticity table contents"/>
    <w:basedOn w:val="Normal"/>
    <w:link w:val="AuthenticitytablecontentsChar"/>
    <w:uiPriority w:val="99"/>
    <w:rsid w:val="00A31875"/>
    <w:pPr>
      <w:framePr w:hSpace="180" w:wrap="around" w:vAnchor="text" w:hAnchor="text" w:x="567" w:y="1"/>
      <w:spacing w:before="60" w:after="60" w:line="276" w:lineRule="auto"/>
      <w:ind w:right="-112"/>
      <w:suppressOverlap/>
    </w:pPr>
    <w:rPr>
      <w:rFonts w:ascii="Calibri" w:eastAsia="Times New Roman" w:hAnsi="Calibri" w:cs="Calibri"/>
      <w:noProof/>
      <w:color w:val="1D1D1B" w:themeColor="hyperlink"/>
      <w:kern w:val="0"/>
      <w:sz w:val="20"/>
      <w:szCs w:val="24"/>
      <w:lang w:eastAsia="en-GB"/>
      <w14:ligatures w14:val="none"/>
    </w:rPr>
  </w:style>
  <w:style w:type="character" w:customStyle="1" w:styleId="AuthenticitysubheadingChar">
    <w:name w:val="Authenticity sub heading Char"/>
    <w:basedOn w:val="DefaultParagraphFont"/>
    <w:link w:val="Authenticitysubheading"/>
    <w:uiPriority w:val="99"/>
    <w:rsid w:val="00A31875"/>
    <w:rPr>
      <w:rFonts w:ascii="Calibri" w:eastAsia="Times New Roman" w:hAnsi="Calibri" w:cs="Calibri"/>
      <w:b/>
      <w:noProof/>
      <w:color w:val="FF0000"/>
      <w:kern w:val="0"/>
      <w:sz w:val="32"/>
      <w:szCs w:val="32"/>
      <w:lang w:eastAsia="en-GB"/>
      <w14:ligatures w14:val="none"/>
    </w:rPr>
  </w:style>
  <w:style w:type="character" w:customStyle="1" w:styleId="AuthenticitytablecontentsChar">
    <w:name w:val="Authenticity table contents Char"/>
    <w:basedOn w:val="DefaultParagraphFont"/>
    <w:link w:val="Authenticitytablecontents"/>
    <w:uiPriority w:val="99"/>
    <w:rsid w:val="00A31875"/>
    <w:rPr>
      <w:rFonts w:ascii="Calibri" w:eastAsia="Times New Roman" w:hAnsi="Calibri" w:cs="Calibri"/>
      <w:noProof/>
      <w:color w:val="1D1D1B" w:themeColor="hyperlink"/>
      <w:kern w:val="0"/>
      <w:sz w:val="20"/>
      <w:lang w:eastAsia="en-GB"/>
      <w14:ligatures w14:val="none"/>
    </w:rPr>
  </w:style>
  <w:style w:type="paragraph" w:customStyle="1" w:styleId="FormText">
    <w:name w:val="Form Text"/>
    <w:basedOn w:val="Normal"/>
    <w:next w:val="Normal"/>
    <w:uiPriority w:val="11"/>
    <w:semiHidden/>
    <w:rsid w:val="00A31875"/>
    <w:pPr>
      <w:spacing w:before="0" w:after="0" w:line="240" w:lineRule="auto"/>
    </w:pPr>
    <w:rPr>
      <w:rFonts w:asciiTheme="minorHAnsi" w:eastAsia="Times New Roman" w:hAnsiTheme="minorHAnsi" w:cs="Times New Roman"/>
      <w:b/>
      <w:kern w:val="0"/>
      <w:sz w:val="20"/>
      <w:szCs w:val="20"/>
      <w14:ligatures w14:val="none"/>
    </w:rPr>
  </w:style>
  <w:style w:type="paragraph" w:customStyle="1" w:styleId="FormUserText">
    <w:name w:val="Form User Text"/>
    <w:basedOn w:val="Normal"/>
    <w:uiPriority w:val="11"/>
    <w:semiHidden/>
    <w:rsid w:val="00A31875"/>
    <w:pPr>
      <w:spacing w:before="0" w:after="0" w:line="240" w:lineRule="auto"/>
    </w:pPr>
    <w:rPr>
      <w:rFonts w:asciiTheme="minorHAnsi" w:eastAsiaTheme="minorEastAsia" w:hAnsiTheme="minorHAnsi"/>
      <w:kern w:val="0"/>
      <w:szCs w:val="24"/>
      <w:lang w:eastAsia="zh-CN"/>
      <w14:ligatures w14:val="none"/>
    </w:rPr>
  </w:style>
  <w:style w:type="table" w:styleId="ListTable2">
    <w:name w:val="List Table 2"/>
    <w:basedOn w:val="TableNormal"/>
    <w:uiPriority w:val="47"/>
    <w:rsid w:val="00A31875"/>
    <w:rPr>
      <w:kern w:val="0"/>
      <w:sz w:val="22"/>
      <w:szCs w:val="22"/>
      <w14:ligatures w14:val="none"/>
    </w:rPr>
    <w:tblPr>
      <w:tblStyleRowBandSize w:val="1"/>
      <w:tblStyleColBandSize w:val="1"/>
      <w:tblBorders>
        <w:top w:val="single" w:sz="4" w:space="0" w:color="7A7A72" w:themeColor="text1" w:themeTint="99"/>
        <w:bottom w:val="single" w:sz="4" w:space="0" w:color="7A7A72" w:themeColor="text1" w:themeTint="99"/>
        <w:insideH w:val="single" w:sz="4" w:space="0" w:color="7A7A72"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3CF" w:themeFill="text1" w:themeFillTint="33"/>
      </w:tcPr>
    </w:tblStylePr>
    <w:tblStylePr w:type="band1Horz">
      <w:tblPr/>
      <w:tcPr>
        <w:shd w:val="clear" w:color="auto" w:fill="D3D3CF" w:themeFill="text1" w:themeFillTint="33"/>
      </w:tcPr>
    </w:tblStylePr>
  </w:style>
  <w:style w:type="table" w:styleId="ListTable4-Accent3">
    <w:name w:val="List Table 4 Accent 3"/>
    <w:basedOn w:val="TableNormal"/>
    <w:uiPriority w:val="49"/>
    <w:rsid w:val="00A31875"/>
    <w:rPr>
      <w:kern w:val="0"/>
      <w:sz w:val="22"/>
      <w:szCs w:val="22"/>
      <w14:ligatures w14:val="none"/>
    </w:rPr>
    <w:tblPr>
      <w:tblStyleRowBandSize w:val="1"/>
      <w:tblStyleColBandSize w:val="1"/>
      <w:tblBorders>
        <w:top w:val="single" w:sz="4" w:space="0" w:color="BDCAE5" w:themeColor="accent3" w:themeTint="99"/>
        <w:left w:val="single" w:sz="4" w:space="0" w:color="BDCAE5" w:themeColor="accent3" w:themeTint="99"/>
        <w:bottom w:val="single" w:sz="4" w:space="0" w:color="BDCAE5" w:themeColor="accent3" w:themeTint="99"/>
        <w:right w:val="single" w:sz="4" w:space="0" w:color="BDCAE5" w:themeColor="accent3" w:themeTint="99"/>
        <w:insideH w:val="single" w:sz="4" w:space="0" w:color="BDCAE5" w:themeColor="accent3" w:themeTint="99"/>
      </w:tblBorders>
    </w:tblPr>
    <w:tblStylePr w:type="firstRow">
      <w:rPr>
        <w:b/>
        <w:bCs/>
        <w:color w:val="FFFFFF" w:themeColor="background1"/>
      </w:rPr>
      <w:tblPr/>
      <w:tcPr>
        <w:tcBorders>
          <w:top w:val="single" w:sz="4" w:space="0" w:color="92A8D5" w:themeColor="accent3"/>
          <w:left w:val="single" w:sz="4" w:space="0" w:color="92A8D5" w:themeColor="accent3"/>
          <w:bottom w:val="single" w:sz="4" w:space="0" w:color="92A8D5" w:themeColor="accent3"/>
          <w:right w:val="single" w:sz="4" w:space="0" w:color="92A8D5" w:themeColor="accent3"/>
          <w:insideH w:val="nil"/>
        </w:tcBorders>
        <w:shd w:val="clear" w:color="auto" w:fill="92A8D5" w:themeFill="accent3"/>
      </w:tcPr>
    </w:tblStylePr>
    <w:tblStylePr w:type="lastRow">
      <w:rPr>
        <w:b/>
        <w:bCs/>
      </w:rPr>
      <w:tblPr/>
      <w:tcPr>
        <w:tcBorders>
          <w:top w:val="double" w:sz="4" w:space="0" w:color="BDCAE5" w:themeColor="accent3" w:themeTint="99"/>
        </w:tcBorders>
      </w:tcPr>
    </w:tblStylePr>
    <w:tblStylePr w:type="firstCol">
      <w:rPr>
        <w:b/>
        <w:bCs/>
      </w:rPr>
    </w:tblStylePr>
    <w:tblStylePr w:type="lastCol">
      <w:rPr>
        <w:b/>
        <w:bCs/>
      </w:rPr>
    </w:tblStylePr>
    <w:tblStylePr w:type="band1Vert">
      <w:tblPr/>
      <w:tcPr>
        <w:shd w:val="clear" w:color="auto" w:fill="E9EDF6" w:themeFill="accent3" w:themeFillTint="33"/>
      </w:tcPr>
    </w:tblStylePr>
    <w:tblStylePr w:type="band1Horz">
      <w:tblPr/>
      <w:tcPr>
        <w:shd w:val="clear" w:color="auto" w:fill="E9EDF6" w:themeFill="accent3" w:themeFillTint="33"/>
      </w:tcPr>
    </w:tblStylePr>
  </w:style>
  <w:style w:type="paragraph" w:styleId="FootnoteText">
    <w:name w:val="footnote text"/>
    <w:basedOn w:val="Normal"/>
    <w:link w:val="FootnoteTextChar"/>
    <w:uiPriority w:val="99"/>
    <w:semiHidden/>
    <w:unhideWhenUsed/>
    <w:rsid w:val="00A31875"/>
    <w:pPr>
      <w:spacing w:before="0" w:after="0" w:line="240" w:lineRule="auto"/>
    </w:pPr>
    <w:rPr>
      <w:rFonts w:asciiTheme="minorHAnsi" w:hAnsiTheme="minorHAnsi"/>
      <w:kern w:val="0"/>
      <w:sz w:val="20"/>
      <w:szCs w:val="20"/>
      <w14:ligatures w14:val="none"/>
    </w:rPr>
  </w:style>
  <w:style w:type="character" w:customStyle="1" w:styleId="FootnoteTextChar">
    <w:name w:val="Footnote Text Char"/>
    <w:basedOn w:val="DefaultParagraphFont"/>
    <w:link w:val="FootnoteText"/>
    <w:uiPriority w:val="99"/>
    <w:semiHidden/>
    <w:rsid w:val="00A31875"/>
    <w:rPr>
      <w:kern w:val="0"/>
      <w:sz w:val="20"/>
      <w:szCs w:val="20"/>
      <w14:ligatures w14:val="none"/>
    </w:rPr>
  </w:style>
  <w:style w:type="character" w:styleId="FootnoteReference">
    <w:name w:val="footnote reference"/>
    <w:basedOn w:val="DefaultParagraphFont"/>
    <w:uiPriority w:val="99"/>
    <w:semiHidden/>
    <w:unhideWhenUsed/>
    <w:rsid w:val="00A31875"/>
    <w:rPr>
      <w:vertAlign w:val="superscript"/>
    </w:rPr>
  </w:style>
  <w:style w:type="table" w:styleId="PlainTable5">
    <w:name w:val="Plain Table 5"/>
    <w:basedOn w:val="TableNormal"/>
    <w:uiPriority w:val="45"/>
    <w:rsid w:val="00A31875"/>
    <w:rPr>
      <w:kern w:val="0"/>
      <w:sz w:val="22"/>
      <w:szCs w:val="22"/>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918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918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918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918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rsid w:val="00A31875"/>
    <w:rPr>
      <w:kern w:val="0"/>
      <w:sz w:val="22"/>
      <w:szCs w:val="22"/>
      <w14:ligatures w14:val="none"/>
    </w:rPr>
    <w:tblPr>
      <w:tblStyleRowBandSize w:val="1"/>
      <w:tblStyleColBandSize w:val="1"/>
      <w:tblBorders>
        <w:top w:val="single" w:sz="4" w:space="0" w:color="D3DBEE" w:themeColor="accent3" w:themeTint="66"/>
        <w:left w:val="single" w:sz="4" w:space="0" w:color="D3DBEE" w:themeColor="accent3" w:themeTint="66"/>
        <w:bottom w:val="single" w:sz="4" w:space="0" w:color="D3DBEE" w:themeColor="accent3" w:themeTint="66"/>
        <w:right w:val="single" w:sz="4" w:space="0" w:color="D3DBEE" w:themeColor="accent3" w:themeTint="66"/>
        <w:insideH w:val="single" w:sz="4" w:space="0" w:color="D3DBEE" w:themeColor="accent3" w:themeTint="66"/>
        <w:insideV w:val="single" w:sz="4" w:space="0" w:color="D3DBEE" w:themeColor="accent3" w:themeTint="66"/>
      </w:tblBorders>
    </w:tblPr>
    <w:tblStylePr w:type="firstRow">
      <w:rPr>
        <w:b/>
        <w:bCs/>
      </w:rPr>
      <w:tblPr/>
      <w:tcPr>
        <w:tcBorders>
          <w:bottom w:val="single" w:sz="12" w:space="0" w:color="BDCAE5" w:themeColor="accent3" w:themeTint="99"/>
        </w:tcBorders>
      </w:tcPr>
    </w:tblStylePr>
    <w:tblStylePr w:type="lastRow">
      <w:rPr>
        <w:b/>
        <w:bCs/>
      </w:rPr>
      <w:tblPr/>
      <w:tcPr>
        <w:tcBorders>
          <w:top w:val="double" w:sz="2" w:space="0" w:color="BDCAE5" w:themeColor="accent3" w:themeTint="99"/>
        </w:tcBorders>
      </w:tcPr>
    </w:tblStylePr>
    <w:tblStylePr w:type="firstCol">
      <w:rPr>
        <w:b/>
        <w:bCs/>
      </w:rPr>
    </w:tblStylePr>
    <w:tblStylePr w:type="lastCol">
      <w:rPr>
        <w:b/>
        <w:bCs/>
      </w:rPr>
    </w:tblStylePr>
  </w:style>
  <w:style w:type="table" w:styleId="PlainTable1">
    <w:name w:val="Plain Table 1"/>
    <w:basedOn w:val="TableNormal"/>
    <w:uiPriority w:val="41"/>
    <w:rsid w:val="00A31875"/>
    <w:rPr>
      <w:kern w:val="0"/>
      <w:sz w:val="22"/>
      <w:szCs w:val="22"/>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3">
    <w:name w:val="Grid Table 2 Accent 3"/>
    <w:basedOn w:val="TableNormal"/>
    <w:uiPriority w:val="47"/>
    <w:rsid w:val="00A31875"/>
    <w:rPr>
      <w:kern w:val="0"/>
      <w:sz w:val="22"/>
      <w:szCs w:val="22"/>
      <w14:ligatures w14:val="none"/>
    </w:rPr>
    <w:tblPr>
      <w:tblStyleRowBandSize w:val="1"/>
      <w:tblStyleColBandSize w:val="1"/>
      <w:tblBorders>
        <w:top w:val="single" w:sz="2" w:space="0" w:color="BDCAE5" w:themeColor="accent3" w:themeTint="99"/>
        <w:bottom w:val="single" w:sz="2" w:space="0" w:color="BDCAE5" w:themeColor="accent3" w:themeTint="99"/>
        <w:insideH w:val="single" w:sz="2" w:space="0" w:color="BDCAE5" w:themeColor="accent3" w:themeTint="99"/>
        <w:insideV w:val="single" w:sz="2" w:space="0" w:color="BDCAE5" w:themeColor="accent3" w:themeTint="99"/>
      </w:tblBorders>
    </w:tblPr>
    <w:tblStylePr w:type="firstRow">
      <w:rPr>
        <w:b/>
        <w:bCs/>
      </w:rPr>
      <w:tblPr/>
      <w:tcPr>
        <w:tcBorders>
          <w:top w:val="nil"/>
          <w:bottom w:val="single" w:sz="12" w:space="0" w:color="BDCAE5" w:themeColor="accent3" w:themeTint="99"/>
          <w:insideH w:val="nil"/>
          <w:insideV w:val="nil"/>
        </w:tcBorders>
        <w:shd w:val="clear" w:color="auto" w:fill="FFFFFF" w:themeFill="background1"/>
      </w:tcPr>
    </w:tblStylePr>
    <w:tblStylePr w:type="lastRow">
      <w:rPr>
        <w:b/>
        <w:bCs/>
      </w:rPr>
      <w:tblPr/>
      <w:tcPr>
        <w:tcBorders>
          <w:top w:val="double" w:sz="2" w:space="0" w:color="BDCAE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DF6" w:themeFill="accent3" w:themeFillTint="33"/>
      </w:tcPr>
    </w:tblStylePr>
    <w:tblStylePr w:type="band1Horz">
      <w:tblPr/>
      <w:tcPr>
        <w:shd w:val="clear" w:color="auto" w:fill="E9EDF6" w:themeFill="accent3" w:themeFillTint="33"/>
      </w:tcPr>
    </w:tblStylePr>
  </w:style>
  <w:style w:type="table" w:styleId="GridTable6Colorful-Accent3">
    <w:name w:val="Grid Table 6 Colorful Accent 3"/>
    <w:basedOn w:val="TableNormal"/>
    <w:uiPriority w:val="51"/>
    <w:rsid w:val="00A31875"/>
    <w:rPr>
      <w:color w:val="5073BB" w:themeColor="accent3" w:themeShade="BF"/>
      <w:kern w:val="0"/>
      <w:sz w:val="22"/>
      <w:szCs w:val="22"/>
      <w14:ligatures w14:val="none"/>
    </w:rPr>
    <w:tblPr>
      <w:tblStyleRowBandSize w:val="1"/>
      <w:tblStyleColBandSize w:val="1"/>
      <w:tblBorders>
        <w:top w:val="single" w:sz="4" w:space="0" w:color="BDCAE5" w:themeColor="accent3" w:themeTint="99"/>
        <w:left w:val="single" w:sz="4" w:space="0" w:color="BDCAE5" w:themeColor="accent3" w:themeTint="99"/>
        <w:bottom w:val="single" w:sz="4" w:space="0" w:color="BDCAE5" w:themeColor="accent3" w:themeTint="99"/>
        <w:right w:val="single" w:sz="4" w:space="0" w:color="BDCAE5" w:themeColor="accent3" w:themeTint="99"/>
        <w:insideH w:val="single" w:sz="4" w:space="0" w:color="BDCAE5" w:themeColor="accent3" w:themeTint="99"/>
        <w:insideV w:val="single" w:sz="4" w:space="0" w:color="BDCAE5" w:themeColor="accent3" w:themeTint="99"/>
      </w:tblBorders>
    </w:tblPr>
    <w:tblStylePr w:type="firstRow">
      <w:rPr>
        <w:b/>
        <w:bCs/>
      </w:rPr>
      <w:tblPr/>
      <w:tcPr>
        <w:tcBorders>
          <w:bottom w:val="single" w:sz="12" w:space="0" w:color="BDCAE5" w:themeColor="accent3" w:themeTint="99"/>
        </w:tcBorders>
      </w:tcPr>
    </w:tblStylePr>
    <w:tblStylePr w:type="lastRow">
      <w:rPr>
        <w:b/>
        <w:bCs/>
      </w:rPr>
      <w:tblPr/>
      <w:tcPr>
        <w:tcBorders>
          <w:top w:val="double" w:sz="4" w:space="0" w:color="BDCAE5" w:themeColor="accent3" w:themeTint="99"/>
        </w:tcBorders>
      </w:tcPr>
    </w:tblStylePr>
    <w:tblStylePr w:type="firstCol">
      <w:rPr>
        <w:b/>
        <w:bCs/>
      </w:rPr>
    </w:tblStylePr>
    <w:tblStylePr w:type="lastCol">
      <w:rPr>
        <w:b/>
        <w:bCs/>
      </w:rPr>
    </w:tblStylePr>
    <w:tblStylePr w:type="band1Vert">
      <w:tblPr/>
      <w:tcPr>
        <w:shd w:val="clear" w:color="auto" w:fill="E9EDF6" w:themeFill="accent3" w:themeFillTint="33"/>
      </w:tcPr>
    </w:tblStylePr>
    <w:tblStylePr w:type="band1Horz">
      <w:tblPr/>
      <w:tcPr>
        <w:shd w:val="clear" w:color="auto" w:fill="E9EDF6" w:themeFill="accent3" w:themeFillTint="33"/>
      </w:tcPr>
    </w:tblStylePr>
  </w:style>
  <w:style w:type="character" w:styleId="FollowedHyperlink">
    <w:name w:val="FollowedHyperlink"/>
    <w:basedOn w:val="DefaultParagraphFont"/>
    <w:uiPriority w:val="99"/>
    <w:semiHidden/>
    <w:unhideWhenUsed/>
    <w:rsid w:val="00A31875"/>
    <w:rPr>
      <w:color w:val="1D1D1B" w:themeColor="followedHyperlink"/>
      <w:u w:val="single"/>
    </w:rPr>
  </w:style>
  <w:style w:type="table" w:styleId="ListTable3-Accent3">
    <w:name w:val="List Table 3 Accent 3"/>
    <w:basedOn w:val="TableNormal"/>
    <w:uiPriority w:val="48"/>
    <w:rsid w:val="00A31875"/>
    <w:rPr>
      <w:kern w:val="0"/>
      <w:sz w:val="22"/>
      <w:szCs w:val="22"/>
      <w14:ligatures w14:val="none"/>
    </w:rPr>
    <w:tblPr>
      <w:tblStyleRowBandSize w:val="1"/>
      <w:tblStyleColBandSize w:val="1"/>
      <w:tblBorders>
        <w:top w:val="single" w:sz="4" w:space="0" w:color="92A8D5" w:themeColor="accent3"/>
        <w:left w:val="single" w:sz="4" w:space="0" w:color="92A8D5" w:themeColor="accent3"/>
        <w:bottom w:val="single" w:sz="4" w:space="0" w:color="92A8D5" w:themeColor="accent3"/>
        <w:right w:val="single" w:sz="4" w:space="0" w:color="92A8D5" w:themeColor="accent3"/>
      </w:tblBorders>
    </w:tblPr>
    <w:tblStylePr w:type="firstRow">
      <w:rPr>
        <w:b/>
        <w:bCs/>
        <w:color w:val="FFFFFF" w:themeColor="background1"/>
      </w:rPr>
      <w:tblPr/>
      <w:tcPr>
        <w:shd w:val="clear" w:color="auto" w:fill="92A8D5" w:themeFill="accent3"/>
      </w:tcPr>
    </w:tblStylePr>
    <w:tblStylePr w:type="lastRow">
      <w:rPr>
        <w:b/>
        <w:bCs/>
      </w:rPr>
      <w:tblPr/>
      <w:tcPr>
        <w:tcBorders>
          <w:top w:val="double" w:sz="4" w:space="0" w:color="92A8D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A8D5" w:themeColor="accent3"/>
          <w:right w:val="single" w:sz="4" w:space="0" w:color="92A8D5" w:themeColor="accent3"/>
        </w:tcBorders>
      </w:tcPr>
    </w:tblStylePr>
    <w:tblStylePr w:type="band1Horz">
      <w:tblPr/>
      <w:tcPr>
        <w:tcBorders>
          <w:top w:val="single" w:sz="4" w:space="0" w:color="92A8D5" w:themeColor="accent3"/>
          <w:bottom w:val="single" w:sz="4" w:space="0" w:color="92A8D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A8D5" w:themeColor="accent3"/>
          <w:left w:val="nil"/>
        </w:tcBorders>
      </w:tcPr>
    </w:tblStylePr>
    <w:tblStylePr w:type="swCell">
      <w:tblPr/>
      <w:tcPr>
        <w:tcBorders>
          <w:top w:val="double" w:sz="4" w:space="0" w:color="92A8D5" w:themeColor="accent3"/>
          <w:right w:val="nil"/>
        </w:tcBorders>
      </w:tcPr>
    </w:tblStylePr>
  </w:style>
  <w:style w:type="character" w:customStyle="1" w:styleId="search-highlight">
    <w:name w:val="search-highlight"/>
    <w:basedOn w:val="DefaultParagraphFont"/>
    <w:rsid w:val="00A31875"/>
  </w:style>
  <w:style w:type="paragraph" w:customStyle="1" w:styleId="paragraph">
    <w:name w:val="paragraph"/>
    <w:basedOn w:val="Normal"/>
    <w:rsid w:val="00A31875"/>
    <w:pPr>
      <w:spacing w:before="100" w:beforeAutospacing="1" w:after="100" w:afterAutospacing="1" w:line="240" w:lineRule="auto"/>
    </w:pPr>
    <w:rPr>
      <w:rFonts w:ascii="Times New Roman" w:eastAsia="Times New Roman" w:hAnsi="Times New Roman" w:cs="Times New Roman"/>
      <w:kern w:val="0"/>
      <w:szCs w:val="24"/>
      <w:lang w:eastAsia="en-GB"/>
      <w14:ligatures w14:val="none"/>
    </w:rPr>
  </w:style>
  <w:style w:type="character" w:customStyle="1" w:styleId="normaltextrun">
    <w:name w:val="normaltextrun"/>
    <w:basedOn w:val="DefaultParagraphFont"/>
    <w:rsid w:val="00A31875"/>
  </w:style>
  <w:style w:type="character" w:customStyle="1" w:styleId="eop">
    <w:name w:val="eop"/>
    <w:basedOn w:val="DefaultParagraphFont"/>
    <w:rsid w:val="00A31875"/>
  </w:style>
  <w:style w:type="paragraph" w:customStyle="1" w:styleId="pf0">
    <w:name w:val="pf0"/>
    <w:basedOn w:val="Normal"/>
    <w:rsid w:val="00A31875"/>
    <w:pPr>
      <w:spacing w:before="100" w:beforeAutospacing="1" w:after="100" w:afterAutospacing="1" w:line="240" w:lineRule="auto"/>
    </w:pPr>
    <w:rPr>
      <w:rFonts w:ascii="Times New Roman" w:eastAsia="Times New Roman" w:hAnsi="Times New Roman" w:cs="Times New Roman"/>
      <w:kern w:val="0"/>
      <w:szCs w:val="24"/>
      <w:lang w:eastAsia="en-GB"/>
      <w14:ligatures w14:val="none"/>
    </w:rPr>
  </w:style>
  <w:style w:type="character" w:customStyle="1" w:styleId="cf01">
    <w:name w:val="cf01"/>
    <w:basedOn w:val="DefaultParagraphFont"/>
    <w:rsid w:val="00A31875"/>
    <w:rPr>
      <w:rFonts w:ascii="Segoe UI" w:hAnsi="Segoe UI" w:cs="Segoe UI" w:hint="default"/>
      <w:sz w:val="18"/>
      <w:szCs w:val="18"/>
    </w:rPr>
  </w:style>
  <w:style w:type="paragraph" w:styleId="NormalWeb">
    <w:name w:val="Normal (Web)"/>
    <w:basedOn w:val="Normal"/>
    <w:uiPriority w:val="99"/>
    <w:unhideWhenUsed/>
    <w:rsid w:val="00A31875"/>
    <w:pPr>
      <w:spacing w:before="0" w:line="259" w:lineRule="auto"/>
    </w:pPr>
    <w:rPr>
      <w:rFonts w:ascii="Times New Roman" w:hAnsi="Times New Roman" w:cs="Times New Roman"/>
      <w:kern w:val="0"/>
      <w:szCs w:val="24"/>
      <w14:ligatures w14:val="none"/>
    </w:rPr>
  </w:style>
  <w:style w:type="paragraph" w:customStyle="1" w:styleId="H2">
    <w:name w:val="H2"/>
    <w:basedOn w:val="Heading2"/>
    <w:link w:val="H2Char"/>
    <w:qFormat/>
    <w:rsid w:val="00A31875"/>
    <w:pPr>
      <w:numPr>
        <w:ilvl w:val="1"/>
        <w:numId w:val="50"/>
      </w:numPr>
      <w:spacing w:before="40" w:after="0" w:line="240" w:lineRule="auto"/>
    </w:pPr>
    <w:rPr>
      <w:rFonts w:ascii="Arial" w:hAnsi="Arial" w:cs="Arial"/>
      <w:b/>
      <w:bCs/>
      <w:color w:val="FF4902" w:themeColor="accent1" w:themeShade="BF"/>
      <w:kern w:val="0"/>
      <w14:ligatures w14:val="none"/>
    </w:rPr>
  </w:style>
  <w:style w:type="character" w:customStyle="1" w:styleId="H2Char">
    <w:name w:val="H2 Char"/>
    <w:basedOn w:val="Heading2Char"/>
    <w:link w:val="H2"/>
    <w:rsid w:val="00A31875"/>
    <w:rPr>
      <w:rFonts w:ascii="Arial" w:eastAsiaTheme="majorEastAsia" w:hAnsi="Arial" w:cs="Arial"/>
      <w:b/>
      <w:bCs/>
      <w:color w:val="FF4902" w:themeColor="accent1" w:themeShade="BF"/>
      <w:kern w:val="0"/>
      <w:sz w:val="40"/>
      <w:szCs w:val="32"/>
      <w14:ligatures w14:val="none"/>
    </w:rPr>
  </w:style>
  <w:style w:type="paragraph" w:customStyle="1" w:styleId="Style1">
    <w:name w:val="Style1"/>
    <w:basedOn w:val="Heading1"/>
    <w:link w:val="Style1Char"/>
    <w:qFormat/>
    <w:rsid w:val="00A31875"/>
    <w:pPr>
      <w:numPr>
        <w:numId w:val="50"/>
      </w:numPr>
      <w:suppressAutoHyphens w:val="0"/>
      <w:spacing w:before="0" w:after="0" w:line="240" w:lineRule="auto"/>
    </w:pPr>
    <w:rPr>
      <w:rFonts w:ascii="Arial" w:hAnsi="Arial" w:cs="Arial"/>
      <w:b/>
      <w:color w:val="C00000"/>
      <w:kern w:val="0"/>
      <w14:ligatures w14:val="none"/>
    </w:rPr>
  </w:style>
  <w:style w:type="character" w:customStyle="1" w:styleId="Style1Char">
    <w:name w:val="Style1 Char"/>
    <w:basedOn w:val="Heading1Char"/>
    <w:link w:val="Style1"/>
    <w:rsid w:val="00A31875"/>
    <w:rPr>
      <w:rFonts w:ascii="Arial" w:eastAsiaTheme="majorEastAsia" w:hAnsi="Arial" w:cs="Arial"/>
      <w:b/>
      <w:color w:val="C00000"/>
      <w:kern w:val="0"/>
      <w:sz w:val="48"/>
      <w:szCs w:val="40"/>
      <w14:ligatures w14:val="none"/>
    </w:rPr>
  </w:style>
  <w:style w:type="paragraph" w:customStyle="1" w:styleId="Style2">
    <w:name w:val="Style2"/>
    <w:basedOn w:val="Heading3"/>
    <w:next w:val="paragraph"/>
    <w:link w:val="Style2Char"/>
    <w:qFormat/>
    <w:rsid w:val="00A31875"/>
    <w:pPr>
      <w:numPr>
        <w:ilvl w:val="2"/>
        <w:numId w:val="50"/>
      </w:numPr>
      <w:spacing w:before="40" w:after="0" w:line="240" w:lineRule="auto"/>
    </w:pPr>
    <w:rPr>
      <w:rFonts w:ascii="Arial" w:hAnsi="Arial" w:cs="Arial"/>
      <w:kern w:val="0"/>
      <w:sz w:val="24"/>
      <w:szCs w:val="22"/>
      <w14:ligatures w14:val="none"/>
    </w:rPr>
  </w:style>
  <w:style w:type="character" w:customStyle="1" w:styleId="Style2Char">
    <w:name w:val="Style2 Char"/>
    <w:basedOn w:val="ListParagraphChar"/>
    <w:link w:val="Style2"/>
    <w:rsid w:val="00A31875"/>
    <w:rPr>
      <w:rFonts w:ascii="Arial" w:eastAsiaTheme="majorEastAsia" w:hAnsi="Arial" w:cs="Arial"/>
      <w:kern w:val="0"/>
      <w:szCs w:val="22"/>
      <w14:ligatures w14:val="none"/>
    </w:rPr>
  </w:style>
  <w:style w:type="paragraph" w:customStyle="1" w:styleId="Style3">
    <w:name w:val="Style3"/>
    <w:basedOn w:val="Normal"/>
    <w:next w:val="Title"/>
    <w:link w:val="Style3Char"/>
    <w:qFormat/>
    <w:rsid w:val="00A31875"/>
    <w:pPr>
      <w:spacing w:before="0" w:line="259" w:lineRule="auto"/>
    </w:pPr>
    <w:rPr>
      <w:rFonts w:ascii="Wales Sans Body Medium" w:hAnsi="Wales Sans Body Medium"/>
      <w:color w:val="FFFFFF" w:themeColor="background1"/>
      <w:kern w:val="0"/>
      <w:sz w:val="80"/>
      <w:szCs w:val="80"/>
      <w14:ligatures w14:val="none"/>
    </w:rPr>
  </w:style>
  <w:style w:type="character" w:customStyle="1" w:styleId="Style3Char">
    <w:name w:val="Style3 Char"/>
    <w:basedOn w:val="DefaultParagraphFont"/>
    <w:link w:val="Style3"/>
    <w:rsid w:val="00A31875"/>
    <w:rPr>
      <w:rFonts w:ascii="Wales Sans Body Medium" w:hAnsi="Wales Sans Body Medium"/>
      <w:color w:val="FFFFFF" w:themeColor="background1"/>
      <w:kern w:val="0"/>
      <w:sz w:val="80"/>
      <w:szCs w:val="80"/>
      <w14:ligatures w14:val="none"/>
    </w:rPr>
  </w:style>
  <w:style w:type="character" w:customStyle="1" w:styleId="cf11">
    <w:name w:val="cf11"/>
    <w:basedOn w:val="DefaultParagraphFont"/>
    <w:rsid w:val="00A31875"/>
    <w:rPr>
      <w:rFonts w:ascii="Segoe UI" w:hAnsi="Segoe UI" w:cs="Segoe UI" w:hint="default"/>
      <w:b/>
      <w:bCs/>
      <w:sz w:val="18"/>
      <w:szCs w:val="18"/>
    </w:rPr>
  </w:style>
  <w:style w:type="character" w:styleId="Strong">
    <w:name w:val="Strong"/>
    <w:basedOn w:val="DefaultParagraphFont"/>
    <w:uiPriority w:val="22"/>
    <w:qFormat/>
    <w:rsid w:val="00A318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emix.com/project/80b57cac?latlng=51.87207,-4.37864,9.176&amp;sp.id=077ce0de-a74b-4a94-8958-489c8f02bf81&amp;styleBy=frequency" TargetMode="External"/><Relationship Id="rId13" Type="http://schemas.openxmlformats.org/officeDocument/2006/relationships/hyperlink" Target="https://haveyoursay.tfw.wales/bus-reform/widgets/128015/photos/19477" TargetMode="External"/><Relationship Id="rId18" Type="http://schemas.openxmlformats.org/officeDocument/2006/relationships/hyperlink" Target="https://tfw.wales/sites/default/files/2025-06/Bus-reform-SW-Wales_ENG.pdf?_gl=1*14443md*_ga*MTQwNzQyNzMwNC4xNjg2NjY2NjY4*_ga_E6B8G8EZ88*czE3NjA0NTM5NTUkbzckZzEkdDE3NjA0NTQzODckajUyJGwwJGgxMTY4MjcxMzE5"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tfw.wales/help-and-contact/rail/contact-us?_gl=1%2A18rhjqj%2A_ga%2AMTQwNzQyNzMwNC4xNjg2NjY2NjY4%2A_ga_E6B8G8EZ88%2AczE3NjA0NTM5NTUkbzckZzEkdDE3NjA0NTQ4MzIkajYwJGwwJGgxMTY4MjcxMzE5" TargetMode="External"/><Relationship Id="rId7" Type="http://schemas.openxmlformats.org/officeDocument/2006/relationships/image" Target="media/image1.png"/><Relationship Id="rId12" Type="http://schemas.openxmlformats.org/officeDocument/2006/relationships/hyperlink" Target="https://haveyoursay.tfw.wales/bus-reform/widgets/128015/photos/19450" TargetMode="External"/><Relationship Id="rId17" Type="http://schemas.openxmlformats.org/officeDocument/2006/relationships/hyperlink" Target="https://tfw.wales/ways-to-travel/bus/franchising?_gl=1*xm4jic*_ga*MTQwNzQyNzMwNC4xNjg2NjY2NjY4*_ga_E6B8G8EZ88*czE3NjA0NTM5NTUkbzckZzEkdDE3NjA0NTQzNTIkajI3JGwwJGgxMTY4MjcxMzE5" TargetMode="Externa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gov.wales/bus-reform-wales-our-roadmap-franchising" TargetMode="External"/><Relationship Id="rId20" Type="http://schemas.openxmlformats.org/officeDocument/2006/relationships/hyperlink" Target="https://tfw.wales/ways-to-travel/bus/franchising/faqs-engagement?_gl=1*1mrqvgj*_ga*MTQwNzQyNzMwNC4xNjg2NjY2NjY4*_ga_E6B8G8EZ88*czE3NjA0NTM5NTUkbzckZzEkdDE3NjA0NTQwMTQkajYwJGwwJGgxMTY4MjcxMzE5"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aveyoursay.tfw.wales/bus-reform/widgets/128015/photos/19451" TargetMode="External"/><Relationship Id="rId24" Type="http://schemas.openxmlformats.org/officeDocument/2006/relationships/image" Target="media/image3.jpeg"/><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s://haveyoursay.tfw.wales/bus-reform/widgets/128015/photos/19460" TargetMode="External"/><Relationship Id="rId23" Type="http://schemas.openxmlformats.org/officeDocument/2006/relationships/image" Target="media/image2.jpeg"/><Relationship Id="rId28" Type="http://schemas.openxmlformats.org/officeDocument/2006/relationships/fontTable" Target="fontTable.xml"/><Relationship Id="rId10" Type="http://schemas.openxmlformats.org/officeDocument/2006/relationships/hyperlink" Target="https://haveyoursay.tfw.wales/bus-reform/widgets/128015/photos/19452" TargetMode="External"/><Relationship Id="rId19" Type="http://schemas.openxmlformats.org/officeDocument/2006/relationships/hyperlink" Target="https://tfw.wales/ways-to-travel/bus/franchising/faqs?_gl=1*cckccu*_ga*MTQwNzQyNzMwNC4xNjg2NjY2NjY4*_ga_E6B8G8EZ88*czE3NjA0NTM5NTUkbzckZzEkdDE3NjA0NTQzMTkkajYwJGwwJGgxMTY4MjcxMzE5" TargetMode="External"/><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view.officeapps.live.com/op/view.aspx?src=https%3A%2F%2Fehq-production-europe.s3.eu-west-1.amazonaws.com%2F44c32626c59fa9ef7708d3266e5927ce3eb269d0%2Foriginal%2F1751358725%2Fe8630b8f42a535c6c8f9278d69f6e35c_SW%2520Bus%2520Routes%2520List_ENG.docx%3FX-Amz-Algorithm%3DAWS4-HMAC-SHA256%26X-Amz-Credential%3DAKIA4KKNQAKIJHZMYNPA%252F20251030%252Feu-west-1%252Fs3%252Faws4_request%26X-Amz-Date%3D20251030T155943Z%26X-Amz-Expires%3D300%26X-Amz-SignedHeaders%3Dhost%26X-Amz-Signature%3D73a64788f25f9998b856068a42b71e53a461ba4b01434e51bb846d8d88b07563&amp;wdOrigin=BROWSELINK" TargetMode="External"/><Relationship Id="rId14" Type="http://schemas.openxmlformats.org/officeDocument/2006/relationships/hyperlink" Target="https://haveyoursay.tfw.wales/bus-reform/widgets/128015/photos/19478" TargetMode="External"/><Relationship Id="rId22" Type="http://schemas.openxmlformats.org/officeDocument/2006/relationships/hyperlink" Target="https://haveyoursay.tfw.wales/bus-reform" TargetMode="External"/><Relationship Id="rId27" Type="http://schemas.openxmlformats.org/officeDocument/2006/relationships/header" Target="header1.xml"/><Relationship Id="rId30"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enFilor\AppData\Local\Microsoft\Windows\INetCache\Content.Outlook\GVJHCBW7\US0422-TfW-A4-cover-template-Travel%20lines.dotx" TargetMode="External"/></Relationships>
</file>

<file path=word/theme/theme1.xml><?xml version="1.0" encoding="utf-8"?>
<a:theme xmlns:a="http://schemas.openxmlformats.org/drawingml/2006/main" name="TfW-ThemeforWord">
  <a:themeElements>
    <a:clrScheme name="Custom 31">
      <a:dk1>
        <a:srgbClr val="1D1D1B"/>
      </a:dk1>
      <a:lt1>
        <a:sysClr val="window" lastClr="FFFFFF"/>
      </a:lt1>
      <a:dk2>
        <a:srgbClr val="1D1D1B"/>
      </a:dk2>
      <a:lt2>
        <a:srgbClr val="F4F0E9"/>
      </a:lt2>
      <a:accent1>
        <a:srgbClr val="FF8859"/>
      </a:accent1>
      <a:accent2>
        <a:srgbClr val="97624C"/>
      </a:accent2>
      <a:accent3>
        <a:srgbClr val="92A8D5"/>
      </a:accent3>
      <a:accent4>
        <a:srgbClr val="F4F0E9"/>
      </a:accent4>
      <a:accent5>
        <a:srgbClr val="1D1D1B"/>
      </a:accent5>
      <a:accent6>
        <a:srgbClr val="FFFFFF"/>
      </a:accent6>
      <a:hlink>
        <a:srgbClr val="1D1D1B"/>
      </a:hlink>
      <a:folHlink>
        <a:srgbClr val="1D1D1B"/>
      </a:folHlink>
    </a:clrScheme>
    <a:fontScheme name="TfW Medium - Regular">
      <a:majorFont>
        <a:latin typeface="TfW Sans Medium"/>
        <a:ea typeface=""/>
        <a:cs typeface=""/>
      </a:majorFont>
      <a:minorFont>
        <a:latin typeface="TfW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fW-ThemeforWord" id="{6C0DE48D-4342-E249-9F06-8761CA6F48E5}" vid="{2D21742E-746C-F249-B8E6-E1C587FEB8E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7273D0D97C564CAF07677D44CAA3FE" ma:contentTypeVersion="11" ma:contentTypeDescription="Create a new document." ma:contentTypeScope="" ma:versionID="51dc00adeaf6ccf3988d6100ee8f818f">
  <xsd:schema xmlns:xsd="http://www.w3.org/2001/XMLSchema" xmlns:xs="http://www.w3.org/2001/XMLSchema" xmlns:p="http://schemas.microsoft.com/office/2006/metadata/properties" xmlns:ns2="9ddf0ee2-3dd0-4aa5-8cd8-79dded7a77df" targetNamespace="http://schemas.microsoft.com/office/2006/metadata/properties" ma:root="true" ma:fieldsID="833ef8fc1b088004109010e9463a0b13" ns2:_="">
    <xsd:import namespace="9ddf0ee2-3dd0-4aa5-8cd8-79dded7a77df"/>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df0ee2-3dd0-4aa5-8cd8-79dded7a77d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dfc7249c-bf68-4780-a2e5-99932a6b8d4f"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df0ee2-3dd0-4aa5-8cd8-79dded7a77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9371DF3-FA4A-4594-AFFD-4EE1CD1E73F4}"/>
</file>

<file path=customXml/itemProps2.xml><?xml version="1.0" encoding="utf-8"?>
<ds:datastoreItem xmlns:ds="http://schemas.openxmlformats.org/officeDocument/2006/customXml" ds:itemID="{2752426C-4B3A-48AB-9D69-9B0E7859429E}"/>
</file>

<file path=customXml/itemProps3.xml><?xml version="1.0" encoding="utf-8"?>
<ds:datastoreItem xmlns:ds="http://schemas.openxmlformats.org/officeDocument/2006/customXml" ds:itemID="{66195EEB-2019-4C89-91A5-C207414868EB}"/>
</file>

<file path=docMetadata/LabelInfo.xml><?xml version="1.0" encoding="utf-8"?>
<clbl:labelList xmlns:clbl="http://schemas.microsoft.com/office/2020/mipLabelMetadata">
  <clbl:label id="{3bbfa91d-e83e-4b35-a07f-6bb9604ede26}" enabled="1" method="Standard" siteId="{87dcd024-3019-4826-9956-ba76b2a04ff4}" removed="0"/>
</clbl:labelList>
</file>

<file path=docProps/app.xml><?xml version="1.0" encoding="utf-8"?>
<Properties xmlns="http://schemas.openxmlformats.org/officeDocument/2006/extended-properties" xmlns:vt="http://schemas.openxmlformats.org/officeDocument/2006/docPropsVTypes">
  <Template>US0422-TfW-A4-cover-template-Travel lines</Template>
  <TotalTime>1</TotalTime>
  <Pages>38</Pages>
  <Words>5538</Words>
  <Characters>29242</Characters>
  <Application>Microsoft Office Word</Application>
  <DocSecurity>0</DocSecurity>
  <Lines>584</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Filor</dc:creator>
  <cp:keywords/>
  <dc:description/>
  <cp:lastModifiedBy>Ellen Filor (Brand)</cp:lastModifiedBy>
  <cp:revision>2</cp:revision>
  <cp:lastPrinted>2025-09-29T17:29:00Z</cp:lastPrinted>
  <dcterms:created xsi:type="dcterms:W3CDTF">2025-11-03T13:01:00Z</dcterms:created>
  <dcterms:modified xsi:type="dcterms:W3CDTF">2025-11-03T13:01:00Z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0x010100ED7273D0D97C564CAF07677D44CAA3FE</vt:lpwstr>
  </property>
  <property fmtid="{D5CDD505-2E9C-101B-9397-08002B2CF9AE}" pid="3" name="g236ad5397954702b60b8ffc3b94f39c">
    <vt:lpwstr>Brand|feb4e62c-2f79-488d-af53-18e6f8f113cc</vt:lpwstr>
  </property>
  <property fmtid="{D5CDD505-2E9C-101B-9397-08002B2CF9AE}" pid="4" name="TaxCatchAll">
    <vt:lpwstr>1;#Brand</vt:lpwstr>
  </property>
</Properties>
</file>